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240" w:lineRule="auto"/>
        <w:ind w:left="4209" w:right="42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Shtetasi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Fatbardh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Florin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Vilso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(Lami)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shpallje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shduku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shtetasi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84" w:right="-7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4"/>
          <w:w w:val="100"/>
        </w:rPr>
        <w:t>Fatbardh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6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Lami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1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Florin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Lami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1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Vi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Lam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dh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unild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Ball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(Lami)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480" w:bottom="280" w:left="1340" w:right="1320"/>
      <w:cols w:num="2" w:equalWidth="0">
        <w:col w:w="6108" w:space="2050"/>
        <w:col w:w="142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 (1) .docx</dc:title>
  <dcterms:created xsi:type="dcterms:W3CDTF">2017-12-18T08:45:22Z</dcterms:created>
  <dcterms:modified xsi:type="dcterms:W3CDTF">2017-12-18T08:45:22Z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LastSaved">
    <vt:filetime>2017-12-18T00:00:00Z</vt:filetime>
  </property>
</Properties>
</file>