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9" w:right="42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Shtetësj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Gentian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Ahmetll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Gjyaktë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Rrethi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shpallje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vdeku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Ahmetlli.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7773" w:right="99" w:firstLine="41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KËRKUESE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Gentian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Ahmetlli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 (2).docx</dc:title>
  <dcterms:created xsi:type="dcterms:W3CDTF">2017-12-18T08:45:34Z</dcterms:created>
  <dcterms:modified xsi:type="dcterms:W3CDTF">2017-12-18T08:45:34Z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