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9" w:right="4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Dollak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Dollaku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shpallje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vdeku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zhduku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Dallak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(Dollaku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5.3.2010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6.2.195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vdeku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Durrës.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6657" w:right="98" w:firstLine="146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KËRK</w:t>
      </w:r>
      <w:r>
        <w:rPr>
          <w:rFonts w:ascii="Garamond" w:hAnsi="Garamond" w:cs="Garamond" w:eastAsia="Garamond"/>
          <w:sz w:val="24"/>
          <w:szCs w:val="24"/>
          <w:spacing w:val="-3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SIT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(3) .docx</dc:title>
  <dcterms:created xsi:type="dcterms:W3CDTF">2017-12-18T08:45:45Z</dcterms:created>
  <dcterms:modified xsi:type="dcterms:W3CDTF">2017-12-18T08:45:45Z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