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9" w:right="42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60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Shtetësj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Bici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Rrethir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Elbasan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hpallje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zhduku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vëllai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shtetasi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Bici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Qanies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tëlindje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22.3.1985.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KËRKUESE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Shkend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Bici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 (1) .docx</dc:title>
  <dcterms:created xsi:type="dcterms:W3CDTF">2017-12-18T09:26:12Z</dcterms:created>
  <dcterms:modified xsi:type="dcterms:W3CDTF">2017-12-18T09:26:12Z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