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216" w:right="41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Shpresa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Lulaj,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Gjykatës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Rrethit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Elbasan,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shpalljen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zhdukur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shtetasit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Hoti,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Ziait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Myneveres,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datëlindjes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9.4.1971.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04" w:right="-7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Shpresa</w:t>
      </w:r>
      <w:r>
        <w:rPr>
          <w:rFonts w:ascii="Calibri" w:hAnsi="Calibri" w:cs="Calibri" w:eastAsia="Calibri"/>
          <w:sz w:val="22"/>
          <w:szCs w:val="22"/>
          <w:spacing w:val="-7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Lulaj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KËRKUESE</w:t>
      </w:r>
    </w:p>
    <w:sectPr>
      <w:type w:val="continuous"/>
      <w:pgSz w:w="12240" w:h="15840"/>
      <w:pgMar w:top="1480" w:bottom="280" w:left="1320" w:right="1320"/>
      <w:cols w:num="2" w:equalWidth="0">
        <w:col w:w="1608" w:space="6609"/>
        <w:col w:w="138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 (2).docx</dc:title>
  <dcterms:created xsi:type="dcterms:W3CDTF">2017-12-18T09:26:29Z</dcterms:created>
  <dcterms:modified xsi:type="dcterms:W3CDTF">2017-12-18T09:26:29Z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