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4196" w:right="41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Shtetësja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Gentjana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Ahmetlli,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Gjykatës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Rrethit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Korçë,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shpalljen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vdekur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shtetasit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Evis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Ahmetlli,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Pranverës,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datëlindjes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21.3.1974.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KËRKUESE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Gentjana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Ahmetlli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4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 (3) .docx</dc:title>
  <dcterms:created xsi:type="dcterms:W3CDTF">2017-12-18T09:26:43Z</dcterms:created>
  <dcterms:modified xsi:type="dcterms:W3CDTF">2017-12-18T09:26:43Z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