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178" w:right="41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lindj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18.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.1949,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</w:p>
    <w:p>
      <w:pPr>
        <w:spacing w:before="1" w:after="0" w:line="263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40" w:lineRule="auto"/>
        <w:ind w:right="101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1" w:after="0" w:line="240" w:lineRule="auto"/>
        <w:ind w:right="10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X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el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valjeta.kaftalli</dc:creator>
  <dcterms:created xsi:type="dcterms:W3CDTF">2017-12-18T10:09:56Z</dcterms:created>
  <dcterms:modified xsi:type="dcterms:W3CDTF">2017-12-18T10:09:56Z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2017-06-06T00:00:00Z</vt:filetime>
  </property>
  <property fmtid="{D5CDD505-2E9C-101B-9397-08002B2CF9AE}" pid="3" name="LastSaved">
    <vt:filetime>2017-12-18T00:00:00Z</vt:filetime>
  </property>
</Properties>
</file>