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20" w:right="40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3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.1939,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1964.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dina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Dinaku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2017-12-18T11:38:27Z</dcterms:created>
  <dcterms:modified xsi:type="dcterms:W3CDTF">2017-12-18T11:38:27Z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LastSaved">
    <vt:filetime>2017-12-18T00:00:00Z</vt:filetime>
  </property>
</Properties>
</file>