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78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Skilj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Sullt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10.10.19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Skilj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26.6.1971.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Skilja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2017-12-18T14:04:35Z</dcterms:created>
  <dcterms:modified xsi:type="dcterms:W3CDTF">2017-12-18T14:04:35Z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LastSaved">
    <vt:filetime>2017-12-18T00:00:00Z</vt:filetime>
  </property>
</Properties>
</file>