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78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bija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25.10.1948,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62" w:right="6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lit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j,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4.1998,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</w:p>
    <w:p>
      <w:pPr>
        <w:spacing w:before="1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X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evai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acka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2017-12-18T14:06:47Z</dcterms:created>
  <dcterms:modified xsi:type="dcterms:W3CDTF">2017-12-18T14:06:47Z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2017-10-02T00:00:00Z</vt:filetime>
  </property>
  <property fmtid="{D5CDD505-2E9C-101B-9397-08002B2CF9AE}" pid="3" name="LastSaved">
    <vt:filetime>2017-12-18T00:00:00Z</vt:filetime>
  </property>
</Properties>
</file>