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20" w:right="40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2017-12-18T16:13:31Z</dcterms:created>
  <dcterms:modified xsi:type="dcterms:W3CDTF">2017-12-18T16:13:31Z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