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30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12" w:right="3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0903,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17" w:right="32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2" w:right="93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ive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2030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93" w:right="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liki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93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93" w:right="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9" w:after="0" w:line="240" w:lineRule="auto"/>
        <w:ind w:left="3826" w:right="3986"/>
        <w:jc w:val="center"/>
        <w:rPr>
          <w:rFonts w:ascii="Garamond" w:hAnsi="Garamond" w:cs="Garamond" w:eastAsia="Garamond"/>
          <w:sz w:val="16"/>
          <w:szCs w:val="16"/>
        </w:rPr>
      </w:pPr>
      <w:rPr/>
      <w:r>
        <w:rPr/>
        <w:pict>
          <v:group style="position:absolute;margin-left:446.76001pt;margin-top:212.158997pt;width:.48pt;height:.481pt;mso-position-horizontal-relative:page;mso-position-vertical-relative:page;z-index:-466" coordorigin="8935,4243" coordsize="10,10">
            <v:shape style="position:absolute;left:8935;top:4243;width:10;height:10" coordorigin="8935,4243" coordsize="10,10" path="m8935,4248l8945,4248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212.158997pt;width:.481pt;height:.481pt;mso-position-horizontal-relative:page;mso-position-vertical-relative:page;z-index:-465" coordorigin="9780,4243" coordsize="10,10">
            <v:shape style="position:absolute;left:9780;top:4243;width:10;height:10" coordorigin="9780,4243" coordsize="10,10" path="m9780,4248l9790,4248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237.960007pt;width:.48pt;height:.48pt;mso-position-horizontal-relative:page;mso-position-vertical-relative:page;z-index:-464" coordorigin="8935,4759" coordsize="10,10">
            <v:shape style="position:absolute;left:8935;top:4759;width:10;height:10" coordorigin="8935,4759" coordsize="10,10" path="m8935,4764l8945,4764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237.960007pt;width:.481pt;height:.48pt;mso-position-horizontal-relative:page;mso-position-vertical-relative:page;z-index:-463" coordorigin="9780,4759" coordsize="10,10">
            <v:shape style="position:absolute;left:9780;top:4759;width:10;height:10" coordorigin="9780,4759" coordsize="10,10" path="m9780,4764l9790,4764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275.158997pt;width:.48pt;height:.481pt;mso-position-horizontal-relative:page;mso-position-vertical-relative:page;z-index:-462" coordorigin="8935,5503" coordsize="10,10">
            <v:shape style="position:absolute;left:8935;top:5503;width:10;height:10" coordorigin="8935,5503" coordsize="10,10" path="m8935,5508l8945,5508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275.158997pt;width:.481pt;height:.481pt;mso-position-horizontal-relative:page;mso-position-vertical-relative:page;z-index:-461" coordorigin="9780,5503" coordsize="10,10">
            <v:shape style="position:absolute;left:9780;top:5503;width:10;height:10" coordorigin="9780,5503" coordsize="10,10" path="m9780,5508l9790,5508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298.199005pt;width:.48pt;height:.481pt;mso-position-horizontal-relative:page;mso-position-vertical-relative:page;z-index:-460" coordorigin="8935,5964" coordsize="10,10">
            <v:shape style="position:absolute;left:8935;top:5964;width:10;height:10" coordorigin="8935,5964" coordsize="10,10" path="m8935,5969l8945,5969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298.199005pt;width:.481pt;height:.481pt;mso-position-horizontal-relative:page;mso-position-vertical-relative:page;z-index:-459" coordorigin="9780,5964" coordsize="10,10">
            <v:shape style="position:absolute;left:9780;top:5964;width:10;height:10" coordorigin="9780,5964" coordsize="10,10" path="m9780,5969l9790,5969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315.479004pt;width:.48pt;height:.481pt;mso-position-horizontal-relative:page;mso-position-vertical-relative:page;z-index:-458" coordorigin="8935,6310" coordsize="10,10">
            <v:shape style="position:absolute;left:8935;top:6310;width:10;height:10" coordorigin="8935,6310" coordsize="10,10" path="m8935,6314l8945,6314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315.479004pt;width:.481pt;height:.481pt;mso-position-horizontal-relative:page;mso-position-vertical-relative:page;z-index:-457" coordorigin="9780,6310" coordsize="10,10">
            <v:shape style="position:absolute;left:9780;top:6310;width:10;height:10" coordorigin="9780,6310" coordsize="10,10" path="m9780,6314l9790,6314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358.800995pt;width:.48pt;height:.959pt;mso-position-horizontal-relative:page;mso-position-vertical-relative:page;z-index:-456" coordorigin="8935,7176" coordsize="10,19">
            <v:shape style="position:absolute;left:8935;top:7176;width:10;height:19" coordorigin="8935,7176" coordsize="10,19" path="m8935,7186l8945,7186e" filled="f" stroked="t" strokeweight="1.059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358.800995pt;width:.481pt;height:.959pt;mso-position-horizontal-relative:page;mso-position-vertical-relative:page;z-index:-455" coordorigin="9780,7176" coordsize="10,19">
            <v:shape style="position:absolute;left:9780;top:7176;width:10;height:19" coordorigin="9780,7176" coordsize="10,19" path="m9780,7186l9790,7186e" filled="f" stroked="t" strokeweight="1.059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385.200012pt;width:.48pt;height:.96pt;mso-position-horizontal-relative:page;mso-position-vertical-relative:page;z-index:-454" coordorigin="8935,7704" coordsize="10,19">
            <v:shape style="position:absolute;left:8935;top:7704;width:10;height:19" coordorigin="8935,7704" coordsize="10,19" path="m8935,7714l8945,7714e" filled="f" stroked="t" strokeweight="1.06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385.200012pt;width:.481pt;height:.96pt;mso-position-horizontal-relative:page;mso-position-vertical-relative:page;z-index:-453" coordorigin="9780,7704" coordsize="10,19">
            <v:shape style="position:absolute;left:9780;top:7704;width:10;height:19" coordorigin="9780,7704" coordsize="10,19" path="m9780,7714l9790,7714e" filled="f" stroked="t" strokeweight="1.06pt" strokecolor="#000000">
              <v:path arrowok="t"/>
            </v:shape>
          </v:group>
          <w10:wrap type="none"/>
        </w:pict>
      </w:r>
      <w:r>
        <w:rPr/>
        <w:pict>
          <v:group style="position:absolute;margin-left:446.76001pt;margin-top:420.001007pt;width:.48pt;height:.959pt;mso-position-horizontal-relative:page;mso-position-vertical-relative:page;z-index:-452" coordorigin="8935,8400" coordsize="10,19">
            <v:shape style="position:absolute;left:8935;top:8400;width:10;height:19" coordorigin="8935,8400" coordsize="10,19" path="m8935,8410l8945,8410e" filled="f" stroked="t" strokeweight="1.059pt" strokecolor="#000000">
              <v:path arrowok="t"/>
            </v:shape>
          </v:group>
          <w10:wrap type="none"/>
        </w:pict>
      </w:r>
      <w:r>
        <w:rPr/>
        <w:pict>
          <v:group style="position:absolute;margin-left:489pt;margin-top:420.001007pt;width:.481pt;height:.959pt;mso-position-horizontal-relative:page;mso-position-vertical-relative:page;z-index:-451" coordorigin="9780,8400" coordsize="10,19">
            <v:shape style="position:absolute;left:9780;top:8400;width:10;height:19" coordorigin="9780,8400" coordsize="10,19" path="m9780,8410l9790,8410e" filled="f" stroked="t" strokeweight="1.059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STA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S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U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TE</w:t>
      </w:r>
    </w:p>
    <w:p>
      <w:pPr>
        <w:spacing w:before="0" w:after="0" w:line="240" w:lineRule="auto"/>
        <w:ind w:left="2650" w:right="2808"/>
        <w:jc w:val="center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ZËRI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K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D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STR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:</w:t>
      </w:r>
      <w:r>
        <w:rPr>
          <w:rFonts w:ascii="Garamond" w:hAnsi="Garamond" w:cs="Garamond" w:eastAsia="Garamond"/>
          <w:sz w:val="16"/>
          <w:szCs w:val="16"/>
          <w:spacing w:val="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TET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T,</w:t>
      </w:r>
      <w:r>
        <w:rPr>
          <w:rFonts w:ascii="Garamond" w:hAnsi="Garamond" w:cs="Garamond" w:eastAsia="Garamond"/>
          <w:sz w:val="16"/>
          <w:szCs w:val="16"/>
          <w:spacing w:val="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S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HTË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B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ET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J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.</w:t>
      </w:r>
    </w:p>
    <w:p>
      <w:pPr>
        <w:spacing w:before="0" w:after="0" w:line="240" w:lineRule="auto"/>
        <w:ind w:left="531" w:right="691"/>
        <w:jc w:val="center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Q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K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G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RE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AL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Z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“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STER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P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2016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–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203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0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Z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H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LL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M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TË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U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V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ERS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ET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B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U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J</w:t>
      </w:r>
      <w:r>
        <w:rPr>
          <w:rFonts w:ascii="Garamond" w:hAnsi="Garamond" w:cs="Garamond" w:eastAsia="Garamond"/>
          <w:sz w:val="16"/>
          <w:szCs w:val="16"/>
          <w:spacing w:val="-2"/>
          <w:w w:val="100"/>
        </w:rPr>
        <w:t>Q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ËS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O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TË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R</w:t>
      </w:r>
      <w:r>
        <w:rPr>
          <w:rFonts w:ascii="Garamond" w:hAnsi="Garamond" w:cs="Garamond" w:eastAsia="Garamond"/>
          <w:sz w:val="16"/>
          <w:szCs w:val="16"/>
          <w:spacing w:val="-3"/>
          <w:w w:val="100"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N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ËS”</w:t>
      </w:r>
    </w:p>
    <w:p>
      <w:pPr>
        <w:spacing w:before="0" w:after="0" w:line="240" w:lineRule="auto"/>
        <w:ind w:right="377"/>
        <w:jc w:val="right"/>
        <w:rPr>
          <w:rFonts w:ascii="Garamond" w:hAnsi="Garamond" w:cs="Garamond" w:eastAsia="Garamond"/>
          <w:sz w:val="16"/>
          <w:szCs w:val="16"/>
        </w:rPr>
      </w:pPr>
      <w:rPr/>
      <w:r>
        <w:rPr/>
        <w:pict>
          <v:group style="position:absolute;margin-left:410.160004pt;margin-top:10.02427pt;width:.1pt;height:319.32pt;mso-position-horizontal-relative:page;mso-position-vertical-relative:paragraph;z-index:-467" coordorigin="8203,200" coordsize="2,6386">
            <v:shape style="position:absolute;left:8203;top:200;width:2;height:6386" coordorigin="8203,200" coordsize="0,6386" path="m8203,200l8203,6587e" filled="f" stroked="t" strokeweight=".580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Tab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1" w:after="0" w:line="20" w:lineRule="exact"/>
        <w:jc w:val="left"/>
        <w:rPr>
          <w:sz w:val="2"/>
          <w:szCs w:val="2"/>
        </w:rPr>
      </w:pPr>
      <w:rPr/>
      <w:r>
        <w:rPr>
          <w:sz w:val="2"/>
          <w:szCs w:val="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552" w:hRule="exact"/>
        </w:trPr>
        <w:tc>
          <w:tcPr>
            <w:tcW w:w="415" w:type="dxa"/>
            <w:tcBorders>
              <w:top w:val="single" w:sz="8.48" w:space="0" w:color="000000"/>
              <w:bottom w:val="single" w:sz="11.36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482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4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ZK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25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3" w:after="0" w:line="275" w:lineRule="auto"/>
              <w:ind w:left="129" w:right="89" w:firstLine="98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Nr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4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775" w:type="dxa"/>
            <w:tcBorders>
              <w:top w:val="single" w:sz="8.48" w:space="0" w:color="000000"/>
              <w:bottom w:val="single" w:sz="11.36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3" w:after="0" w:line="275" w:lineRule="auto"/>
              <w:ind w:left="217" w:right="84" w:firstLine="-9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ip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aqe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ualli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3" w:after="0" w:line="275" w:lineRule="auto"/>
              <w:ind w:left="167" w:right="105" w:firstLine="-19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ip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aqe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8.48" w:space="0" w:color="000000"/>
              <w:bottom w:val="single" w:sz="11.36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46" w:lineRule="exact"/>
              <w:ind w:left="14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Çm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21" w:after="0" w:line="275" w:lineRule="auto"/>
              <w:ind w:left="112" w:right="75" w:firstLine="7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uallit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8.48" w:space="0" w:color="000000"/>
              <w:bottom w:val="single" w:sz="11.36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146" w:lineRule="exact"/>
              <w:ind w:left="17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21" w:after="0" w:line="275" w:lineRule="auto"/>
              <w:ind w:left="181" w:right="106" w:firstLine="-3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593" w:type="dxa"/>
            <w:tcBorders>
              <w:top w:val="single" w:sz="8.48" w:space="0" w:color="000000"/>
              <w:bottom w:val="single" w:sz="10.4" w:space="0" w:color="000000"/>
              <w:left w:val="single" w:sz="4.648" w:space="0" w:color="000000"/>
              <w:right w:val="nil" w:sz="6" w:space="0" w:color="auto"/>
            </w:tcBorders>
          </w:tcPr>
          <w:p>
            <w:pPr>
              <w:spacing w:before="0" w:after="0" w:line="146" w:lineRule="exact"/>
              <w:ind w:left="189" w:right="-43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21" w:after="0" w:line="275" w:lineRule="auto"/>
              <w:ind w:left="268" w:right="-17" w:firstLine="-7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uallit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248" w:type="dxa"/>
            <w:tcBorders>
              <w:top w:val="single" w:sz="8.48" w:space="0" w:color="000000"/>
              <w:bottom w:val="single" w:sz="10.4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8" w:type="dxa"/>
            <w:tcBorders>
              <w:top w:val="single" w:sz="8.48" w:space="0" w:color="000000"/>
              <w:bottom w:val="single" w:sz="10.4" w:space="0" w:color="000000"/>
              <w:left w:val="nil" w:sz="6" w:space="0" w:color="auto"/>
              <w:right w:val="single" w:sz="8.48" w:space="0" w:color="000000"/>
            </w:tcBorders>
          </w:tcPr>
          <w:p>
            <w:pPr>
              <w:spacing w:before="0" w:after="0" w:line="146" w:lineRule="exact"/>
              <w:ind w:left="109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21" w:after="0" w:line="275" w:lineRule="auto"/>
              <w:ind w:left="186" w:right="61" w:firstLine="-14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8.48" w:space="0" w:color="000000"/>
              <w:bottom w:val="single" w:sz="10.4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46" w:lineRule="exact"/>
              <w:ind w:left="190" w:right="172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21" w:after="0" w:line="275" w:lineRule="auto"/>
              <w:ind w:left="98" w:right="80"/>
              <w:jc w:val="center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uallit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b/>
                <w:bCs/>
              </w:rPr>
              <w:t>es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315" w:type="dxa"/>
            <w:tcBorders>
              <w:top w:val="single" w:sz="8.48" w:space="0" w:color="000000"/>
              <w:bottom w:val="single" w:sz="10.4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ni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018" w:hRule="exact"/>
        </w:trPr>
        <w:tc>
          <w:tcPr>
            <w:tcW w:w="415" w:type="dxa"/>
            <w:tcBorders>
              <w:top w:val="single" w:sz="11.36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82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5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75" w:lineRule="auto"/>
              <w:ind w:left="102" w:right="202"/>
              <w:jc w:val="both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2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775" w:type="dxa"/>
            <w:tcBorders>
              <w:top w:val="single" w:sz="11.36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11.36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11.36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41" w:type="dxa"/>
            <w:gridSpan w:val="2"/>
            <w:tcBorders>
              <w:top w:val="single" w:sz="10.4" w:space="0" w:color="000000"/>
              <w:bottom w:val="single" w:sz="4.648" w:space="0" w:color="000000"/>
              <w:left w:val="single" w:sz="4.648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8" w:type="dxa"/>
            <w:tcBorders>
              <w:top w:val="single" w:sz="10.4" w:space="0" w:color="000000"/>
              <w:bottom w:val="single" w:sz="4.648" w:space="0" w:color="000000"/>
              <w:left w:val="nil" w:sz="6" w:space="0" w:color="auto"/>
              <w:right w:val="single" w:sz="8.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10.4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315" w:type="dxa"/>
            <w:tcBorders>
              <w:top w:val="single" w:sz="10.4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8" w:after="0" w:line="276" w:lineRule="auto"/>
              <w:ind w:left="97" w:right="2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a: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“Ha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rg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13"/>
                <w:szCs w:val="13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ci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089" w:hRule="exact"/>
        </w:trPr>
        <w:tc>
          <w:tcPr>
            <w:tcW w:w="415" w:type="dxa"/>
            <w:tcBorders>
              <w:top w:val="single" w:sz="4.648" w:space="0" w:color="000000"/>
              <w:bottom w:val="nil" w:sz="6" w:space="0" w:color="auto"/>
              <w:left w:val="single" w:sz="8.472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82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5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75" w:type="dxa"/>
            <w:tcBorders>
              <w:top w:val="single" w:sz="4.648" w:space="0" w:color="000000"/>
              <w:bottom w:val="nil" w:sz="6" w:space="0" w:color="auto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21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4.648" w:space="0" w:color="000000"/>
              <w:bottom w:val="nil" w:sz="6" w:space="0" w:color="auto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21" w:type="dxa"/>
            <w:tcBorders>
              <w:top w:val="single" w:sz="4.648" w:space="0" w:color="000000"/>
              <w:bottom w:val="nil" w:sz="6" w:space="0" w:color="auto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93" w:type="dxa"/>
            <w:tcBorders>
              <w:top w:val="single" w:sz="4.648" w:space="0" w:color="000000"/>
              <w:bottom w:val="nil" w:sz="6" w:space="0" w:color="auto"/>
              <w:left w:val="single" w:sz="4.64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48" w:type="dxa"/>
            <w:tcBorders>
              <w:top w:val="single" w:sz="4.648" w:space="0" w:color="00000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8" w:type="dxa"/>
            <w:tcBorders>
              <w:top w:val="single" w:sz="4.648" w:space="0" w:color="000000"/>
              <w:bottom w:val="nil" w:sz="6" w:space="0" w:color="auto"/>
              <w:left w:val="nil" w:sz="6" w:space="0" w:color="auto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845" w:type="dxa"/>
            <w:tcBorders>
              <w:top w:val="single" w:sz="4.648" w:space="0" w:color="000000"/>
              <w:bottom w:val="nil" w:sz="6" w:space="0" w:color="auto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315" w:type="dxa"/>
            <w:tcBorders>
              <w:top w:val="single" w:sz="4.648" w:space="0" w:color="000000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79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Go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omb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21" w:after="0" w:line="279" w:lineRule="auto"/>
              <w:ind w:left="97" w:right="284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19" w:hRule="exact"/>
        </w:trPr>
        <w:tc>
          <w:tcPr>
            <w:tcW w:w="9768" w:type="dxa"/>
            <w:gridSpan w:val="14"/>
            <w:tcBorders>
              <w:top w:val="nil" w:sz="6" w:space="0" w:color="auto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</w:tr>
      <w:tr>
        <w:trPr>
          <w:trHeight w:val="574" w:hRule="exact"/>
        </w:trPr>
        <w:tc>
          <w:tcPr>
            <w:tcW w:w="9768" w:type="dxa"/>
            <w:gridSpan w:val="14"/>
            <w:tcBorders>
              <w:top w:val="nil" w:sz="6" w:space="0" w:color="auto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191" w:lineRule="exact"/>
              <w:ind w:left="1720" w:right="-20"/>
              <w:jc w:val="left"/>
              <w:tabs>
                <w:tab w:pos="2400" w:val="left"/>
                <w:tab w:pos="8540" w:val="left"/>
              </w:tabs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5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5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5"/>
              </w:rPr>
              <w:t>dë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5"/>
              </w:rPr>
              <w:t>r</w:t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3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3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-3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-3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-3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3"/>
              </w:rPr>
              <w:t>r</w:t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3"/>
              </w:rPr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4"/>
              </w:rPr>
              <w:t>a)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4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4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4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4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4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  <w:position w:val="4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4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4"/>
              </w:rPr>
              <w:t>nto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4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position w:val="4"/>
              </w:rPr>
              <w:t>sor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56" w:lineRule="exact"/>
              <w:ind w:left="241" w:right="-20"/>
              <w:jc w:val="left"/>
              <w:tabs>
                <w:tab w:pos="540" w:val="left"/>
                <w:tab w:pos="980" w:val="left"/>
                <w:tab w:pos="1720" w:val="left"/>
                <w:tab w:pos="2400" w:val="left"/>
                <w:tab w:pos="3400" w:val="left"/>
                <w:tab w:pos="4220" w:val="left"/>
                <w:tab w:pos="4840" w:val="left"/>
                <w:tab w:pos="6680" w:val="left"/>
                <w:tab w:pos="6980" w:val="left"/>
                <w:tab w:pos="7840" w:val="left"/>
                <w:tab w:pos="8540" w:val="left"/>
              </w:tabs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6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6"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6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ND</w:t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6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2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-2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-2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-2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2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-2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-2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-2"/>
              </w:rPr>
              <w:t>j</w:t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277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position w:val="6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277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position w:val="6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6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6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position w:val="6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6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6"/>
              </w:rPr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6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6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  <w:position w:val="6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6"/>
              </w:rPr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4"/>
              </w:rPr>
              <w:t>202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  <w:b/>
                <w:bCs/>
                <w:position w:val="4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4"/>
              </w:rPr>
              <w:t>3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  <w:position w:val="4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4"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7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10"/>
                <w:w w:val="100"/>
                <w:b/>
                <w:bCs/>
                <w:position w:val="7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4"/>
              </w:rPr>
              <w:t>banim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  <w:p>
            <w:pPr>
              <w:spacing w:before="0" w:after="0" w:line="100" w:lineRule="exact"/>
              <w:ind w:left="17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</w:tr>
      <w:tr>
        <w:trPr>
          <w:trHeight w:val="503" w:hRule="exact"/>
        </w:trPr>
        <w:tc>
          <w:tcPr>
            <w:tcW w:w="9768" w:type="dxa"/>
            <w:gridSpan w:val="14"/>
            <w:tcBorders>
              <w:top w:val="nil" w:sz="6" w:space="0" w:color="auto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right="347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</w:rPr>
              <w:t>rd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</w:rPr>
              <w:t>he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right="301"/>
              <w:jc w:val="righ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277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10"/>
                <w:w w:val="100"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99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99"/>
                <w:position w:val="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0"/>
              </w:rPr>
              <w:t>vi</w:t>
            </w:r>
            <w:r>
              <w:rPr>
                <w:rFonts w:ascii="Garamond" w:hAnsi="Garamond" w:cs="Garamond" w:eastAsia="Garamond"/>
                <w:sz w:val="13"/>
                <w:szCs w:val="13"/>
                <w:spacing w:val="3"/>
                <w:w w:val="99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99"/>
                <w:position w:val="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99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374" w:hRule="exact"/>
        </w:trPr>
        <w:tc>
          <w:tcPr>
            <w:tcW w:w="9768" w:type="dxa"/>
            <w:gridSpan w:val="14"/>
            <w:tcBorders>
              <w:top w:val="nil" w:sz="6" w:space="0" w:color="auto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40" w:after="0" w:line="275" w:lineRule="auto"/>
              <w:ind w:left="8550" w:right="106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arë</w:t>
            </w:r>
            <w:r>
              <w:rPr>
                <w:rFonts w:ascii="Garamond" w:hAnsi="Garamond" w:cs="Garamond" w:eastAsia="Garamond"/>
                <w:sz w:val="13"/>
                <w:szCs w:val="13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174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15"/>
                <w:w w:val="100"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3"/>
                <w:w w:val="100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0"/>
              </w:rPr>
              <w:t>ivi</w:t>
            </w:r>
            <w:r>
              <w:rPr>
                <w:rFonts w:ascii="Garamond" w:hAnsi="Garamond" w:cs="Garamond" w:eastAsia="Garamond"/>
                <w:sz w:val="13"/>
                <w:szCs w:val="13"/>
                <w:spacing w:val="3"/>
                <w:w w:val="100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position w:val="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357" w:hRule="exact"/>
        </w:trPr>
        <w:tc>
          <w:tcPr>
            <w:tcW w:w="9768" w:type="dxa"/>
            <w:gridSpan w:val="14"/>
            <w:tcBorders>
              <w:top w:val="nil" w:sz="6" w:space="0" w:color="auto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1" w:after="0" w:line="275" w:lineRule="auto"/>
              <w:ind w:left="8550" w:right="103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hu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3"/>
                <w:szCs w:val="13"/>
                <w:spacing w:val="2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452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8"/>
                <w:szCs w:val="8"/>
                <w:spacing w:val="0"/>
                <w:w w:val="100"/>
                <w:b/>
                <w:bCs/>
                <w:position w:val="3"/>
              </w:rPr>
              <w:t>2</w:t>
            </w:r>
            <w:r>
              <w:rPr>
                <w:rFonts w:ascii="Garamond" w:hAnsi="Garamond" w:cs="Garamond" w:eastAsia="Garamond"/>
                <w:sz w:val="8"/>
                <w:szCs w:val="8"/>
                <w:spacing w:val="10"/>
                <w:w w:val="100"/>
                <w:b/>
                <w:bCs/>
                <w:position w:val="3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ti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  <w:position w:val="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it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  <w:position w:val="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1920" w:hRule="exact"/>
        </w:trPr>
        <w:tc>
          <w:tcPr>
            <w:tcW w:w="415" w:type="dxa"/>
            <w:tcBorders>
              <w:top w:val="single" w:sz="4.648" w:space="0" w:color="000000"/>
              <w:bottom w:val="single" w:sz="8.472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82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5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6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5" w:lineRule="auto"/>
              <w:ind w:left="102" w:right="202"/>
              <w:jc w:val="both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6" w:lineRule="auto"/>
              <w:ind w:left="102" w:right="1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Ibr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75" w:type="dxa"/>
            <w:tcBorders>
              <w:top w:val="single" w:sz="4.648" w:space="0" w:color="000000"/>
              <w:bottom w:val="single" w:sz="8.472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5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86" w:type="dxa"/>
            <w:tcBorders>
              <w:top w:val="single" w:sz="4.648" w:space="0" w:color="000000"/>
              <w:bottom w:val="single" w:sz="8.472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21" w:type="dxa"/>
            <w:tcBorders>
              <w:top w:val="single" w:sz="4.648" w:space="0" w:color="000000"/>
              <w:bottom w:val="single" w:sz="8.472" w:space="0" w:color="000000"/>
              <w:left w:val="single" w:sz="4.648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841" w:type="dxa"/>
            <w:gridSpan w:val="2"/>
            <w:tcBorders>
              <w:top w:val="single" w:sz="4.648" w:space="0" w:color="000000"/>
              <w:bottom w:val="single" w:sz="8.472" w:space="0" w:color="000000"/>
              <w:left w:val="single" w:sz="4.648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8" w:type="dxa"/>
            <w:tcBorders>
              <w:top w:val="single" w:sz="4.648" w:space="0" w:color="000000"/>
              <w:bottom w:val="single" w:sz="8.472" w:space="0" w:color="000000"/>
              <w:left w:val="nil" w:sz="6" w:space="0" w:color="auto"/>
              <w:right w:val="single" w:sz="8.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45" w:type="dxa"/>
            <w:tcBorders>
              <w:top w:val="single" w:sz="4.648" w:space="0" w:color="000000"/>
              <w:bottom w:val="single" w:sz="8.472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315" w:type="dxa"/>
            <w:tcBorders>
              <w:top w:val="single" w:sz="4.648" w:space="0" w:color="000000"/>
              <w:bottom w:val="single" w:sz="8.472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75" w:lineRule="auto"/>
              <w:ind w:left="97" w:right="235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ga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PP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a,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3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3"/>
                <w:szCs w:val="13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3"/>
                <w:szCs w:val="13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</w:tr>
      <w:tr>
        <w:trPr>
          <w:trHeight w:val="290" w:hRule="exact"/>
        </w:trPr>
        <w:tc>
          <w:tcPr>
            <w:tcW w:w="415" w:type="dxa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482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5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86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75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21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349" w:type="dxa"/>
            <w:gridSpan w:val="4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5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3"/>
                <w:szCs w:val="13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668" w:type="dxa"/>
            <w:tcBorders>
              <w:top w:val="single" w:sz="8.472" w:space="0" w:color="000000"/>
              <w:bottom w:val="single" w:sz="8.48" w:space="0" w:color="000000"/>
              <w:left w:val="nil" w:sz="6" w:space="0" w:color="auto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845" w:type="dxa"/>
            <w:tcBorders>
              <w:top w:val="single" w:sz="8.472" w:space="0" w:color="000000"/>
              <w:bottom w:val="single" w:sz="8.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50" w:after="0" w:line="240" w:lineRule="auto"/>
              <w:ind w:left="181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89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64</w:t>
            </w:r>
            <w:r>
              <w:rPr>
                <w:rFonts w:ascii="Garamond" w:hAnsi="Garamond" w:cs="Garamond" w:eastAsia="Garamond"/>
                <w:sz w:val="13"/>
                <w:szCs w:val="13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3"/>
                <w:szCs w:val="13"/>
                <w:spacing w:val="-1"/>
                <w:w w:val="100"/>
                <w:b/>
                <w:bCs/>
              </w:rPr>
              <w:t>61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</w:rPr>
            </w:r>
          </w:p>
        </w:tc>
        <w:tc>
          <w:tcPr>
            <w:tcW w:w="1315" w:type="dxa"/>
            <w:tcBorders>
              <w:top w:val="single" w:sz="8.472" w:space="0" w:color="000000"/>
              <w:bottom w:val="single" w:sz="8.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</w:tr>
    </w:tbl>
    <w:sectPr>
      <w:pgSz w:w="12240" w:h="15840"/>
      <w:pgMar w:top="1360" w:bottom="280" w:left="12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2017-12-18T16:08:15Z</dcterms:created>
  <dcterms:modified xsi:type="dcterms:W3CDTF">2017-12-18T16:08:15Z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2017-10-30T00:00:00Z</vt:filetime>
  </property>
  <property fmtid="{D5CDD505-2E9C-101B-9397-08002B2CF9AE}" pid="3" name="LastSaved">
    <vt:filetime>2017-12-18T00:00:00Z</vt:filetime>
  </property>
</Properties>
</file>