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221" w:right="393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KËRKESË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54" w:right="326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5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6" w:lineRule="auto"/>
        <w:ind w:left="3503" w:right="321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ONË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5" w:lineRule="auto"/>
        <w:ind w:left="106" w:right="4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Punëv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ndshm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paluajtshme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reali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projektit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“Rivita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rrugë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Dëshmorët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Ço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odë”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Skraparit.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rap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4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kërkojm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konsisto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.200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logar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pasuriv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publik”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4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likuidohe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rreg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pron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(nëntëqin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sëqin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esëdh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right="8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ENDËSMI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BREND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right="8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Elo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Gjebrea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80"/>
        </w:sectPr>
      </w:pPr>
      <w:rPr/>
    </w:p>
    <w:p>
      <w:pPr>
        <w:spacing w:before="78" w:after="0" w:line="240" w:lineRule="auto"/>
        <w:ind w:left="412"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7"/>
        </w:rPr>
        <w:t>Lista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-2"/>
          <w:w w:val="11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0"/>
          <w:w w:val="117"/>
        </w:rPr>
        <w:t>emerore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-7"/>
          <w:w w:val="11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7"/>
        </w:rPr>
        <w:t>personave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-16"/>
          <w:w w:val="11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7"/>
        </w:rPr>
        <w:t>db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2"/>
          <w:w w:val="11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7"/>
        </w:rPr>
        <w:t>pronave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-4"/>
          <w:w w:val="11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626262"/>
          <w:spacing w:val="8"/>
          <w:w w:val="115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5"/>
        </w:rPr>
        <w:t>hpronesobe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5"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14"/>
          <w:w w:val="115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4"/>
        </w:rPr>
        <w:t>realizimi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1"/>
          <w:w w:val="114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9"/>
        </w:rPr>
        <w:t>projektit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42" w:after="0" w:line="240" w:lineRule="auto"/>
        <w:ind w:left="412"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0"/>
          <w:w w:val="116"/>
        </w:rPr>
        <w:t>"Rivitalizimi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-1"/>
          <w:w w:val="116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21"/>
        </w:rPr>
        <w:t>rruge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2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-21"/>
          <w:w w:val="12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8"/>
        </w:rPr>
        <w:t>Deshmoret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0"/>
          <w:w w:val="119"/>
        </w:rPr>
        <w:t>,</w:t>
      </w:r>
      <w:r>
        <w:rPr>
          <w:rFonts w:ascii="Times New Roman" w:hAnsi="Times New Roman" w:cs="Times New Roman" w:eastAsia="Times New Roman"/>
          <w:sz w:val="14"/>
          <w:szCs w:val="14"/>
          <w:color w:val="3B3B3B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0"/>
          <w:w w:val="110"/>
        </w:rPr>
        <w:t>&lt;;orovod</w:t>
      </w:r>
      <w:r>
        <w:rPr>
          <w:rFonts w:ascii="Times New Roman" w:hAnsi="Times New Roman" w:cs="Times New Roman" w:eastAsia="Times New Roman"/>
          <w:sz w:val="14"/>
          <w:szCs w:val="14"/>
          <w:color w:val="525252"/>
          <w:spacing w:val="-7"/>
          <w:w w:val="11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727272"/>
          <w:spacing w:val="0"/>
          <w:w w:val="184"/>
        </w:rPr>
        <w:t>"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41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F0F0F"/>
          <w:spacing w:val="0"/>
          <w:w w:val="100"/>
        </w:rPr>
        <w:t>Bashkia</w:t>
      </w:r>
      <w:r>
        <w:rPr>
          <w:rFonts w:ascii="Times New Roman" w:hAnsi="Times New Roman" w:cs="Times New Roman" w:eastAsia="Times New Roman"/>
          <w:sz w:val="18"/>
          <w:szCs w:val="18"/>
          <w:color w:val="0F0F0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F0F0F"/>
          <w:spacing w:val="0"/>
          <w:w w:val="106"/>
        </w:rPr>
        <w:t>Skrapar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545454" w:type="dxa"/>
      </w:tblPr>
      <w:tblGrid/>
      <w:tr>
        <w:trPr>
          <w:trHeight w:val="542" w:hRule="exact"/>
        </w:trPr>
        <w:tc>
          <w:tcPr>
            <w:tcW w:w="265" w:type="dxa"/>
            <w:tcBorders>
              <w:top w:val="single" w:sz="5.236360" w:space="0" w:color="4F4F4F"/>
              <w:bottom w:val="single" w:sz="5.236360" w:space="0" w:color="575757"/>
              <w:left w:val="single" w:sz="5.236360" w:space="0" w:color="4F4F4F"/>
              <w:right w:val="single" w:sz="2.618184" w:space="0" w:color="3B3B3B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9"/>
              </w:rPr>
              <w:t>Nr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581" w:type="dxa"/>
            <w:tcBorders>
              <w:top w:val="single" w:sz="5.236360" w:space="0" w:color="4F4F4F"/>
              <w:bottom w:val="single" w:sz="5.236360" w:space="0" w:color="575757"/>
              <w:left w:val="single" w:sz="2.618184" w:space="0" w:color="3B3B3B"/>
              <w:right w:val="single" w:sz="5.236360" w:space="0" w:color="3B3B3B"/>
            </w:tcBorders>
          </w:tcPr>
          <w:p>
            <w:pPr>
              <w:spacing w:before="6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525252"/>
                <w:spacing w:val="0"/>
                <w:w w:val="100"/>
                <w:b/>
                <w:bCs/>
              </w:rPr>
              <w:t>Emri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525252"/>
                <w:spacing w:val="2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B3B3B"/>
                <w:spacing w:val="0"/>
                <w:w w:val="108"/>
                <w:b/>
                <w:bCs/>
              </w:rPr>
              <w:t>Mbiemri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5.236360" w:space="0" w:color="4F4F4F"/>
              <w:bottom w:val="single" w:sz="5.236360" w:space="0" w:color="575757"/>
              <w:left w:val="single" w:sz="5.236360" w:space="0" w:color="3B3B3B"/>
              <w:right w:val="single" w:sz="5.236360" w:space="0" w:color="4B4B4B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63" w:lineRule="auto"/>
              <w:ind w:left="139" w:right="-75" w:firstLine="41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7"/>
                <w:szCs w:val="7"/>
                <w:color w:val="9E9E9E"/>
                <w:spacing w:val="0"/>
                <w:w w:val="100"/>
                <w:position w:val="6"/>
              </w:rPr>
              <w:t>1</w:t>
            </w:r>
            <w:r>
              <w:rPr>
                <w:rFonts w:ascii="Arial" w:hAnsi="Arial" w:cs="Arial" w:eastAsia="Arial"/>
                <w:sz w:val="7"/>
                <w:szCs w:val="7"/>
                <w:color w:val="9E9E9E"/>
                <w:spacing w:val="0"/>
                <w:w w:val="100"/>
                <w:position w:val="6"/>
              </w:rPr>
              <w:t> </w:t>
            </w:r>
            <w:r>
              <w:rPr>
                <w:rFonts w:ascii="Arial" w:hAnsi="Arial" w:cs="Arial" w:eastAsia="Arial"/>
                <w:sz w:val="7"/>
                <w:szCs w:val="7"/>
                <w:color w:val="9E9E9E"/>
                <w:spacing w:val="7"/>
                <w:w w:val="100"/>
                <w:position w:val="6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2"/>
                <w:position w:val="0"/>
              </w:rPr>
              <w:t>Zona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2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63"/>
                <w:position w:val="0"/>
              </w:rPr>
              <w:t>dastrale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838" w:type="dxa"/>
            <w:tcBorders>
              <w:top w:val="single" w:sz="5.236360" w:space="0" w:color="4F4F4F"/>
              <w:bottom w:val="single" w:sz="5.236360" w:space="0" w:color="383838"/>
              <w:left w:val="single" w:sz="5.236360" w:space="0" w:color="4B4B4B"/>
              <w:right w:val="single" w:sz="5.236360" w:space="0" w:color="3F3F3F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44" w:right="236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3"/>
              </w:rPr>
              <w:t>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5" w:after="0" w:line="240" w:lineRule="auto"/>
              <w:ind w:left="140" w:right="101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525252"/>
                <w:spacing w:val="0"/>
                <w:w w:val="108"/>
                <w:b/>
                <w:bCs/>
              </w:rPr>
              <w:t>pasurise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1159" w:type="dxa"/>
            <w:tcBorders>
              <w:top w:val="single" w:sz="5.236360" w:space="0" w:color="4F4F4F"/>
              <w:bottom w:val="single" w:sz="5.236360" w:space="0" w:color="383838"/>
              <w:left w:val="single" w:sz="5.236360" w:space="0" w:color="3F3F3F"/>
              <w:right w:val="single" w:sz="5.236360" w:space="0" w:color="4B4B4B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85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Si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14"/>
              </w:rPr>
              <w:t>truallit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6"/>
                <w:w w:val="116"/>
              </w:rPr>
              <w:t>/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98"/>
              </w:rPr>
              <w:t>m2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897" w:type="dxa"/>
            <w:tcBorders>
              <w:top w:val="single" w:sz="5.236360" w:space="0" w:color="4F4F4F"/>
              <w:bottom w:val="single" w:sz="5.236360" w:space="0" w:color="545454"/>
              <w:left w:val="single" w:sz="5.236360" w:space="0" w:color="4B4B4B"/>
              <w:right w:val="single" w:sz="5.236360" w:space="0" w:color="4F4F4F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63" w:lineRule="auto"/>
              <w:ind w:left="131" w:right="74" w:firstLine="72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&lt;;:mimii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10"/>
              </w:rPr>
              <w:t>truall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2"/>
                <w:w w:val="110"/>
              </w:rPr>
              <w:t>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0"/>
                <w:w w:val="110"/>
              </w:rPr>
              <w:t>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-4"/>
                <w:w w:val="110"/>
              </w:rPr>
              <w:t>/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-8"/>
                <w:w w:val="102"/>
              </w:rPr>
              <w:t>l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-1"/>
                <w:w w:val="123"/>
              </w:rPr>
              <w:t>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3"/>
              </w:rPr>
              <w:t>k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85" w:type="dxa"/>
            <w:tcBorders>
              <w:top w:val="single" w:sz="5.236360" w:space="0" w:color="4F4F4F"/>
              <w:bottom w:val="single" w:sz="5.236360" w:space="0" w:color="545454"/>
              <w:left w:val="single" w:sz="5.236360" w:space="0" w:color="4F4F4F"/>
              <w:right w:val="single" w:sz="5.236360" w:space="0" w:color="3B3B3B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63" w:lineRule="auto"/>
              <w:ind w:left="118" w:right="59" w:firstLine="92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Sip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23"/>
              </w:rPr>
              <w:t>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11"/>
              </w:rPr>
              <w:t>nder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-6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898989"/>
                <w:spacing w:val="-1"/>
                <w:w w:val="133"/>
              </w:rPr>
              <w:t>/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2"/>
              </w:rPr>
              <w:t>m2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848" w:type="dxa"/>
            <w:tcBorders>
              <w:top w:val="single" w:sz="5.236360" w:space="0" w:color="3B3B3B"/>
              <w:bottom w:val="single" w:sz="5.236360" w:space="0" w:color="545454"/>
              <w:left w:val="single" w:sz="5.236360" w:space="0" w:color="3B3B3B"/>
              <w:right w:val="single" w:sz="5.236360" w:space="0" w:color="4F4F4F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63" w:lineRule="auto"/>
              <w:ind w:left="131" w:right="79" w:firstLine="46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w w:val="68"/>
              </w:rPr>
              <w:t>&lt;;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-2"/>
                <w:w w:val="68"/>
              </w:rPr>
              <w:t>: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14"/>
              </w:rPr>
              <w:t>mimii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5"/>
              </w:rPr>
              <w:t>ndert./Jek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985" w:type="dxa"/>
            <w:tcBorders>
              <w:top w:val="single" w:sz="5.236360" w:space="0" w:color="3B3B3B"/>
              <w:bottom w:val="single" w:sz="5.236360" w:space="0" w:color="545454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0" w:after="0" w:line="145" w:lineRule="exact"/>
              <w:ind w:left="235" w:right="213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VIera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2" w:after="0" w:line="240" w:lineRule="auto"/>
              <w:ind w:left="63" w:right="33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w w:val="107"/>
              </w:rPr>
              <w:t>pergjit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-1"/>
                <w:w w:val="108"/>
              </w:rPr>
              <w:t>h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-4"/>
                <w:w w:val="138"/>
              </w:rPr>
              <w:t>s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4"/>
              </w:rPr>
              <w:t>hme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5" w:after="0" w:line="240" w:lineRule="auto"/>
              <w:ind w:left="346" w:right="323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2"/>
                <w:w w:val="116"/>
              </w:rPr>
              <w:t>/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95"/>
              </w:rPr>
              <w:t>Jek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316" w:type="dxa"/>
            <w:tcBorders>
              <w:top w:val="single" w:sz="5.236360" w:space="0" w:color="3B3B3B"/>
              <w:bottom w:val="single" w:sz="5.236360" w:space="0" w:color="545454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1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0"/>
              </w:rPr>
              <w:t>Lloji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9"/>
              </w:rPr>
              <w:t>dokumentit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  <w:tr>
        <w:trPr>
          <w:trHeight w:val="290" w:hRule="exact"/>
        </w:trPr>
        <w:tc>
          <w:tcPr>
            <w:tcW w:w="1846" w:type="dxa"/>
            <w:gridSpan w:val="2"/>
            <w:tcBorders>
              <w:top w:val="single" w:sz="5.236360" w:space="0" w:color="575757"/>
              <w:bottom w:val="single" w:sz="5.236360" w:space="0" w:color="383838"/>
              <w:left w:val="single" w:sz="5.236360" w:space="0" w:color="4F4F4F"/>
              <w:right w:val="single" w:sz="5.236360" w:space="0" w:color="3B3B3B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73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9"/>
              </w:rPr>
              <w:t>Refi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-12"/>
                <w:w w:val="109"/>
              </w:rPr>
              <w:t>j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17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4"/>
                <w:w w:val="100"/>
              </w:rPr>
              <w:t>Q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0"/>
              </w:rPr>
              <w:t>amil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0"/>
                <w:w w:val="103"/>
              </w:rPr>
              <w:t>Cela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5.236360" w:space="0" w:color="575757"/>
              <w:bottom w:val="single" w:sz="5.236360" w:space="0" w:color="383838"/>
              <w:left w:val="single" w:sz="5.236360" w:space="0" w:color="3B3B3B"/>
              <w:right w:val="single" w:sz="5.236360" w:space="0" w:color="4B4B4B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98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w w:val="101"/>
              </w:rPr>
              <w:t>14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5"/>
                <w:w w:val="101"/>
              </w:rPr>
              <w:t>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9"/>
              </w:rPr>
              <w:t>0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838" w:type="dxa"/>
            <w:tcBorders>
              <w:top w:val="single" w:sz="5.236360" w:space="0" w:color="383838"/>
              <w:bottom w:val="single" w:sz="5.236360" w:space="0" w:color="4B4B4B"/>
              <w:left w:val="single" w:sz="5.236360" w:space="0" w:color="4B4B4B"/>
              <w:right w:val="single" w:sz="5.236360" w:space="0" w:color="3F3F3F"/>
            </w:tcBorders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49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w w:val="71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98"/>
              </w:rPr>
              <w:t>1/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3"/>
                <w:w w:val="99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-9"/>
                <w:w w:val="107"/>
              </w:rPr>
              <w:t>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18"/>
              </w:rPr>
              <w:t>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59" w:type="dxa"/>
            <w:tcBorders>
              <w:top w:val="single" w:sz="5.236360" w:space="0" w:color="383838"/>
              <w:bottom w:val="single" w:sz="5.236360" w:space="0" w:color="4B4B4B"/>
              <w:left w:val="single" w:sz="5.236360" w:space="0" w:color="3F3F3F"/>
              <w:right w:val="single" w:sz="5.236360" w:space="0" w:color="4B4B4B"/>
            </w:tcBorders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500" w:right="422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102"/>
              </w:rPr>
              <w:t>18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897" w:type="dxa"/>
            <w:tcBorders>
              <w:top w:val="single" w:sz="5.236360" w:space="0" w:color="545454"/>
              <w:bottom w:val="single" w:sz="5.236360" w:space="0" w:color="4B4B4B"/>
              <w:left w:val="single" w:sz="5.236360" w:space="0" w:color="4B4B4B"/>
              <w:right w:val="single" w:sz="5.236360" w:space="0" w:color="4F4F4F"/>
            </w:tcBorders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334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54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7"/>
                <w:w w:val="54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94"/>
              </w:rPr>
              <w:t>01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85" w:type="dxa"/>
            <w:tcBorders>
              <w:top w:val="single" w:sz="5.236360" w:space="0" w:color="545454"/>
              <w:bottom w:val="single" w:sz="5.236360" w:space="0" w:color="4B4B4B"/>
              <w:left w:val="single" w:sz="5.236360" w:space="0" w:color="4F4F4F"/>
              <w:right w:val="single" w:sz="5.236360" w:space="0" w:color="3B3B3B"/>
            </w:tcBorders>
          </w:tcPr>
          <w:p>
            <w:pPr>
              <w:spacing w:before="96" w:after="0" w:line="240" w:lineRule="auto"/>
              <w:ind w:left="290" w:right="249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09"/>
              </w:rPr>
              <w:t>26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848" w:type="dxa"/>
            <w:tcBorders>
              <w:top w:val="single" w:sz="5.236360" w:space="0" w:color="545454"/>
              <w:bottom w:val="single" w:sz="5.236360" w:space="0" w:color="4B4B4B"/>
              <w:left w:val="single" w:sz="5.236360" w:space="0" w:color="3B3B3B"/>
              <w:right w:val="single" w:sz="5.236360" w:space="0" w:color="4F4F4F"/>
            </w:tcBorders>
          </w:tcPr>
          <w:p>
            <w:pPr>
              <w:spacing w:before="90" w:after="0" w:line="240" w:lineRule="auto"/>
              <w:ind w:left="177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w w:val="105"/>
              </w:rPr>
              <w:t>35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1"/>
                <w:w w:val="105"/>
              </w:rPr>
              <w:t>,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0"/>
                <w:w w:val="71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13"/>
                <w:w w:val="107"/>
              </w:rPr>
              <w:t>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25252"/>
                <w:spacing w:val="-16"/>
                <w:w w:val="123"/>
              </w:rPr>
              <w:t>6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14"/>
              </w:rPr>
              <w:t>,2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985" w:type="dxa"/>
            <w:tcBorders>
              <w:top w:val="single" w:sz="5.236360" w:space="0" w:color="545454"/>
              <w:bottom w:val="single" w:sz="5.236360" w:space="0" w:color="4B4B4B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90" w:after="0" w:line="240" w:lineRule="auto"/>
              <w:ind w:left="265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w w:val="107"/>
              </w:rPr>
              <w:t>9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-6"/>
                <w:w w:val="107"/>
              </w:rPr>
              <w:t>3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898989"/>
                <w:spacing w:val="0"/>
                <w:w w:val="71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898989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03"/>
              </w:rPr>
              <w:t>552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316" w:type="dxa"/>
            <w:tcBorders>
              <w:top w:val="single" w:sz="5.236360" w:space="0" w:color="545454"/>
              <w:bottom w:val="single" w:sz="5.236360" w:space="0" w:color="4B4B4B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96" w:after="0" w:line="240" w:lineRule="auto"/>
              <w:ind w:left="151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0"/>
                <w:w w:val="100"/>
              </w:rPr>
              <w:t>Vertetim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26262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0"/>
                <w:w w:val="101"/>
              </w:rPr>
              <w:t>pronesie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  <w:tr>
        <w:trPr>
          <w:trHeight w:val="198" w:hRule="exact"/>
        </w:trPr>
        <w:tc>
          <w:tcPr>
            <w:tcW w:w="265" w:type="dxa"/>
            <w:tcBorders>
              <w:top w:val="single" w:sz="5.236360" w:space="0" w:color="383838"/>
              <w:bottom w:val="single" w:sz="5.236360" w:space="0" w:color="383838"/>
              <w:left w:val="single" w:sz="5.236360" w:space="0" w:color="4F4F4F"/>
              <w:right w:val="single" w:sz="5.236360" w:space="0" w:color="444444"/>
            </w:tcBorders>
          </w:tcPr>
          <w:p>
            <w:pPr/>
            <w:rPr/>
          </w:p>
        </w:tc>
        <w:tc>
          <w:tcPr>
            <w:tcW w:w="1581" w:type="dxa"/>
            <w:tcBorders>
              <w:top w:val="single" w:sz="5.236360" w:space="0" w:color="383838"/>
              <w:bottom w:val="single" w:sz="5.236360" w:space="0" w:color="383838"/>
              <w:left w:val="single" w:sz="5.236360" w:space="0" w:color="444444"/>
              <w:right w:val="single" w:sz="5.236360" w:space="0" w:color="3B3B3B"/>
            </w:tcBorders>
          </w:tcPr>
          <w:p>
            <w:pPr>
              <w:spacing w:before="16" w:after="0" w:line="240" w:lineRule="auto"/>
              <w:ind w:left="20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B3B3B"/>
                <w:spacing w:val="0"/>
                <w:w w:val="119"/>
              </w:rPr>
              <w:t>Totali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3728" w:type="dxa"/>
            <w:gridSpan w:val="4"/>
            <w:tcBorders>
              <w:top w:val="single" w:sz="5.236360" w:space="0" w:color="4B4B4B"/>
              <w:bottom w:val="single" w:sz="5.236360" w:space="0" w:color="575757"/>
              <w:left w:val="single" w:sz="5.236360" w:space="0" w:color="3B3B3B"/>
              <w:right w:val="single" w:sz="5.236360" w:space="0" w:color="4F4F4F"/>
            </w:tcBorders>
          </w:tcPr>
          <w:p>
            <w:pPr/>
            <w:rPr/>
          </w:p>
        </w:tc>
        <w:tc>
          <w:tcPr>
            <w:tcW w:w="785" w:type="dxa"/>
            <w:tcBorders>
              <w:top w:val="single" w:sz="5.236360" w:space="0" w:color="4B4B4B"/>
              <w:bottom w:val="single" w:sz="5.236360" w:space="0" w:color="3F3F3F"/>
              <w:left w:val="single" w:sz="5.236360" w:space="0" w:color="4F4F4F"/>
              <w:right w:val="single" w:sz="5.236360" w:space="0" w:color="3B3B3B"/>
            </w:tcBorders>
          </w:tcPr>
          <w:p>
            <w:pPr/>
            <w:rPr/>
          </w:p>
        </w:tc>
        <w:tc>
          <w:tcPr>
            <w:tcW w:w="848" w:type="dxa"/>
            <w:tcBorders>
              <w:top w:val="single" w:sz="5.236360" w:space="0" w:color="4B4B4B"/>
              <w:bottom w:val="single" w:sz="5.236360" w:space="0" w:color="3F3F3F"/>
              <w:left w:val="single" w:sz="5.236360" w:space="0" w:color="3B3B3B"/>
              <w:right w:val="single" w:sz="5.236360" w:space="0" w:color="4F4F4F"/>
            </w:tcBorders>
          </w:tcPr>
          <w:p>
            <w:pPr/>
            <w:rPr/>
          </w:p>
        </w:tc>
        <w:tc>
          <w:tcPr>
            <w:tcW w:w="985" w:type="dxa"/>
            <w:tcBorders>
              <w:top w:val="single" w:sz="5.236360" w:space="0" w:color="4B4B4B"/>
              <w:bottom w:val="single" w:sz="5.236360" w:space="0" w:color="3F3F3F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5" w:after="0" w:line="240" w:lineRule="auto"/>
              <w:ind w:left="245" w:right="-20"/>
              <w:jc w:val="left"/>
              <w:rPr>
                <w:rFonts w:ascii="Arial" w:hAnsi="Arial" w:cs="Arial" w:eastAsia="Arial"/>
                <w:sz w:val="13"/>
                <w:szCs w:val="13"/>
              </w:rPr>
            </w:pPr>
            <w:rPr/>
            <w:r>
              <w:rPr>
                <w:rFonts w:ascii="Arial" w:hAnsi="Arial" w:cs="Arial" w:eastAsia="Arial"/>
                <w:sz w:val="13"/>
                <w:szCs w:val="13"/>
                <w:color w:val="3B3B3B"/>
                <w:spacing w:val="0"/>
                <w:w w:val="100"/>
              </w:rPr>
              <w:t>932</w:t>
            </w:r>
            <w:r>
              <w:rPr>
                <w:rFonts w:ascii="Arial" w:hAnsi="Arial" w:cs="Arial" w:eastAsia="Arial"/>
                <w:sz w:val="13"/>
                <w:szCs w:val="13"/>
                <w:color w:val="3B3B3B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3"/>
                <w:szCs w:val="13"/>
                <w:color w:val="3B3B3B"/>
                <w:spacing w:val="0"/>
                <w:w w:val="106"/>
              </w:rPr>
              <w:t>552</w:t>
            </w:r>
            <w:r>
              <w:rPr>
                <w:rFonts w:ascii="Arial" w:hAnsi="Arial" w:cs="Arial" w:eastAsia="Arial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1316" w:type="dxa"/>
            <w:tcBorders>
              <w:top w:val="single" w:sz="5.236360" w:space="0" w:color="4B4B4B"/>
              <w:bottom w:val="single" w:sz="5.236360" w:space="0" w:color="3F3F3F"/>
              <w:left w:val="single" w:sz="5.236360" w:space="0" w:color="4F4F4F"/>
              <w:right w:val="single" w:sz="5.236360" w:space="0" w:color="4F4F4F"/>
            </w:tcBorders>
          </w:tcPr>
          <w:p>
            <w:pPr/>
            <w:rPr/>
          </w:p>
        </w:tc>
      </w:tr>
    </w:tbl>
    <w:sectPr>
      <w:pgSz w:w="12240" w:h="15840"/>
      <w:pgMar w:top="1440" w:bottom="280" w:left="14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2017-12-15T12:55:16Z</dcterms:created>
  <dcterms:modified xsi:type="dcterms:W3CDTF">2017-12-15T12:55:16Z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