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1" w:after="0" w:line="240" w:lineRule="auto"/>
        <w:ind w:left="4088" w:right="4087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KËRKESË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439" w:right="3437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1509/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at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16.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5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159" w:right="3153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SHP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ONË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2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UBL</w:t>
      </w:r>
      <w:r>
        <w:rPr>
          <w:rFonts w:ascii="Garamond" w:hAnsi="Garamond" w:cs="Garamond" w:eastAsia="Garamond"/>
          <w:sz w:val="22"/>
          <w:szCs w:val="22"/>
          <w:spacing w:val="-2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5" w:lineRule="auto"/>
        <w:ind w:left="106" w:right="65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Punëv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ndshme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pal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rkesë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shpr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ësim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int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pas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riv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paluajtshme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ivat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preke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realizi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temi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atht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(Zyr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Pun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Bujq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sisë)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ko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r.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6" w:right="61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shpronësim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ons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mas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erës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llogar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tur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vend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138,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3.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00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teknik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vler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përl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ga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mas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së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shpërb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pasuriv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shpronës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zhvlerësohe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4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drejtav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sonav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tretë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ryshuar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pronarë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istë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emëror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bash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lidh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right="101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onarë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likuid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ek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onësi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para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tje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dokume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av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rre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pr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nës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left="106" w:right="64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dalje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vendim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Kësh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mira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kër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ler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total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ësht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41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58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(katër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ëmbëd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pesë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tetëdh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lekë.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5" w:lineRule="auto"/>
        <w:ind w:left="7447" w:right="105" w:firstLine="-1510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ZËVENDËSMINISTR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UNËVE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BREND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HME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Elo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Gjebrea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jc w:val="right"/>
        <w:spacing w:after="0"/>
        <w:sectPr>
          <w:type w:val="continuous"/>
          <w:pgSz w:w="12240" w:h="15840"/>
          <w:pgMar w:top="600" w:bottom="280" w:left="1480" w:right="1460"/>
        </w:sectPr>
      </w:pPr>
      <w:rPr/>
    </w:p>
    <w:p>
      <w:pPr>
        <w:spacing w:before="79" w:after="0" w:line="240" w:lineRule="auto"/>
        <w:ind w:left="220" w:right="61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Lista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emërore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personave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pronave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hpronësohen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realizimin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projektit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“Sistemim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blloqe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Zogu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Krahu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djath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(Zyra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Punës,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Bujqësisë)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86" w:right="452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Bashkia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Shkodër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1.399899" w:type="dxa"/>
      </w:tblPr>
      <w:tblGrid/>
      <w:tr>
        <w:trPr>
          <w:trHeight w:val="482" w:hRule="exact"/>
        </w:trPr>
        <w:tc>
          <w:tcPr>
            <w:tcW w:w="490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3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Nr.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49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77" w:after="0" w:line="240" w:lineRule="auto"/>
              <w:ind w:left="283" w:right="265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Emri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  <w:p>
            <w:pPr>
              <w:spacing w:before="0" w:after="0" w:line="157" w:lineRule="exact"/>
              <w:ind w:left="180" w:right="160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Mbi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mri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748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Z.Kad.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799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71" w:after="0" w:line="158" w:lineRule="exact"/>
              <w:ind w:left="148" w:right="103" w:firstLine="107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Nr.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pa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urisë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62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71" w:after="0" w:line="158" w:lineRule="exact"/>
              <w:ind w:left="161" w:right="115" w:firstLine="151"/>
              <w:jc w:val="left"/>
              <w:rPr>
                <w:rFonts w:ascii="Garamond" w:hAnsi="Garamond" w:cs="Garamond" w:eastAsia="Garamond"/>
                <w:sz w:val="9"/>
                <w:szCs w:val="9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Sip.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ruallit/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9"/>
                <w:szCs w:val="9"/>
                <w:spacing w:val="0"/>
                <w:w w:val="100"/>
                <w:b/>
                <w:bCs/>
                <w:position w:val="3"/>
              </w:rPr>
              <w:t>2</w:t>
            </w:r>
            <w:r>
              <w:rPr>
                <w:rFonts w:ascii="Garamond" w:hAnsi="Garamond" w:cs="Garamond" w:eastAsia="Garamond"/>
                <w:sz w:val="9"/>
                <w:szCs w:val="9"/>
                <w:spacing w:val="0"/>
                <w:w w:val="100"/>
                <w:position w:val="0"/>
              </w:rPr>
            </w:r>
          </w:p>
        </w:tc>
        <w:tc>
          <w:tcPr>
            <w:tcW w:w="1030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71" w:after="0" w:line="158" w:lineRule="exact"/>
              <w:ind w:left="153" w:right="110" w:firstLine="79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Çmi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3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rua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llit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kë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690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157" w:lineRule="exact"/>
              <w:ind w:left="18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Vlera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239" w:lineRule="auto"/>
              <w:ind w:left="217" w:right="176" w:firstLine="5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në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lekë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3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72" w:after="0" w:line="158" w:lineRule="exact"/>
              <w:ind w:left="157" w:right="114" w:firstLine="148"/>
              <w:jc w:val="left"/>
              <w:rPr>
                <w:rFonts w:ascii="Garamond" w:hAnsi="Garamond" w:cs="Garamond" w:eastAsia="Garamond"/>
                <w:sz w:val="9"/>
                <w:szCs w:val="9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Sip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ndë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9"/>
                <w:szCs w:val="9"/>
                <w:spacing w:val="0"/>
                <w:w w:val="100"/>
                <w:b/>
                <w:bCs/>
                <w:position w:val="3"/>
              </w:rPr>
              <w:t>2</w:t>
            </w:r>
            <w:r>
              <w:rPr>
                <w:rFonts w:ascii="Garamond" w:hAnsi="Garamond" w:cs="Garamond" w:eastAsia="Garamond"/>
                <w:sz w:val="9"/>
                <w:szCs w:val="9"/>
                <w:spacing w:val="0"/>
                <w:w w:val="100"/>
                <w:position w:val="0"/>
              </w:rPr>
            </w:r>
          </w:p>
        </w:tc>
        <w:tc>
          <w:tcPr>
            <w:tcW w:w="938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71" w:after="0" w:line="158" w:lineRule="exact"/>
              <w:ind w:left="148" w:right="94" w:firstLine="73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Çmi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ndë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691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157" w:lineRule="exact"/>
              <w:ind w:left="18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Vlera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239" w:lineRule="auto"/>
              <w:ind w:left="219" w:right="176" w:firstLine="49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në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lekë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829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57" w:lineRule="exact"/>
              <w:ind w:left="172" w:right="153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Vlera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7" w:lineRule="exact"/>
              <w:ind w:left="88" w:right="68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përgjit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./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7" w:lineRule="exact"/>
              <w:ind w:left="256" w:right="238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lekë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57" w:lineRule="exact"/>
              <w:ind w:left="284" w:right="266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Lloji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239" w:lineRule="auto"/>
              <w:ind w:left="119" w:right="99" w:firstLine="-3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dok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pr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si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371" w:hRule="exact"/>
        </w:trPr>
        <w:tc>
          <w:tcPr>
            <w:tcW w:w="490" w:type="dxa"/>
            <w:tcBorders>
              <w:top w:val="single" w:sz="4.639840" w:space="0" w:color="000000"/>
              <w:bottom w:val="single" w:sz="4.64032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0" w:after="0" w:line="157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49" w:type="dxa"/>
            <w:tcBorders>
              <w:top w:val="single" w:sz="4.639840" w:space="0" w:color="000000"/>
              <w:bottom w:val="single" w:sz="4.64032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57" w:lineRule="exact"/>
              <w:ind w:left="1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Pjerin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7" w:lineRule="exact"/>
              <w:ind w:left="1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Paloka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748" w:type="dxa"/>
            <w:tcBorders>
              <w:top w:val="single" w:sz="4.639840" w:space="0" w:color="000000"/>
              <w:bottom w:val="single" w:sz="4.64032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0" w:after="0" w:line="157" w:lineRule="exact"/>
              <w:ind w:left="24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8591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799" w:type="dxa"/>
            <w:tcBorders>
              <w:top w:val="single" w:sz="4.639840" w:space="0" w:color="000000"/>
              <w:bottom w:val="single" w:sz="4.64032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57" w:lineRule="exact"/>
              <w:ind w:left="22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1/856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62" w:type="dxa"/>
            <w:tcBorders>
              <w:top w:val="single" w:sz="4.639840" w:space="0" w:color="000000"/>
              <w:bottom w:val="single" w:sz="4.64032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157" w:lineRule="exact"/>
              <w:ind w:left="384" w:right="364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30" w:type="dxa"/>
            <w:tcBorders>
              <w:top w:val="single" w:sz="4.639840" w:space="0" w:color="000000"/>
              <w:bottom w:val="single" w:sz="4.64032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157" w:lineRule="exact"/>
              <w:ind w:left="357" w:right="33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8511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90" w:type="dxa"/>
            <w:tcBorders>
              <w:top w:val="single" w:sz="4.639840" w:space="0" w:color="000000"/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157" w:lineRule="exact"/>
              <w:ind w:left="1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85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110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3" w:type="dxa"/>
            <w:tcBorders>
              <w:top w:val="single" w:sz="4.639840" w:space="0" w:color="000000"/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157" w:lineRule="exact"/>
              <w:ind w:left="360" w:right="339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38" w:type="dxa"/>
            <w:tcBorders>
              <w:top w:val="single" w:sz="4.639840" w:space="0" w:color="000000"/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157" w:lineRule="exact"/>
              <w:ind w:left="3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326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91" w:type="dxa"/>
            <w:tcBorders>
              <w:top w:val="single" w:sz="4.639840" w:space="0" w:color="000000"/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157" w:lineRule="exact"/>
              <w:ind w:left="14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326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80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829" w:type="dxa"/>
            <w:tcBorders>
              <w:top w:val="single" w:sz="4.639840" w:space="0" w:color="000000"/>
              <w:bottom w:val="single" w:sz="4.64032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57" w:lineRule="exact"/>
              <w:ind w:left="20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411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590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39840" w:space="0" w:color="000000"/>
              <w:bottom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40" w:lineRule="auto"/>
              <w:ind w:left="101" w:right="82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Konfi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ZVRPP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280" w:hRule="exact"/>
        </w:trPr>
        <w:tc>
          <w:tcPr>
            <w:tcW w:w="490" w:type="dxa"/>
            <w:tcBorders>
              <w:top w:val="single" w:sz="4.64032" w:space="0" w:color="000000"/>
              <w:bottom w:val="single" w:sz="4.639840" w:space="0" w:color="000000"/>
              <w:left w:val="single" w:sz="4.6400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949" w:type="dxa"/>
            <w:tcBorders>
              <w:top w:val="single" w:sz="4.64032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56" w:lineRule="exact"/>
              <w:ind w:left="1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TALI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748" w:type="dxa"/>
            <w:tcBorders>
              <w:top w:val="single" w:sz="4.64032" w:space="0" w:color="000000"/>
              <w:bottom w:val="single" w:sz="4.639840" w:space="0" w:color="000000"/>
              <w:left w:val="single" w:sz="4.6400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99" w:type="dxa"/>
            <w:tcBorders>
              <w:top w:val="single" w:sz="4.64032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962" w:type="dxa"/>
            <w:tcBorders>
              <w:top w:val="single" w:sz="4.64032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032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690" w:type="dxa"/>
            <w:tcBorders>
              <w:top w:val="single" w:sz="4.64032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913" w:type="dxa"/>
            <w:tcBorders>
              <w:top w:val="single" w:sz="4.64032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938" w:type="dxa"/>
            <w:tcBorders>
              <w:top w:val="single" w:sz="4.64032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691" w:type="dxa"/>
            <w:tcBorders>
              <w:top w:val="single" w:sz="4.64032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829" w:type="dxa"/>
            <w:tcBorders>
              <w:top w:val="single" w:sz="4.64032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56" w:lineRule="exact"/>
              <w:ind w:left="20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411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590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32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</w:tr>
    </w:tbl>
    <w:sectPr>
      <w:pgSz w:w="12240" w:h="15840"/>
      <w:pgMar w:top="1360" w:bottom="280" w:left="1220" w:right="7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KERKESE nr. 1509-7, date 16.5.2017.docx</dc:title>
  <dcterms:created xsi:type="dcterms:W3CDTF">2017-12-18T09:07:22Z</dcterms:created>
  <dcterms:modified xsi:type="dcterms:W3CDTF">2017-12-18T09:07:22Z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2017-05-23T00:00:00Z</vt:filetime>
  </property>
  <property fmtid="{D5CDD505-2E9C-101B-9397-08002B2CF9AE}" pid="3" name="LastSaved">
    <vt:filetime>2017-12-18T00:00:00Z</vt:filetime>
  </property>
</Properties>
</file>