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208" w:right="442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KËRKE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16" w:right="372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43/6,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.5.2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55" w:right="346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PUB</w:t>
      </w:r>
      <w:r>
        <w:rPr>
          <w:rFonts w:ascii="Garamond" w:hAnsi="Garamond" w:cs="Garamond" w:eastAsia="Garamond"/>
          <w:sz w:val="22"/>
          <w:szCs w:val="22"/>
          <w:spacing w:val="2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8" w:right="54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Ministria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Punëve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Brendshme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shpall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kërkesën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shpronësim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pasurive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paluajtshme,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private,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izi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ektit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“Z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erimi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italiz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“Aq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Pasha””,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Bashkinë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lbasanit.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8" w:right="54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Subj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asanit.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di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eni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cilët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preken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ky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ësim,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masën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vlerësimit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aritur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38,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.20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strave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kriter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lerësimit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përllogari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hpërblim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surive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vlerë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drejtave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personave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tretë,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ndryshuar,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pronarët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listës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emë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ore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bashkëlidhur.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8" w:right="54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Pronarët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likuidohen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efekt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shpronësimi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raqitjen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dokumente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llta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pronës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aljes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ave,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atojë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ërkesën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m.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Vlera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totale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shpronësimit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23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83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(njëz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shtatë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shtatëqi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nëntëdh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shtatë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hjetë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tre)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ekë.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5" w:lineRule="auto"/>
        <w:ind w:left="7401" w:right="584" w:firstLine="-1558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ZËVENDËSMIN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PUNËVE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BRENDSHME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Elo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Gj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6" w:lineRule="auto"/>
        <w:ind w:left="193" w:right="584" w:firstLine="318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shape style="position:absolute;margin-left:80.639999pt;margin-top:37.800789pt;width:477.311pt;height:107.46pt;mso-position-horizontal-relative:page;mso-position-vertical-relative:paragraph;z-index:-37" type="#_x0000_t75">
            <v:imagedata r:id="rId5" o:title=""/>
          </v:shape>
        </w:pic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TABE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PËRMBLEDHË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INTERES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PUBLIK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PRONARIT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RISË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PALUAJTS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RIVATE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PREK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"ZGJERIMI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TALIZIMI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PARKUT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"AQIF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ASHA",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ELBASAN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980" w:bottom="280" w:left="1480" w:right="9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1343-6, date 22.5.2017.docx</dc:title>
  <dcterms:created xsi:type="dcterms:W3CDTF">2017-12-18T09:51:20Z</dcterms:created>
  <dcterms:modified xsi:type="dcterms:W3CDTF">2017-12-18T09:51:20Z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