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78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47" w:right="35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906/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165" w:right="31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572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138,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23.3.2000,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9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73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247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479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5" w:after="0" w:line="240" w:lineRule="auto"/>
        <w:ind w:left="10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67.88692pt;height:137.28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2017-12-18T10:13:34Z</dcterms:created>
  <dcterms:modified xsi:type="dcterms:W3CDTF">2017-12-18T10:13:34Z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2017-12-18T00:00:00Z</vt:filetime>
  </property>
</Properties>
</file>