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30" w:right="43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57" w:right="35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774/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9.7.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317" w:right="32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7913" w:right="94" w:firstLine="-167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29" w:after="0" w:line="268" w:lineRule="exact"/>
        <w:ind w:left="921" w:right="415" w:firstLine="-40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10" w:after="0" w:line="240" w:lineRule="auto"/>
        <w:ind w:left="25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550" w:hRule="exact"/>
        </w:trPr>
        <w:tc>
          <w:tcPr>
            <w:tcW w:w="427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13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bi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28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209" w:right="18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70" w:right="5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73" w:right="15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70" w:right="5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6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3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allit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83" w:right="16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70" w:right="4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alli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617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106" w:right="8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9" w:right="71" w:firstLine="-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allit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3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07" w:right="18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70" w:right="51"/>
              <w:jc w:val="center"/>
              <w:rPr>
                <w:rFonts w:ascii="Garamond" w:hAnsi="Garamond" w:cs="Garamond" w:eastAsia="Garamond"/>
                <w:sz w:val="10"/>
                <w:szCs w:val="10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100"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100"/>
                <w:position w:val="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19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787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6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02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53" w:right="23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9" w:right="6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50" w:right="22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Lloj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70" w:right="4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</w:p>
        </w:tc>
      </w:tr>
      <w:tr>
        <w:trPr>
          <w:trHeight w:val="370" w:hRule="exact"/>
        </w:trPr>
        <w:tc>
          <w:tcPr>
            <w:tcW w:w="427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93" w:type="dxa"/>
            <w:vMerge w:val="restart"/>
            <w:tcBorders>
              <w:top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ho</w:t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ho</w:t>
            </w:r>
          </w:p>
        </w:tc>
        <w:tc>
          <w:tcPr>
            <w:tcW w:w="82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8602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1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16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4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903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17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179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900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3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87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22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900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3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onë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</w:tr>
      <w:tr>
        <w:trPr>
          <w:trHeight w:val="372" w:hRule="exact"/>
        </w:trPr>
        <w:tc>
          <w:tcPr>
            <w:tcW w:w="427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93" w:type="dxa"/>
            <w:vMerge/>
            <w:tcBorders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28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8602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-G</w:t>
            </w:r>
          </w:p>
        </w:tc>
        <w:tc>
          <w:tcPr>
            <w:tcW w:w="6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7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5</w:t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795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87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618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02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618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02" w:right="222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onë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</w:tr>
      <w:tr>
        <w:trPr>
          <w:trHeight w:val="370" w:hRule="exact"/>
        </w:trPr>
        <w:tc>
          <w:tcPr>
            <w:tcW w:w="427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93" w:type="dxa"/>
            <w:vMerge/>
            <w:tcBorders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2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8605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1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7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77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721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87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tabs>
                <w:tab w:pos="440" w:val="left"/>
              </w:tabs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3</w:t>
              <w:tab/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062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367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022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06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367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3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onë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</w:tr>
      <w:tr>
        <w:trPr>
          <w:trHeight w:val="190" w:hRule="exact"/>
        </w:trPr>
        <w:tc>
          <w:tcPr>
            <w:tcW w:w="427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2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3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87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2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76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884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3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</w:tbl>
    <w:sectPr>
      <w:pgSz w:w="12240" w:h="15840"/>
      <w:pgMar w:top="1480" w:bottom="280" w:left="12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2017-12-18T11:37:25Z</dcterms:created>
  <dcterms:modified xsi:type="dcterms:W3CDTF">2017-12-18T11:37:25Z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LastSaved">
    <vt:filetime>2017-12-18T00:00:00Z</vt:filetime>
  </property>
</Properties>
</file>