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4344" w:right="432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KËRKE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93" w:right="357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72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24.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360" w:right="333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72" w:right="91" w:firstLine="28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72" w:right="91" w:firstLine="28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23.3.20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93" w:right="7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58" w:right="4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4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ZËVE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1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right"/>
        <w:spacing w:after="0"/>
        <w:sectPr>
          <w:type w:val="continuous"/>
          <w:pgSz w:w="11920" w:h="16860"/>
          <w:pgMar w:top="640" w:bottom="280" w:left="1020" w:right="1020"/>
        </w:sectPr>
      </w:pPr>
      <w:rPr/>
    </w:p>
    <w:p>
      <w:pPr>
        <w:spacing w:before="9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3" w:after="0" w:line="240" w:lineRule="auto"/>
        <w:ind w:left="465" w:right="-20"/>
        <w:jc w:val="left"/>
        <w:tabs>
          <w:tab w:pos="112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3A3A3A"/>
          <w:spacing w:val="0"/>
          <w:w w:val="100"/>
        </w:rPr>
        <w:t>Lista</w:t>
      </w:r>
      <w:r>
        <w:rPr>
          <w:rFonts w:ascii="Times New Roman" w:hAnsi="Times New Roman" w:cs="Times New Roman" w:eastAsia="Times New Roman"/>
          <w:sz w:val="21"/>
          <w:szCs w:val="21"/>
          <w:color w:val="3A3A3A"/>
          <w:spacing w:val="-2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A3A3A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3A3A3A"/>
          <w:spacing w:val="0"/>
          <w:w w:val="110"/>
        </w:rPr>
        <w:t>emerore</w:t>
      </w:r>
      <w:r>
        <w:rPr>
          <w:rFonts w:ascii="Times New Roman" w:hAnsi="Times New Roman" w:cs="Times New Roman" w:eastAsia="Times New Roman"/>
          <w:sz w:val="21"/>
          <w:szCs w:val="21"/>
          <w:color w:val="3A3A3A"/>
          <w:spacing w:val="-17"/>
          <w:w w:val="11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F5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F4F50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A3A3A"/>
          <w:spacing w:val="0"/>
          <w:w w:val="108"/>
        </w:rPr>
        <w:t>personave</w:t>
      </w:r>
      <w:r>
        <w:rPr>
          <w:rFonts w:ascii="Times New Roman" w:hAnsi="Times New Roman" w:cs="Times New Roman" w:eastAsia="Times New Roman"/>
          <w:sz w:val="21"/>
          <w:szCs w:val="21"/>
          <w:color w:val="3A3A3A"/>
          <w:spacing w:val="-8"/>
          <w:w w:val="10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A3A3A"/>
          <w:spacing w:val="0"/>
          <w:w w:val="100"/>
        </w:rPr>
        <w:t>dh</w:t>
      </w:r>
      <w:r>
        <w:rPr>
          <w:rFonts w:ascii="Times New Roman" w:hAnsi="Times New Roman" w:cs="Times New Roman" w:eastAsia="Times New Roman"/>
          <w:sz w:val="21"/>
          <w:szCs w:val="21"/>
          <w:color w:val="3A3A3A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3A3A3A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A3A3A"/>
          <w:spacing w:val="0"/>
          <w:w w:val="110"/>
        </w:rPr>
        <w:t>pronave</w:t>
      </w:r>
      <w:r>
        <w:rPr>
          <w:rFonts w:ascii="Times New Roman" w:hAnsi="Times New Roman" w:cs="Times New Roman" w:eastAsia="Times New Roman"/>
          <w:sz w:val="21"/>
          <w:szCs w:val="21"/>
          <w:color w:val="3A3A3A"/>
          <w:spacing w:val="-9"/>
          <w:w w:val="11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A3A3A"/>
          <w:spacing w:val="0"/>
          <w:w w:val="100"/>
        </w:rPr>
        <w:t>q</w:t>
      </w:r>
      <w:r>
        <w:rPr>
          <w:rFonts w:ascii="Times New Roman" w:hAnsi="Times New Roman" w:cs="Times New Roman" w:eastAsia="Times New Roman"/>
          <w:sz w:val="21"/>
          <w:szCs w:val="21"/>
          <w:color w:val="3A3A3A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3A3A3A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F50"/>
          <w:spacing w:val="0"/>
          <w:w w:val="112"/>
        </w:rPr>
        <w:t>dote</w:t>
      </w:r>
      <w:r>
        <w:rPr>
          <w:rFonts w:ascii="Times New Roman" w:hAnsi="Times New Roman" w:cs="Times New Roman" w:eastAsia="Times New Roman"/>
          <w:sz w:val="21"/>
          <w:szCs w:val="21"/>
          <w:color w:val="4F4F50"/>
          <w:spacing w:val="22"/>
          <w:w w:val="11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F50"/>
          <w:spacing w:val="0"/>
          <w:w w:val="112"/>
        </w:rPr>
        <w:t>shpronesohe</w:t>
      </w:r>
      <w:r>
        <w:rPr>
          <w:rFonts w:ascii="Times New Roman" w:hAnsi="Times New Roman" w:cs="Times New Roman" w:eastAsia="Times New Roman"/>
          <w:sz w:val="21"/>
          <w:szCs w:val="21"/>
          <w:color w:val="4F4F50"/>
          <w:spacing w:val="0"/>
          <w:w w:val="112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F4F50"/>
          <w:spacing w:val="-16"/>
          <w:w w:val="11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A3A3A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1"/>
          <w:szCs w:val="21"/>
          <w:color w:val="3A3A3A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3A3A3A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A3A3A"/>
          <w:spacing w:val="0"/>
          <w:w w:val="100"/>
        </w:rPr>
        <w:t>realizimi</w:t>
      </w:r>
      <w:r>
        <w:rPr>
          <w:rFonts w:ascii="Times New Roman" w:hAnsi="Times New Roman" w:cs="Times New Roman" w:eastAsia="Times New Roman"/>
          <w:sz w:val="21"/>
          <w:szCs w:val="21"/>
          <w:color w:val="3A3A3A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3A3A3A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A3A3A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F5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F4F50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A3A3A"/>
          <w:spacing w:val="0"/>
          <w:w w:val="112"/>
        </w:rPr>
        <w:t>projektit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21" w:after="0" w:line="240" w:lineRule="auto"/>
        <w:ind w:left="465" w:right="-20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4F4F50"/>
          <w:spacing w:val="0"/>
          <w:w w:val="107"/>
        </w:rPr>
        <w:t>"Sistemim-asfaltim</w:t>
      </w:r>
      <w:r>
        <w:rPr>
          <w:rFonts w:ascii="Times New Roman" w:hAnsi="Times New Roman" w:cs="Times New Roman" w:eastAsia="Times New Roman"/>
          <w:sz w:val="21"/>
          <w:szCs w:val="21"/>
          <w:color w:val="4F4F50"/>
          <w:spacing w:val="6"/>
          <w:w w:val="10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A3A3A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3A3A3A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A3A3A"/>
          <w:spacing w:val="0"/>
          <w:w w:val="100"/>
        </w:rPr>
        <w:t>unaze</w:t>
      </w:r>
      <w:r>
        <w:rPr>
          <w:rFonts w:ascii="Times New Roman" w:hAnsi="Times New Roman" w:cs="Times New Roman" w:eastAsia="Times New Roman"/>
          <w:sz w:val="21"/>
          <w:szCs w:val="21"/>
          <w:color w:val="3A3A3A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3A3A3A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F4F5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F4F5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F4F50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A3A3A"/>
          <w:spacing w:val="0"/>
          <w:w w:val="112"/>
        </w:rPr>
        <w:t>ovtetit</w:t>
      </w:r>
      <w:r>
        <w:rPr>
          <w:rFonts w:ascii="Times New Roman" w:hAnsi="Times New Roman" w:cs="Times New Roman" w:eastAsia="Times New Roman"/>
          <w:sz w:val="21"/>
          <w:szCs w:val="21"/>
          <w:color w:val="3A3A3A"/>
          <w:spacing w:val="0"/>
          <w:w w:val="112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3A3A3A"/>
          <w:spacing w:val="-22"/>
          <w:w w:val="11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A3A3A"/>
          <w:spacing w:val="0"/>
          <w:w w:val="100"/>
        </w:rPr>
        <w:t>faza</w:t>
      </w:r>
      <w:r>
        <w:rPr>
          <w:rFonts w:ascii="Times New Roman" w:hAnsi="Times New Roman" w:cs="Times New Roman" w:eastAsia="Times New Roman"/>
          <w:sz w:val="21"/>
          <w:szCs w:val="21"/>
          <w:color w:val="3A3A3A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A3A3A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3A3A3A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A3A3A"/>
          <w:spacing w:val="0"/>
          <w:w w:val="119"/>
        </w:rPr>
        <w:t>I-re"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3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14" w:lineRule="exact"/>
        <w:ind w:left="2368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7.884613pt;margin-top:21.33065pt;width:486.346155pt;height:217.557692pt;mso-position-horizontal-relative:page;mso-position-vertical-relative:paragraph;z-index:-260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646" w:hRule="exact"/>
                    </w:trPr>
                    <w:tc>
                      <w:tcPr>
                        <w:tcW w:w="312" w:type="dxa"/>
                        <w:tcBorders>
                          <w:top w:val="single" w:sz="2.769232" w:space="0" w:color="2F2F2F"/>
                          <w:bottom w:val="single" w:sz="5.538464" w:space="0" w:color="444444"/>
                          <w:left w:val="single" w:sz="5.538464" w:space="0" w:color="3F3F3F"/>
                          <w:right w:val="single" w:sz="5.538464" w:space="0" w:color="383838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2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7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69696B"/>
                            <w:spacing w:val="-4"/>
                            <w:w w:val="113"/>
                          </w:rPr>
                          <w:t>N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4F4F50"/>
                            <w:spacing w:val="0"/>
                            <w:w w:val="113"/>
                          </w:rPr>
                          <w:t>r.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7"/>
                            <w:szCs w:val="17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146" w:type="dxa"/>
                        <w:tcBorders>
                          <w:top w:val="single" w:sz="5.538464" w:space="0" w:color="4F4F4F"/>
                          <w:bottom w:val="single" w:sz="5.538464" w:space="0" w:color="444444"/>
                          <w:left w:val="single" w:sz="5.538464" w:space="0" w:color="383838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8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4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17"/>
                          </w:rPr>
                          <w:t>Emri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-8"/>
                            <w:w w:val="117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17"/>
                          </w:rPr>
                          <w:t>Mbiemri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00" w:type="dxa"/>
                        <w:tcBorders>
                          <w:top w:val="single" w:sz="5.538464" w:space="0" w:color="4F4F4F"/>
                          <w:bottom w:val="single" w:sz="5.538464" w:space="0" w:color="3F3F3F"/>
                          <w:left w:val="nil" w:sz="6" w:space="0" w:color="auto"/>
                          <w:right w:val="single" w:sz="5.538464" w:space="0" w:color="5B606B"/>
                        </w:tcBorders>
                      </w:tcPr>
                      <w:p>
                        <w:pPr>
                          <w:spacing w:before="4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85" w:right="253"/>
                          <w:jc w:val="center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11"/>
                          </w:rPr>
                          <w:t>Zona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30" w:after="0" w:line="240" w:lineRule="auto"/>
                          <w:ind w:left="72" w:right="25"/>
                          <w:jc w:val="center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0"/>
                            <w:w w:val="118"/>
                          </w:rPr>
                          <w:t>Kadastrale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87" w:type="dxa"/>
                        <w:tcBorders>
                          <w:top w:val="single" w:sz="5.538464" w:space="0" w:color="4F4F4F"/>
                          <w:bottom w:val="single" w:sz="5.538464" w:space="0" w:color="3F3F3F"/>
                          <w:left w:val="single" w:sz="5.538464" w:space="0" w:color="5B606B"/>
                          <w:right w:val="single" w:sz="5.538464" w:space="0" w:color="4F4F4F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8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00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00"/>
                          </w:rPr>
                          <w:t>Nr.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30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10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13"/>
                          </w:rPr>
                          <w:t>pasurise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5" w:type="dxa"/>
                        <w:tcBorders>
                          <w:top w:val="single" w:sz="5.538464" w:space="0" w:color="575757"/>
                          <w:bottom w:val="single" w:sz="5.538464" w:space="0" w:color="3F3F3F"/>
                          <w:left w:val="single" w:sz="5.538464" w:space="0" w:color="4F4F4F"/>
                          <w:right w:val="single" w:sz="5.538464" w:space="0" w:color="444444"/>
                        </w:tcBorders>
                      </w:tcPr>
                      <w:p>
                        <w:pPr>
                          <w:spacing w:before="4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79" w:lineRule="auto"/>
                          <w:ind w:left="35" w:right="64" w:firstLine="-7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24"/>
                          </w:rPr>
                          <w:t>Sip.e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24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0"/>
                            <w:w w:val="118"/>
                          </w:rPr>
                          <w:t>trualli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-7"/>
                            <w:w w:val="118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828282"/>
                            <w:spacing w:val="-1"/>
                            <w:w w:val="123"/>
                          </w:rPr>
                          <w:t>/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0"/>
                            <w:w w:val="112"/>
                          </w:rPr>
                          <w:t>m2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5.538464" w:space="0" w:color="575757"/>
                          <w:bottom w:val="single" w:sz="5.538464" w:space="0" w:color="4B4B4B"/>
                          <w:left w:val="single" w:sz="5.538464" w:space="0" w:color="444444"/>
                          <w:right w:val="single" w:sz="5.538464" w:space="0" w:color="545454"/>
                        </w:tcBorders>
                      </w:tcPr>
                      <w:p>
                        <w:pPr>
                          <w:spacing w:before="11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70" w:lineRule="auto"/>
                          <w:ind w:left="87" w:right="22" w:firstLine="9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00"/>
                          </w:rPr>
                          <w:t>&lt;;::mimii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0"/>
                            <w:w w:val="120"/>
                          </w:rPr>
                          <w:t>trualli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-7"/>
                            <w:w w:val="120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828282"/>
                            <w:spacing w:val="-11"/>
                            <w:w w:val="123"/>
                          </w:rPr>
                          <w:t>/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0"/>
                            <w:w w:val="115"/>
                          </w:rPr>
                          <w:t>lek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57" w:type="dxa"/>
                        <w:tcBorders>
                          <w:top w:val="single" w:sz="5.538464" w:space="0" w:color="575757"/>
                          <w:bottom w:val="single" w:sz="5.538464" w:space="0" w:color="4B4B4B"/>
                          <w:left w:val="single" w:sz="5.538464" w:space="0" w:color="545454"/>
                          <w:right w:val="single" w:sz="5.538464" w:space="0" w:color="3F3F3F"/>
                        </w:tcBorders>
                      </w:tcPr>
                      <w:p>
                        <w:pPr>
                          <w:spacing w:before="18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70" w:lineRule="auto"/>
                          <w:ind w:left="52" w:right="-13" w:firstLine="36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00"/>
                          </w:rPr>
                          <w:t>VIera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38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25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25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0"/>
                            <w:w w:val="113"/>
                          </w:rPr>
                          <w:t>pergjithshme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-9"/>
                            <w:w w:val="113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828282"/>
                            <w:spacing w:val="-11"/>
                            <w:w w:val="139"/>
                          </w:rPr>
                          <w:t>/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0"/>
                            <w:w w:val="111"/>
                          </w:rPr>
                          <w:t>lek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single" w:sz="5.538464" w:space="0" w:color="575757"/>
                          <w:bottom w:val="single" w:sz="5.538464" w:space="0" w:color="4B4B4B"/>
                          <w:left w:val="single" w:sz="5.538464" w:space="0" w:color="3F3F3F"/>
                          <w:right w:val="single" w:sz="5.538464" w:space="0" w:color="3F3F3F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2" w:after="0" w:line="220" w:lineRule="exact"/>
                          <w:jc w:val="left"/>
                          <w:rPr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39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0"/>
                            <w:w w:val="100"/>
                          </w:rPr>
                          <w:t>Lloji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0"/>
                            <w:w w:val="115"/>
                          </w:rPr>
                          <w:t>dokumentit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584" w:hRule="exact"/>
                    </w:trPr>
                    <w:tc>
                      <w:tcPr>
                        <w:tcW w:w="312" w:type="dxa"/>
                        <w:tcBorders>
                          <w:top w:val="single" w:sz="5.538464" w:space="0" w:color="444444"/>
                          <w:bottom w:val="single" w:sz="5.538464" w:space="0" w:color="4B4B4B"/>
                          <w:left w:val="single" w:sz="5.538464" w:space="0" w:color="3F3F3F"/>
                          <w:right w:val="single" w:sz="5.538464" w:space="0" w:color="383838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20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right="-43"/>
                          <w:jc w:val="righ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3A3A3A"/>
                            <w:spacing w:val="0"/>
                            <w:w w:val="131"/>
                          </w:rPr>
                          <w:t>1</w:t>
                        </w:r>
                        <w:r>
                          <w:rPr>
                            <w:rFonts w:ascii="Arial" w:hAnsi="Arial" w:cs="Arial" w:eastAsia="Arial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146" w:type="dxa"/>
                        <w:tcBorders>
                          <w:top w:val="single" w:sz="5.538464" w:space="0" w:color="444444"/>
                          <w:bottom w:val="single" w:sz="5.538464" w:space="0" w:color="4B4B4B"/>
                          <w:left w:val="single" w:sz="5.538464" w:space="0" w:color="383838"/>
                          <w:right w:val="nil" w:sz="6" w:space="0" w:color="auto"/>
                        </w:tcBorders>
                      </w:tcPr>
                      <w:p>
                        <w:pPr>
                          <w:spacing w:before="29" w:after="0" w:line="286" w:lineRule="auto"/>
                          <w:ind w:left="24" w:right="873" w:firstLine="14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00"/>
                          </w:rPr>
                          <w:t>Sanab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-6"/>
                            <w:w w:val="100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29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-7"/>
                            <w:w w:val="105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11"/>
                          </w:rPr>
                          <w:t>g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2"/>
                            <w:w w:val="111"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99"/>
                          </w:rPr>
                          <w:t>lli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99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0"/>
                            <w:w w:val="100"/>
                          </w:rPr>
                          <w:t>Liri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4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05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06"/>
                          </w:rPr>
                          <w:t>g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-5"/>
                            <w:w w:val="106"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0"/>
                            <w:w w:val="105"/>
                          </w:rPr>
                          <w:t>lli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0"/>
                            <w:w w:val="105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00"/>
                          </w:rPr>
                          <w:t>Muhamare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21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99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11"/>
                          </w:rPr>
                          <w:t>g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3"/>
                            <w:w w:val="111"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0"/>
                            <w:w w:val="99"/>
                          </w:rPr>
                          <w:t>lli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0"/>
                            <w:w w:val="99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-12"/>
                            <w:w w:val="109"/>
                          </w:rPr>
                          <w:t>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09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-7"/>
                            <w:w w:val="109"/>
                          </w:rPr>
                          <w:t>p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09"/>
                          </w:rPr>
                          <w:t>u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-4"/>
                            <w:w w:val="109"/>
                          </w:rPr>
                          <w:t>b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5"/>
                            <w:w w:val="109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09"/>
                          </w:rPr>
                          <w:t>l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-5"/>
                            <w:w w:val="109"/>
                          </w:rPr>
                          <w:t>k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09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-10"/>
                            <w:w w:val="109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7"/>
                            <w:w w:val="99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00"/>
                          </w:rPr>
                          <w:t>goll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-26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0"/>
                            <w:w w:val="76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0"/>
                            <w:w w:val="76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-2"/>
                            <w:w w:val="100"/>
                          </w:rPr>
                          <w:t>L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-1"/>
                            <w:w w:val="100"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-2"/>
                            <w:w w:val="100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27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-7"/>
                            <w:w w:val="111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06"/>
                          </w:rPr>
                          <w:t>g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3"/>
                            <w:w w:val="106"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05"/>
                          </w:rPr>
                          <w:t>lli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05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00"/>
                          </w:rPr>
                          <w:t>Ar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-5"/>
                            <w:w w:val="100"/>
                          </w:rPr>
                          <w:t>j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6"/>
                            <w:w w:val="100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18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-7"/>
                            <w:w w:val="111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06"/>
                          </w:rPr>
                          <w:t>g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3"/>
                            <w:w w:val="106"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05"/>
                          </w:rPr>
                          <w:t>lli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05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94"/>
                          </w:rPr>
                          <w:t>A1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1"/>
                            <w:w w:val="94"/>
                          </w:rPr>
                          <w:t>m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94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3"/>
                            <w:w w:val="94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-7"/>
                            <w:w w:val="111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-10"/>
                            <w:w w:val="115"/>
                          </w:rPr>
                          <w:t>g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08"/>
                          </w:rPr>
                          <w:t>olli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00" w:type="dxa"/>
                        <w:tcBorders>
                          <w:top w:val="single" w:sz="5.538464" w:space="0" w:color="3F3F3F"/>
                          <w:bottom w:val="single" w:sz="5.538464" w:space="0" w:color="4B4B4B"/>
                          <w:left w:val="nil" w:sz="6" w:space="0" w:color="auto"/>
                          <w:right w:val="single" w:sz="5.538464" w:space="0" w:color="5B606B"/>
                        </w:tcBorders>
                      </w:tcPr>
                      <w:p>
                        <w:pPr>
                          <w:spacing w:before="0" w:after="0" w:line="100" w:lineRule="exact"/>
                          <w:jc w:val="left"/>
                          <w:rPr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3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07"/>
                          </w:rPr>
                          <w:t>2573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87" w:type="dxa"/>
                        <w:tcBorders>
                          <w:top w:val="single" w:sz="5.538464" w:space="0" w:color="3F3F3F"/>
                          <w:bottom w:val="single" w:sz="5.538464" w:space="0" w:color="4B4B4B"/>
                          <w:left w:val="single" w:sz="5.538464" w:space="0" w:color="5B606B"/>
                          <w:right w:val="single" w:sz="5.538464" w:space="0" w:color="4B4B4B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4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26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w w:val="91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-20"/>
                            <w:w w:val="91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06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1"/>
                            <w:w w:val="106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14"/>
                          </w:rPr>
                          <w:t>6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5" w:type="dxa"/>
                        <w:tcBorders>
                          <w:top w:val="single" w:sz="5.538464" w:space="0" w:color="3F3F3F"/>
                          <w:bottom w:val="single" w:sz="5.538464" w:space="0" w:color="4B4B4B"/>
                          <w:left w:val="single" w:sz="5.538464" w:space="0" w:color="4B4B4B"/>
                          <w:right w:val="single" w:sz="5.538464" w:space="0" w:color="444444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4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14" w:right="282"/>
                          <w:jc w:val="center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-7"/>
                            <w:w w:val="109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-7"/>
                            <w:w w:val="121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01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5.538464" w:space="0" w:color="4B4B4B"/>
                          <w:bottom w:val="single" w:sz="5.538464" w:space="0" w:color="383838"/>
                          <w:left w:val="single" w:sz="5.538464" w:space="0" w:color="444444"/>
                          <w:right w:val="single" w:sz="5.538464" w:space="0" w:color="545454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4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2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05"/>
                          </w:rPr>
                          <w:t>1775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57" w:type="dxa"/>
                        <w:tcBorders>
                          <w:top w:val="single" w:sz="5.538464" w:space="0" w:color="4B4B4B"/>
                          <w:bottom w:val="single" w:sz="5.538464" w:space="0" w:color="383838"/>
                          <w:left w:val="single" w:sz="5.538464" w:space="0" w:color="545454"/>
                          <w:right w:val="single" w:sz="5.538464" w:space="0" w:color="3F3F3F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4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05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00"/>
                          </w:rPr>
                          <w:t>355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11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-7"/>
                            <w:w w:val="121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2"/>
                            <w:w w:val="101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11"/>
                          </w:rPr>
                          <w:t>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single" w:sz="5.538464" w:space="0" w:color="4B4B4B"/>
                          <w:bottom w:val="single" w:sz="5.538464" w:space="0" w:color="383838"/>
                          <w:left w:val="single" w:sz="5.538464" w:space="0" w:color="3F3F3F"/>
                          <w:right w:val="single" w:sz="5.538464" w:space="0" w:color="3F3F3F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4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46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11"/>
                          </w:rPr>
                          <w:t>Vertetim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12"/>
                            <w:w w:val="11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11"/>
                          </w:rPr>
                          <w:t>pronesie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149" w:hRule="exact"/>
                    </w:trPr>
                    <w:tc>
                      <w:tcPr>
                        <w:tcW w:w="312" w:type="dxa"/>
                        <w:tcBorders>
                          <w:top w:val="single" w:sz="5.538464" w:space="0" w:color="4B4B4B"/>
                          <w:bottom w:val="single" w:sz="5.538464" w:space="0" w:color="4B4B4B"/>
                          <w:left w:val="single" w:sz="5.538464" w:space="0" w:color="3F3F3F"/>
                          <w:right w:val="single" w:sz="5.538464" w:space="0" w:color="383838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4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190" w:right="-52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0"/>
                            <w:w w:val="119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2146" w:type="dxa"/>
                        <w:tcBorders>
                          <w:top w:val="single" w:sz="5.538464" w:space="0" w:color="4B4B4B"/>
                          <w:bottom w:val="single" w:sz="5.538464" w:space="0" w:color="4B4B4B"/>
                          <w:left w:val="single" w:sz="5.538464" w:space="0" w:color="383838"/>
                          <w:right w:val="nil" w:sz="6" w:space="0" w:color="auto"/>
                        </w:tcBorders>
                      </w:tcPr>
                      <w:p>
                        <w:pPr>
                          <w:spacing w:before="51" w:after="0" w:line="275" w:lineRule="auto"/>
                          <w:ind w:left="24" w:right="847" w:firstLine="-7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-22"/>
                            <w:w w:val="115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-2"/>
                            <w:w w:val="115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15"/>
                          </w:rPr>
                          <w:t>hi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15"/>
                          </w:rPr>
                          <w:t>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-5"/>
                            <w:w w:val="115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99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11"/>
                          </w:rPr>
                          <w:t>g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3"/>
                            <w:w w:val="111"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99"/>
                          </w:rPr>
                          <w:t>lli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99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3"/>
                            <w:w w:val="107"/>
                          </w:rPr>
                          <w:t>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07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-10"/>
                            <w:w w:val="107"/>
                          </w:rPr>
                          <w:t>z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0"/>
                            <w:w w:val="107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-5"/>
                            <w:w w:val="107"/>
                          </w:rPr>
                          <w:t>j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07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-5"/>
                            <w:w w:val="107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-7"/>
                            <w:w w:val="111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06"/>
                          </w:rPr>
                          <w:t>g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3"/>
                            <w:w w:val="106"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0"/>
                            <w:w w:val="99"/>
                          </w:rPr>
                          <w:t>lli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0"/>
                            <w:w w:val="99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6"/>
                            <w:w w:val="100"/>
                          </w:rPr>
                          <w:t>V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-4"/>
                            <w:w w:val="100"/>
                          </w:rPr>
                          <w:t>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00"/>
                          </w:rPr>
                          <w:t>gjinus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00"/>
                          </w:rPr>
                          <w:t>h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34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7"/>
                            <w:w w:val="99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-17"/>
                            <w:w w:val="115"/>
                          </w:rPr>
                          <w:t>g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04"/>
                          </w:rPr>
                          <w:t>olli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04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-6"/>
                            <w:w w:val="100"/>
                          </w:rPr>
                          <w:t>Z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00"/>
                          </w:rPr>
                          <w:t>ha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00"/>
                          </w:rPr>
                          <w:t>eta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38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1"/>
                            <w:w w:val="92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11"/>
                          </w:rPr>
                          <w:t>g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3"/>
                            <w:w w:val="111"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99"/>
                          </w:rPr>
                          <w:t>lli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99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-4"/>
                            <w:w w:val="109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0"/>
                            <w:w w:val="109"/>
                          </w:rPr>
                          <w:t>hqi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-12"/>
                            <w:w w:val="109"/>
                          </w:rPr>
                          <w:t>p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-9"/>
                            <w:w w:val="109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09"/>
                          </w:rPr>
                          <w:t>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-3"/>
                            <w:w w:val="109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09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1"/>
                            <w:w w:val="109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99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06"/>
                          </w:rPr>
                          <w:t>g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2"/>
                            <w:w w:val="106"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0"/>
                            <w:w w:val="105"/>
                          </w:rPr>
                          <w:t>lli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00" w:type="dxa"/>
                        <w:tcBorders>
                          <w:top w:val="single" w:sz="5.538464" w:space="0" w:color="4B4B4B"/>
                          <w:bottom w:val="single" w:sz="5.538464" w:space="0" w:color="4B4B4B"/>
                          <w:left w:val="nil" w:sz="6" w:space="0" w:color="auto"/>
                          <w:right w:val="single" w:sz="5.538464" w:space="0" w:color="5B606B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4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39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07"/>
                          </w:rPr>
                          <w:t>2573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87" w:type="dxa"/>
                        <w:tcBorders>
                          <w:top w:val="single" w:sz="5.538464" w:space="0" w:color="4B4B4B"/>
                          <w:bottom w:val="single" w:sz="5.538464" w:space="0" w:color="4B4B4B"/>
                          <w:left w:val="single" w:sz="5.538464" w:space="0" w:color="5B606B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4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33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00"/>
                          </w:rPr>
                          <w:t>113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-3"/>
                            <w:w w:val="100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00"/>
                          </w:rPr>
                          <w:t>8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5" w:type="dxa"/>
                        <w:tcBorders>
                          <w:top w:val="single" w:sz="5.538464" w:space="0" w:color="4B4B4B"/>
                          <w:bottom w:val="single" w:sz="5.538464" w:space="0" w:color="4B4B4B"/>
                          <w:left w:val="nil" w:sz="6" w:space="0" w:color="auto"/>
                          <w:right w:val="single" w:sz="5.538464" w:space="0" w:color="444444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4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74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-2"/>
                            <w:w w:val="99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11"/>
                          </w:rPr>
                          <w:t>23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5.538464" w:space="0" w:color="383838"/>
                          <w:bottom w:val="single" w:sz="5.538464" w:space="0" w:color="4B4B4B"/>
                          <w:left w:val="single" w:sz="5.538464" w:space="0" w:color="444444"/>
                          <w:right w:val="single" w:sz="8.307696" w:space="0" w:color="676767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4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2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07"/>
                          </w:rPr>
                          <w:t>1775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57" w:type="dxa"/>
                        <w:tcBorders>
                          <w:top w:val="single" w:sz="5.538464" w:space="0" w:color="383838"/>
                          <w:bottom w:val="single" w:sz="5.538464" w:space="0" w:color="4B4B4B"/>
                          <w:left w:val="single" w:sz="8.307696" w:space="0" w:color="676767"/>
                          <w:right w:val="single" w:sz="5.538464" w:space="0" w:color="3F3F3F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4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0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1"/>
                            <w:w w:val="100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828282"/>
                            <w:spacing w:val="6"/>
                            <w:w w:val="100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00"/>
                          </w:rPr>
                          <w:t>8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7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09"/>
                          </w:rPr>
                          <w:t>325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single" w:sz="5.538464" w:space="0" w:color="383838"/>
                          <w:bottom w:val="single" w:sz="5.538464" w:space="0" w:color="4B4B4B"/>
                          <w:left w:val="single" w:sz="5.538464" w:space="0" w:color="3F3F3F"/>
                          <w:right w:val="single" w:sz="5.538464" w:space="0" w:color="3F3F3F"/>
                        </w:tcBorders>
                      </w:tcPr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14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46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0"/>
                            <w:w w:val="111"/>
                          </w:rPr>
                          <w:t>Vertetim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23"/>
                            <w:w w:val="11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11"/>
                          </w:rPr>
                          <w:t>pronesie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91" w:hRule="exact"/>
                    </w:trPr>
                    <w:tc>
                      <w:tcPr>
                        <w:tcW w:w="2458" w:type="dxa"/>
                        <w:gridSpan w:val="2"/>
                        <w:tcBorders>
                          <w:top w:val="single" w:sz="5.538464" w:space="0" w:color="4B4B4B"/>
                          <w:bottom w:val="nil" w:sz="6" w:space="0" w:color="auto"/>
                          <w:left w:val="single" w:sz="5.538464" w:space="0" w:color="3F3F3F"/>
                          <w:right w:val="single" w:sz="8.307696" w:space="0" w:color="646464"/>
                        </w:tcBorders>
                      </w:tcPr>
                      <w:p>
                        <w:pPr>
                          <w:spacing w:before="44" w:after="0" w:line="240" w:lineRule="auto"/>
                          <w:ind w:left="350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0"/>
                            <w:w w:val="100"/>
                          </w:rPr>
                          <w:t>P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-3"/>
                            <w:w w:val="100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7"/>
                            <w:w w:val="100"/>
                          </w:rPr>
                          <w:t>v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0"/>
                            <w:w w:val="100"/>
                          </w:rPr>
                          <w:t>l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-2"/>
                            <w:w w:val="100"/>
                          </w:rPr>
                          <w:t>l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00"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10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-9"/>
                            <w:w w:val="100"/>
                          </w:rPr>
                          <w:t>M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-8"/>
                            <w:w w:val="100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00"/>
                          </w:rPr>
                          <w:t>or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5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08"/>
                          </w:rPr>
                          <w:t>Ag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-5"/>
                            <w:w w:val="108"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0"/>
                            <w:w w:val="99"/>
                          </w:rPr>
                          <w:t>lli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00" w:type="dxa"/>
                        <w:vMerge w:val="restart"/>
                        <w:tcBorders>
                          <w:top w:val="single" w:sz="5.538464" w:space="0" w:color="4B4B4B"/>
                          <w:left w:val="single" w:sz="8.307696" w:space="0" w:color="646464"/>
                          <w:right w:val="single" w:sz="5.538464" w:space="0" w:color="5B606B"/>
                        </w:tcBorders>
                      </w:tcPr>
                      <w:p>
                        <w:pPr>
                          <w:spacing w:before="5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29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828282"/>
                            <w:spacing w:val="-10"/>
                            <w:w w:val="119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07"/>
                          </w:rPr>
                          <w:t>573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87" w:type="dxa"/>
                        <w:vMerge w:val="restart"/>
                        <w:tcBorders>
                          <w:top w:val="single" w:sz="5.538464" w:space="0" w:color="4B4B4B"/>
                          <w:left w:val="single" w:sz="5.538464" w:space="0" w:color="5B606B"/>
                          <w:right w:val="single" w:sz="8.307696" w:space="0" w:color="646464"/>
                        </w:tcBorders>
                      </w:tcPr>
                      <w:p>
                        <w:pPr>
                          <w:spacing w:before="5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33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w w:val="101"/>
                          </w:rPr>
                          <w:t>1/3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1"/>
                            <w:w w:val="102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25"/>
                          </w:rPr>
                          <w:t>9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5" w:type="dxa"/>
                        <w:vMerge w:val="restart"/>
                        <w:tcBorders>
                          <w:top w:val="single" w:sz="5.538464" w:space="0" w:color="4B4B4B"/>
                          <w:left w:val="single" w:sz="8.307696" w:space="0" w:color="646464"/>
                          <w:right w:val="single" w:sz="5.538464" w:space="0" w:color="444444"/>
                        </w:tcBorders>
                      </w:tcPr>
                      <w:p>
                        <w:pPr>
                          <w:spacing w:before="5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59" w:right="313"/>
                          <w:jc w:val="center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07"/>
                          </w:rPr>
                          <w:t>27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vMerge w:val="restart"/>
                        <w:tcBorders>
                          <w:top w:val="single" w:sz="5.538464" w:space="0" w:color="4B4B4B"/>
                          <w:left w:val="single" w:sz="5.538464" w:space="0" w:color="444444"/>
                          <w:right w:val="single" w:sz="5.538464" w:space="0" w:color="545454"/>
                        </w:tcBorders>
                      </w:tcPr>
                      <w:p>
                        <w:pPr>
                          <w:spacing w:before="5" w:after="0" w:line="150" w:lineRule="exact"/>
                          <w:jc w:val="left"/>
                          <w:rPr>
                            <w:sz w:val="15"/>
                            <w:szCs w:val="15"/>
                          </w:rPr>
                        </w:pPr>
                        <w:rPr/>
                        <w:r>
                          <w:rPr>
                            <w:sz w:val="15"/>
                            <w:szCs w:val="15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22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3"/>
                            <w:w w:val="99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05"/>
                          </w:rPr>
                          <w:t>775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57" w:type="dxa"/>
                        <w:vMerge w:val="restart"/>
                        <w:tcBorders>
                          <w:top w:val="single" w:sz="5.538464" w:space="0" w:color="4B4B4B"/>
                          <w:left w:val="single" w:sz="5.538464" w:space="0" w:color="545454"/>
                          <w:right w:val="single" w:sz="5.538464" w:space="0" w:color="3F3F3F"/>
                        </w:tcBorders>
                      </w:tcPr>
                      <w:p>
                        <w:pPr>
                          <w:spacing w:before="2" w:after="0" w:line="160" w:lineRule="exact"/>
                          <w:jc w:val="left"/>
                          <w:rPr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sz w:val="16"/>
                            <w:szCs w:val="1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447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00"/>
                          </w:rPr>
                          <w:t>47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11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09"/>
                          </w:rPr>
                          <w:t>925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800" w:type="dxa"/>
                        <w:vMerge w:val="restart"/>
                        <w:tcBorders>
                          <w:top w:val="single" w:sz="5.538464" w:space="0" w:color="4B4B4B"/>
                          <w:left w:val="single" w:sz="5.538464" w:space="0" w:color="3F3F3F"/>
                          <w:right w:val="single" w:sz="5.538464" w:space="0" w:color="3F3F3F"/>
                        </w:tcBorders>
                      </w:tcPr>
                      <w:p>
                        <w:pPr>
                          <w:spacing w:before="2" w:after="0" w:line="160" w:lineRule="exact"/>
                          <w:jc w:val="left"/>
                          <w:rPr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sz w:val="16"/>
                            <w:szCs w:val="16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46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11"/>
                          </w:rPr>
                          <w:t>Vertetim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20"/>
                            <w:w w:val="111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11"/>
                          </w:rPr>
                          <w:t>pronesie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25" w:hRule="exact"/>
                    </w:trPr>
                    <w:tc>
                      <w:tcPr>
                        <w:tcW w:w="312" w:type="dxa"/>
                        <w:tcBorders>
                          <w:top w:val="nil" w:sz="6" w:space="0" w:color="auto"/>
                          <w:bottom w:val="single" w:sz="8.307696" w:space="0" w:color="646464"/>
                          <w:left w:val="single" w:sz="5.538464" w:space="0" w:color="3F3F3F"/>
                          <w:right w:val="single" w:sz="5.53846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2146" w:type="dxa"/>
                        <w:tcBorders>
                          <w:top w:val="nil" w:sz="6" w:space="0" w:color="auto"/>
                          <w:bottom w:val="single" w:sz="5.538464" w:space="0" w:color="484848"/>
                          <w:left w:val="single" w:sz="5.538464" w:space="0" w:color="484848"/>
                          <w:right w:val="single" w:sz="8.307696" w:space="0" w:color="646464"/>
                        </w:tcBorders>
                      </w:tcPr>
                      <w:p>
                        <w:pPr>
                          <w:spacing w:before="0" w:after="0" w:line="166" w:lineRule="exact"/>
                          <w:ind w:left="35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00"/>
                          </w:rPr>
                          <w:t>V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-8"/>
                            <w:w w:val="100"/>
                          </w:rPr>
                          <w:t>e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3"/>
                            <w:w w:val="100"/>
                          </w:rPr>
                          <w:t>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00"/>
                          </w:rPr>
                          <w:t>g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00"/>
                          </w:rPr>
                          <w:t>j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1"/>
                            <w:w w:val="100"/>
                          </w:rPr>
                          <w:t>n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24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00"/>
                          </w:rPr>
                          <w:t>Ag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-6"/>
                            <w:w w:val="100"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00"/>
                          </w:rPr>
                          <w:t>lli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32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01"/>
                          </w:rPr>
                          <w:t>D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8"/>
                            <w:w w:val="101"/>
                          </w:rPr>
                          <w:t>h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01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1"/>
                            <w:w w:val="101"/>
                          </w:rPr>
                          <w:t>m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2"/>
                            <w:w w:val="96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06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0"/>
                            <w:w w:val="107"/>
                          </w:rPr>
                          <w:t>r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69696B"/>
                            <w:spacing w:val="-30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57"/>
                          </w:rPr>
                          <w:t>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00" w:type="dxa"/>
                        <w:vMerge/>
                        <w:tcBorders>
                          <w:bottom w:val="single" w:sz="5.538464" w:space="0" w:color="484848"/>
                          <w:left w:val="single" w:sz="8.307696" w:space="0" w:color="646464"/>
                          <w:right w:val="single" w:sz="5.538464" w:space="0" w:color="5B606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87" w:type="dxa"/>
                        <w:vMerge/>
                        <w:tcBorders>
                          <w:bottom w:val="single" w:sz="5.538464" w:space="0" w:color="606060"/>
                          <w:left w:val="single" w:sz="5.538464" w:space="0" w:color="5B606B"/>
                          <w:right w:val="single" w:sz="8.307696" w:space="0" w:color="64646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45" w:type="dxa"/>
                        <w:vMerge/>
                        <w:tcBorders>
                          <w:bottom w:val="single" w:sz="5.538464" w:space="0" w:color="606060"/>
                          <w:left w:val="single" w:sz="8.307696" w:space="0" w:color="646464"/>
                          <w:right w:val="single" w:sz="5.538464" w:space="0" w:color="44444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48" w:type="dxa"/>
                        <w:vMerge/>
                        <w:tcBorders>
                          <w:bottom w:val="single" w:sz="5.538464" w:space="0" w:color="606060"/>
                          <w:left w:val="single" w:sz="5.538464" w:space="0" w:color="444444"/>
                          <w:right w:val="single" w:sz="5.538464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357" w:type="dxa"/>
                        <w:vMerge/>
                        <w:tcBorders>
                          <w:bottom w:val="single" w:sz="5.538464" w:space="0" w:color="606060"/>
                          <w:left w:val="single" w:sz="5.538464" w:space="0" w:color="545454"/>
                          <w:right w:val="single" w:sz="5.538464" w:space="0" w:color="3F3F3F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800" w:type="dxa"/>
                        <w:vMerge/>
                        <w:tcBorders>
                          <w:bottom w:val="single" w:sz="5.538464" w:space="0" w:color="606060"/>
                          <w:left w:val="single" w:sz="5.538464" w:space="0" w:color="3F3F3F"/>
                          <w:right w:val="single" w:sz="5.538464" w:space="0" w:color="3F3F3F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414" w:hRule="exact"/>
                    </w:trPr>
                    <w:tc>
                      <w:tcPr>
                        <w:tcW w:w="312" w:type="dxa"/>
                        <w:tcBorders>
                          <w:top w:val="single" w:sz="8.307696" w:space="0" w:color="646464"/>
                          <w:bottom w:val="single" w:sz="5.538464" w:space="0" w:color="4F4F4F"/>
                          <w:left w:val="single" w:sz="5.538464" w:space="0" w:color="3F3F3F"/>
                          <w:right w:val="single" w:sz="5.538464" w:space="0" w:color="484848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2146" w:type="dxa"/>
                        <w:tcBorders>
                          <w:top w:val="single" w:sz="5.538464" w:space="0" w:color="484848"/>
                          <w:bottom w:val="single" w:sz="5.538464" w:space="0" w:color="4F4F4F"/>
                          <w:left w:val="single" w:sz="5.538464" w:space="0" w:color="484848"/>
                          <w:right w:val="single" w:sz="8.307696" w:space="0" w:color="646464"/>
                        </w:tcBorders>
                      </w:tcPr>
                      <w:p>
                        <w:pPr>
                          <w:spacing w:before="3" w:after="0" w:line="170" w:lineRule="exact"/>
                          <w:jc w:val="left"/>
                          <w:rPr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sz w:val="17"/>
                            <w:szCs w:val="17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8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w w:val="123"/>
                          </w:rPr>
                          <w:t>T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-2"/>
                            <w:w w:val="124"/>
                          </w:rPr>
                          <w:t>o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3A3A3A"/>
                            <w:spacing w:val="0"/>
                            <w:w w:val="125"/>
                          </w:rPr>
                          <w:t>tali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000" w:type="dxa"/>
                        <w:tcBorders>
                          <w:top w:val="single" w:sz="5.538464" w:space="0" w:color="484848"/>
                          <w:bottom w:val="single" w:sz="5.538464" w:space="0" w:color="4F4F4F"/>
                          <w:left w:val="single" w:sz="8.307696" w:space="0" w:color="646464"/>
                          <w:right w:val="single" w:sz="5.538464" w:space="0" w:color="5B606B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87" w:type="dxa"/>
                        <w:tcBorders>
                          <w:top w:val="single" w:sz="5.538464" w:space="0" w:color="606060"/>
                          <w:bottom w:val="single" w:sz="5.538464" w:space="0" w:color="2F2F2F"/>
                          <w:left w:val="single" w:sz="5.538464" w:space="0" w:color="5B606B"/>
                          <w:right w:val="single" w:sz="8.307696" w:space="0" w:color="64646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45" w:type="dxa"/>
                        <w:tcBorders>
                          <w:top w:val="single" w:sz="5.538464" w:space="0" w:color="606060"/>
                          <w:bottom w:val="single" w:sz="5.538464" w:space="0" w:color="444444"/>
                          <w:left w:val="single" w:sz="8.307696" w:space="0" w:color="646464"/>
                          <w:right w:val="single" w:sz="5.538464" w:space="0" w:color="444444"/>
                        </w:tcBorders>
                      </w:tcPr>
                      <w:p>
                        <w:pPr>
                          <w:spacing w:before="6" w:after="0" w:line="18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  <w:rPr/>
                        <w:r>
                          <w:rPr>
                            <w:sz w:val="18"/>
                            <w:szCs w:val="18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11" w:right="271"/>
                          <w:jc w:val="center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4F4F50"/>
                            <w:spacing w:val="0"/>
                            <w:w w:val="109"/>
                          </w:rPr>
                          <w:t>350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948" w:type="dxa"/>
                        <w:tcBorders>
                          <w:top w:val="single" w:sz="5.538464" w:space="0" w:color="606060"/>
                          <w:bottom w:val="single" w:sz="8.307696" w:space="0" w:color="676767"/>
                          <w:left w:val="single" w:sz="5.538464" w:space="0" w:color="444444"/>
                          <w:right w:val="single" w:sz="5.538464" w:space="0" w:color="545454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357" w:type="dxa"/>
                        <w:tcBorders>
                          <w:top w:val="single" w:sz="5.538464" w:space="0" w:color="606060"/>
                          <w:bottom w:val="single" w:sz="8.307696" w:space="0" w:color="676767"/>
                          <w:left w:val="single" w:sz="5.538464" w:space="0" w:color="545454"/>
                          <w:right w:val="single" w:sz="5.538464" w:space="0" w:color="3F3F3F"/>
                        </w:tcBorders>
                      </w:tcPr>
                      <w:p>
                        <w:pPr>
                          <w:spacing w:before="6" w:after="0" w:line="120" w:lineRule="exact"/>
                          <w:jc w:val="left"/>
                          <w:rPr>
                            <w:sz w:val="12"/>
                            <w:szCs w:val="12"/>
                          </w:rPr>
                        </w:pPr>
                        <w:rPr/>
                        <w:r>
                          <w:rPr>
                            <w:sz w:val="12"/>
                            <w:szCs w:val="12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29" w:right="-20"/>
                          <w:jc w:val="left"/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3A3A3A"/>
                            <w:spacing w:val="0"/>
                            <w:w w:val="100"/>
                          </w:rPr>
                          <w:t>621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3A3A3A"/>
                            <w:spacing w:val="-11"/>
                            <w:w w:val="100"/>
                          </w:rPr>
                          <w:t> 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3A3A3A"/>
                            <w:spacing w:val="0"/>
                            <w:w w:val="107"/>
                          </w:rPr>
                          <w:t>250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21"/>
                            <w:szCs w:val="21"/>
                            <w:color w:val="00000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single" w:sz="5.538464" w:space="0" w:color="606060"/>
                          <w:bottom w:val="single" w:sz="8.307696" w:space="0" w:color="676767"/>
                          <w:left w:val="single" w:sz="5.538464" w:space="0" w:color="3F3F3F"/>
                          <w:right w:val="single" w:sz="5.538464" w:space="0" w:color="3F3F3F"/>
                        </w:tcBorders>
                      </w:tcPr>
                      <w:p>
                        <w:pPr/>
                        <w:rPr/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2"/>
          <w:position w:val="-1"/>
        </w:rPr>
        <w:t>Bashkia</w:t>
      </w:r>
      <w:r>
        <w:rPr>
          <w:rFonts w:ascii="Times New Roman" w:hAnsi="Times New Roman" w:cs="Times New Roman" w:eastAsia="Times New Roman"/>
          <w:sz w:val="19"/>
          <w:szCs w:val="19"/>
          <w:spacing w:val="-3"/>
          <w:w w:val="112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12"/>
          <w:position w:val="-1"/>
        </w:rPr>
        <w:t>Maliq</w:t>
      </w:r>
      <w:r>
        <w:rPr>
          <w:rFonts w:ascii="Times New Roman" w:hAnsi="Times New Roman" w:cs="Times New Roman" w:eastAsia="Times New Roman"/>
          <w:sz w:val="19"/>
          <w:szCs w:val="19"/>
          <w:spacing w:val="0"/>
          <w:w w:val="100"/>
          <w:position w:val="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9" w:after="0" w:line="240" w:lineRule="auto"/>
        <w:ind w:left="312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color w:val="4F4F50"/>
          <w:spacing w:val="0"/>
          <w:w w:val="126"/>
        </w:rPr>
        <w:t>3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</w:rPr>
      </w:r>
    </w:p>
    <w:sectPr>
      <w:pgSz w:w="12240" w:h="15840"/>
      <w:pgMar w:top="1480" w:bottom="280" w:left="1460" w:right="8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2017-12-18T12:46:22Z</dcterms:created>
  <dcterms:modified xsi:type="dcterms:W3CDTF">2017-12-18T12:46:22Z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2017-08-30T00:00:00Z</vt:filetime>
  </property>
  <property fmtid="{D5CDD505-2E9C-101B-9397-08002B2CF9AE}" pid="3" name="LastSaved">
    <vt:filetime>2017-12-18T00:00:00Z</vt:filetime>
  </property>
</Properties>
</file>