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44" w:right="43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6" w:right="36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/6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.9.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360" w:right="33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0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75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5" w:right="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93" w:right="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40" w:after="0" w:line="240" w:lineRule="auto"/>
        <w:ind w:left="1094" w:right="1259"/>
        <w:jc w:val="center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1.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ta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emë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ve</w:t>
      </w:r>
      <w:r>
        <w:rPr>
          <w:rFonts w:ascii="Garamond" w:hAnsi="Garamond" w:cs="Garamond" w:eastAsia="Garamond"/>
          <w:sz w:val="20"/>
          <w:szCs w:val="20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ve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që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do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hp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hen</w:t>
      </w:r>
      <w:r>
        <w:rPr>
          <w:rFonts w:ascii="Garamond" w:hAnsi="Garamond" w:cs="Garamond" w:eastAsia="Garamond"/>
          <w:sz w:val="20"/>
          <w:szCs w:val="20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z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0"/>
          <w:szCs w:val="20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b/>
          <w:bCs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99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99"/>
          <w:b/>
          <w:bCs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b/>
          <w:bCs/>
        </w:rPr>
        <w:t>ekt</w:t>
      </w:r>
      <w:r>
        <w:rPr>
          <w:rFonts w:ascii="Garamond" w:hAnsi="Garamond" w:cs="Garamond" w:eastAsia="Garamond"/>
          <w:sz w:val="20"/>
          <w:szCs w:val="20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19" w:lineRule="exact"/>
        <w:ind w:left="1914" w:right="2079"/>
        <w:jc w:val="center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“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uk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io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b/>
          <w:bCs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ugës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V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0"/>
          <w:szCs w:val="20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hën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dh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”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0"/>
          <w:szCs w:val="20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hk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b/>
          <w:bCs/>
        </w:rPr>
        <w:t>K</w:t>
      </w:r>
      <w:r>
        <w:rPr>
          <w:rFonts w:ascii="Garamond" w:hAnsi="Garamond" w:cs="Garamond" w:eastAsia="Garamond"/>
          <w:sz w:val="20"/>
          <w:szCs w:val="20"/>
          <w:spacing w:val="-1"/>
          <w:w w:val="99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b/>
          <w:bCs/>
        </w:rPr>
        <w:t>çë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6.199999" w:type="dxa"/>
      </w:tblPr>
      <w:tblGrid/>
      <w:tr>
        <w:trPr>
          <w:trHeight w:val="928" w:hRule="exact"/>
        </w:trPr>
        <w:tc>
          <w:tcPr>
            <w:tcW w:w="449" w:type="dxa"/>
            <w:tcBorders>
              <w:top w:val="single" w:sz="6.56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4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261" w:type="dxa"/>
            <w:tcBorders>
              <w:top w:val="single" w:sz="6.56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4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si,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bi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07" w:type="dxa"/>
            <w:tcBorders>
              <w:top w:val="single" w:sz="6.56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2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02" w:right="52" w:firstLine="166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adastra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12" w:type="dxa"/>
            <w:tcBorders>
              <w:top w:val="single" w:sz="6.56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  <w:shd w:val="clear" w:color="auto" w:fill="DADADA"/>
          </w:tcPr>
          <w:p>
            <w:pPr>
              <w:spacing w:before="13" w:after="0" w:line="240" w:lineRule="auto"/>
              <w:ind w:left="89" w:right="69" w:firstLine="-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istruar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pranë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PP-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09" w:right="8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90" w:type="dxa"/>
            <w:tcBorders>
              <w:top w:val="single" w:sz="6.56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13" w:after="0" w:line="240" w:lineRule="auto"/>
              <w:ind w:left="89" w:right="65" w:firstLine="-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tatusi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pas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PP-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126" w:type="dxa"/>
            <w:tcBorders>
              <w:top w:val="single" w:sz="6.56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  <w:shd w:val="clear" w:color="auto" w:fill="DADADA"/>
          </w:tcPr>
          <w:p>
            <w:pPr>
              <w:spacing w:before="2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83" w:right="64" w:firstLine="-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aq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shpron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²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84" w:type="dxa"/>
            <w:tcBorders>
              <w:top w:val="single" w:sz="6.56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  <w:shd w:val="clear" w:color="auto" w:fill="DADADA"/>
          </w:tcPr>
          <w:p>
            <w:pPr>
              <w:spacing w:before="4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89" w:right="6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m²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96" w:type="dxa"/>
            <w:tcBorders>
              <w:top w:val="single" w:sz="15.2" w:space="0" w:color="DADADA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56" w:type="dxa"/>
            <w:tcBorders>
              <w:top w:val="single" w:sz="15.2" w:space="0" w:color="DADADA"/>
              <w:bottom w:val="nil" w:sz="6" w:space="0" w:color="auto"/>
              <w:left w:val="single" w:sz="4.640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nti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0" w:hRule="exact"/>
        </w:trPr>
        <w:tc>
          <w:tcPr>
            <w:tcW w:w="449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5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26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ët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7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0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3" w:right="22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2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228" w:hRule="exact"/>
        </w:trPr>
        <w:tc>
          <w:tcPr>
            <w:tcW w:w="449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6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2</w:t>
            </w:r>
          </w:p>
        </w:tc>
        <w:tc>
          <w:tcPr>
            <w:tcW w:w="226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6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enos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Shah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nas</w:t>
            </w:r>
          </w:p>
        </w:tc>
        <w:tc>
          <w:tcPr>
            <w:tcW w:w="907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41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994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3" w:right="22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2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35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900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6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0" w:hRule="exact"/>
        </w:trPr>
        <w:tc>
          <w:tcPr>
            <w:tcW w:w="449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6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26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pa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ani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7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994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0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3" w:right="22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2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190" w:hRule="exact"/>
        </w:trPr>
        <w:tc>
          <w:tcPr>
            <w:tcW w:w="449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6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26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Bega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Ma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3" w:right="22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35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190" w:hRule="exact"/>
        </w:trPr>
        <w:tc>
          <w:tcPr>
            <w:tcW w:w="449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6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26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7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955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3" w:right="22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2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190" w:hRule="exact"/>
        </w:trPr>
        <w:tc>
          <w:tcPr>
            <w:tcW w:w="449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6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26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onuz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hani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7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960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0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3" w:right="22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2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449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22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7</w:t>
            </w:r>
          </w:p>
        </w:tc>
        <w:tc>
          <w:tcPr>
            <w:tcW w:w="226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2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ara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07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960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3" w:right="22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2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165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16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500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2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0" w:hRule="exact"/>
        </w:trPr>
        <w:tc>
          <w:tcPr>
            <w:tcW w:w="449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6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26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7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41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823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0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3" w:right="22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2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190" w:hRule="exact"/>
        </w:trPr>
        <w:tc>
          <w:tcPr>
            <w:tcW w:w="449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6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26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ani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Tho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811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3" w:right="22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192" w:hRule="exact"/>
        </w:trPr>
        <w:tc>
          <w:tcPr>
            <w:tcW w:w="449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18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26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Mana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Shën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</w:p>
        </w:tc>
        <w:tc>
          <w:tcPr>
            <w:tcW w:w="90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57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800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3" w:right="22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53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340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0" w:hRule="exact"/>
        </w:trPr>
        <w:tc>
          <w:tcPr>
            <w:tcW w:w="449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8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26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Mana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Shën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41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800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3" w:right="22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2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632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226" w:hRule="exact"/>
        </w:trPr>
        <w:tc>
          <w:tcPr>
            <w:tcW w:w="449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4" w:after="0" w:line="240" w:lineRule="auto"/>
              <w:ind w:left="18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26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4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silla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</w:p>
        </w:tc>
        <w:tc>
          <w:tcPr>
            <w:tcW w:w="907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41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758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3" w:right="22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2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500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4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0" w:hRule="exact"/>
        </w:trPr>
        <w:tc>
          <w:tcPr>
            <w:tcW w:w="449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8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26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Lilja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Jor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7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57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759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0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43" w:right="22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2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407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7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700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221" w:hRule="exact"/>
        </w:trPr>
        <w:tc>
          <w:tcPr>
            <w:tcW w:w="449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29" w:after="0" w:line="240" w:lineRule="auto"/>
              <w:ind w:left="18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26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07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12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40" w:lineRule="auto"/>
              <w:ind w:left="41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954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9</w:t>
            </w:r>
          </w:p>
        </w:tc>
        <w:tc>
          <w:tcPr>
            <w:tcW w:w="79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243" w:right="22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112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40" w:lineRule="auto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8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40" w:lineRule="auto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24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5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0" w:hRule="exact"/>
        </w:trPr>
        <w:tc>
          <w:tcPr>
            <w:tcW w:w="7128" w:type="dxa"/>
            <w:gridSpan w:val="7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55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87,240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</w:tbl>
    <w:p>
      <w:pPr>
        <w:spacing w:before="4" w:after="0" w:line="80" w:lineRule="exact"/>
        <w:jc w:val="left"/>
        <w:rPr>
          <w:sz w:val="8"/>
          <w:szCs w:val="8"/>
        </w:rPr>
      </w:pPr>
      <w:rPr/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21.389999" w:type="dxa"/>
      </w:tblPr>
      <w:tblGrid/>
      <w:tr>
        <w:trPr>
          <w:trHeight w:val="190" w:hRule="exact"/>
        </w:trPr>
        <w:tc>
          <w:tcPr>
            <w:tcW w:w="449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6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26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bri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7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9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3819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41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823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0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all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2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53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78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211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0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11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5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</w:tbl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45" w:after="0" w:line="176" w:lineRule="exact"/>
        <w:ind w:left="689" w:right="-20"/>
        <w:jc w:val="left"/>
        <w:tabs>
          <w:tab w:pos="7360" w:val="left"/>
        </w:tabs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Tota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i</w:t>
        <w:tab/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98,423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40" w:after="0" w:line="240" w:lineRule="auto"/>
        <w:ind w:left="1228" w:right="1108"/>
        <w:jc w:val="center"/>
        <w:rPr>
          <w:rFonts w:ascii="Garamond" w:hAnsi="Garamond" w:cs="Garamond" w:eastAsia="Garamond"/>
          <w:sz w:val="20"/>
          <w:szCs w:val="20"/>
        </w:rPr>
      </w:pPr>
      <w:rPr/>
      <w:r>
        <w:rPr/>
        <w:pict>
          <v:group style="position:absolute;margin-left:65.589996pt;margin-top:-22.431828pt;width:491.02pt;height:11.02pt;mso-position-horizontal-relative:page;mso-position-vertical-relative:paragraph;z-index:-630" coordorigin="1312,-449" coordsize="9820,220">
            <v:group style="position:absolute;left:1342;top:-428;width:98;height:180" coordorigin="1342,-428" coordsize="98,180">
              <v:shape style="position:absolute;left:1342;top:-428;width:98;height:180" coordorigin="1342,-428" coordsize="98,180" path="m1342,-248l1440,-248,1440,-428,1342,-428,1342,-248e" filled="t" fillcolor="#DADADA" stroked="f">
                <v:path arrowok="t"/>
                <v:fill/>
              </v:shape>
            </v:group>
            <v:group style="position:absolute;left:1673;top:-428;width:108;height:180" coordorigin="1673,-428" coordsize="108,180">
              <v:shape style="position:absolute;left:1673;top:-428;width:108;height:180" coordorigin="1673,-428" coordsize="108,180" path="m1673,-248l1781,-248,1781,-428,1673,-428,1673,-248e" filled="t" fillcolor="#DADADA" stroked="f">
                <v:path arrowok="t"/>
                <v:fill/>
              </v:shape>
            </v:group>
            <v:group style="position:absolute;left:1440;top:-428;width:233;height:180" coordorigin="1440,-428" coordsize="233,180">
              <v:shape style="position:absolute;left:1440;top:-428;width:233;height:180" coordorigin="1440,-428" coordsize="233,180" path="m1440,-248l1673,-248,1673,-428,1440,-428,1440,-248e" filled="t" fillcolor="#DADADA" stroked="f">
                <v:path arrowok="t"/>
                <v:fill/>
              </v:shape>
            </v:group>
            <v:group style="position:absolute;left:1781;top:-428;width:108;height:180" coordorigin="1781,-428" coordsize="108,180">
              <v:shape style="position:absolute;left:1781;top:-428;width:108;height:180" coordorigin="1781,-428" coordsize="108,180" path="m1781,-248l1889,-248,1889,-428,1781,-428,1781,-248e" filled="t" fillcolor="#DADADA" stroked="f">
                <v:path arrowok="t"/>
                <v:fill/>
              </v:shape>
            </v:group>
            <v:group style="position:absolute;left:3934;top:-428;width:108;height:180" coordorigin="3934,-428" coordsize="108,180">
              <v:shape style="position:absolute;left:3934;top:-428;width:108;height:180" coordorigin="3934,-428" coordsize="108,180" path="m3934,-248l4042,-248,4042,-428,3934,-428,3934,-248e" filled="t" fillcolor="#DADADA" stroked="f">
                <v:path arrowok="t"/>
                <v:fill/>
              </v:shape>
            </v:group>
            <v:group style="position:absolute;left:1889;top:-428;width:2045;height:180" coordorigin="1889,-428" coordsize="2045,180">
              <v:shape style="position:absolute;left:1889;top:-428;width:2045;height:180" coordorigin="1889,-428" coordsize="2045,180" path="m1889,-248l3934,-248,3934,-428,1889,-428,1889,-248e" filled="t" fillcolor="#DADADA" stroked="f">
                <v:path arrowok="t"/>
                <v:fill/>
              </v:shape>
            </v:group>
            <v:group style="position:absolute;left:4042;top:-428;width:108;height:180" coordorigin="4042,-428" coordsize="108,180">
              <v:shape style="position:absolute;left:4042;top:-428;width:108;height:180" coordorigin="4042,-428" coordsize="108,180" path="m4042,-248l4150,-248,4150,-428,4042,-428,4042,-248e" filled="t" fillcolor="#DADADA" stroked="f">
                <v:path arrowok="t"/>
                <v:fill/>
              </v:shape>
            </v:group>
            <v:group style="position:absolute;left:4841;top:-428;width:108;height:180" coordorigin="4841,-428" coordsize="108,180">
              <v:shape style="position:absolute;left:4841;top:-428;width:108;height:180" coordorigin="4841,-428" coordsize="108,180" path="m4841,-248l4949,-248,4949,-428,4841,-428,4841,-248e" filled="t" fillcolor="#DADADA" stroked="f">
                <v:path arrowok="t"/>
                <v:fill/>
              </v:shape>
            </v:group>
            <v:group style="position:absolute;left:4150;top:-428;width:691;height:180" coordorigin="4150,-428" coordsize="691,180">
              <v:shape style="position:absolute;left:4150;top:-428;width:691;height:180" coordorigin="4150,-428" coordsize="691,180" path="m4150,-248l4841,-248,4841,-428,4150,-428,4150,-248e" filled="t" fillcolor="#DADADA" stroked="f">
                <v:path arrowok="t"/>
                <v:fill/>
              </v:shape>
            </v:group>
            <v:group style="position:absolute;left:4949;top:-428;width:108;height:180" coordorigin="4949,-428" coordsize="108,180">
              <v:shape style="position:absolute;left:4949;top:-428;width:108;height:180" coordorigin="4949,-428" coordsize="108,180" path="m4949,-248l5057,-248,5057,-428,4949,-428,4949,-248e" filled="t" fillcolor="#DADADA" stroked="f">
                <v:path arrowok="t"/>
                <v:fill/>
              </v:shape>
            </v:group>
            <v:group style="position:absolute;left:5753;top:-428;width:108;height:180" coordorigin="5753,-428" coordsize="108,180">
              <v:shape style="position:absolute;left:5753;top:-428;width:108;height:180" coordorigin="5753,-428" coordsize="108,180" path="m5753,-248l5861,-248,5861,-428,5753,-428,5753,-248e" filled="t" fillcolor="#DADADA" stroked="f">
                <v:path arrowok="t"/>
                <v:fill/>
              </v:shape>
            </v:group>
            <v:group style="position:absolute;left:5057;top:-428;width:696;height:180" coordorigin="5057,-428" coordsize="696,180">
              <v:shape style="position:absolute;left:5057;top:-428;width:696;height:180" coordorigin="5057,-428" coordsize="696,180" path="m5057,-248l5753,-248,5753,-428,5057,-428,5057,-248e" filled="t" fillcolor="#DADADA" stroked="f">
                <v:path arrowok="t"/>
                <v:fill/>
              </v:shape>
            </v:group>
            <v:group style="position:absolute;left:5861;top:-428;width:108;height:180" coordorigin="5861,-428" coordsize="108,180">
              <v:shape style="position:absolute;left:5861;top:-428;width:108;height:180" coordorigin="5861,-428" coordsize="108,180" path="m5861,-248l5969,-248,5969,-428,5861,-428,5861,-248e" filled="t" fillcolor="#DADADA" stroked="f">
                <v:path arrowok="t"/>
                <v:fill/>
              </v:shape>
            </v:group>
            <v:group style="position:absolute;left:6542;top:-428;width:108;height:180" coordorigin="6542,-428" coordsize="108,180">
              <v:shape style="position:absolute;left:6542;top:-428;width:108;height:180" coordorigin="6542,-428" coordsize="108,180" path="m6542,-248l6650,-248,6650,-428,6542,-428,6542,-248e" filled="t" fillcolor="#DADADA" stroked="f">
                <v:path arrowok="t"/>
                <v:fill/>
              </v:shape>
            </v:group>
            <v:group style="position:absolute;left:5969;top:-428;width:574;height:180" coordorigin="5969,-428" coordsize="574,180">
              <v:shape style="position:absolute;left:5969;top:-428;width:574;height:180" coordorigin="5969,-428" coordsize="574,180" path="m5969,-248l6542,-248,6542,-428,5969,-428,5969,-248e" filled="t" fillcolor="#DADADA" stroked="f">
                <v:path arrowok="t"/>
                <v:fill/>
              </v:shape>
            </v:group>
            <v:group style="position:absolute;left:6650;top:-428;width:108;height:180" coordorigin="6650,-428" coordsize="108,180">
              <v:shape style="position:absolute;left:6650;top:-428;width:108;height:180" coordorigin="6650,-428" coordsize="108,180" path="m6650,-248l6758,-248,6758,-428,6650,-428,6650,-248e" filled="t" fillcolor="#DADADA" stroked="f">
                <v:path arrowok="t"/>
                <v:fill/>
              </v:shape>
            </v:group>
            <v:group style="position:absolute;left:7668;top:-428;width:108;height:180" coordorigin="7668,-428" coordsize="108,180">
              <v:shape style="position:absolute;left:7668;top:-428;width:108;height:180" coordorigin="7668,-428" coordsize="108,180" path="m7668,-248l7776,-248,7776,-428,7668,-428,7668,-248e" filled="t" fillcolor="#DADADA" stroked="f">
                <v:path arrowok="t"/>
                <v:fill/>
              </v:shape>
            </v:group>
            <v:group style="position:absolute;left:6758;top:-428;width:910;height:180" coordorigin="6758,-428" coordsize="910,180">
              <v:shape style="position:absolute;left:6758;top:-428;width:910;height:180" coordorigin="6758,-428" coordsize="910,180" path="m6758,-248l7668,-248,7668,-428,6758,-428,6758,-248e" filled="t" fillcolor="#DADADA" stroked="f">
                <v:path arrowok="t"/>
                <v:fill/>
              </v:shape>
            </v:group>
            <v:group style="position:absolute;left:7776;top:-428;width:108;height:180" coordorigin="7776,-428" coordsize="108,180">
              <v:shape style="position:absolute;left:7776;top:-428;width:108;height:180" coordorigin="7776,-428" coordsize="108,180" path="m7776,-248l7884,-248,7884,-428,7776,-428,7776,-248e" filled="t" fillcolor="#DADADA" stroked="f">
                <v:path arrowok="t"/>
                <v:fill/>
              </v:shape>
            </v:group>
            <v:group style="position:absolute;left:8352;top:-428;width:108;height:180" coordorigin="8352,-428" coordsize="108,180">
              <v:shape style="position:absolute;left:8352;top:-428;width:108;height:180" coordorigin="8352,-428" coordsize="108,180" path="m8352,-248l8460,-248,8460,-428,8352,-428,8352,-248e" filled="t" fillcolor="#DADADA" stroked="f">
                <v:path arrowok="t"/>
                <v:fill/>
              </v:shape>
            </v:group>
            <v:group style="position:absolute;left:7884;top:-428;width:468;height:180" coordorigin="7884,-428" coordsize="468,180">
              <v:shape style="position:absolute;left:7884;top:-428;width:468;height:180" coordorigin="7884,-428" coordsize="468,180" path="m7884,-248l8352,-248,8352,-428,7884,-428,7884,-248e" filled="t" fillcolor="#DADADA" stroked="f">
                <v:path arrowok="t"/>
                <v:fill/>
              </v:shape>
            </v:group>
            <v:group style="position:absolute;left:8460;top:-428;width:108;height:180" coordorigin="8460,-428" coordsize="108,180">
              <v:shape style="position:absolute;left:8460;top:-428;width:108;height:180" coordorigin="8460,-428" coordsize="108,180" path="m8460,-248l8568,-248,8568,-428,8460,-428,8460,-248e" filled="t" fillcolor="#DADADA" stroked="f">
                <v:path arrowok="t"/>
                <v:fill/>
              </v:shape>
            </v:group>
            <v:group style="position:absolute;left:9048;top:-428;width:108;height:180" coordorigin="9048,-428" coordsize="108,180">
              <v:shape style="position:absolute;left:9048;top:-428;width:108;height:180" coordorigin="9048,-428" coordsize="108,180" path="m9048,-248l9156,-248,9156,-428,9048,-428,9048,-248e" filled="t" fillcolor="#DADADA" stroked="f">
                <v:path arrowok="t"/>
                <v:fill/>
              </v:shape>
            </v:group>
            <v:group style="position:absolute;left:8568;top:-428;width:480;height:180" coordorigin="8568,-428" coordsize="480,180">
              <v:shape style="position:absolute;left:8568;top:-428;width:480;height:180" coordorigin="8568,-428" coordsize="480,180" path="m8568,-248l9048,-248,9048,-428,8568,-428,8568,-248e" filled="t" fillcolor="#DADADA" stroked="f">
                <v:path arrowok="t"/>
                <v:fill/>
              </v:shape>
            </v:group>
            <v:group style="position:absolute;left:9156;top:-428;width:108;height:180" coordorigin="9156,-428" coordsize="108,180">
              <v:shape style="position:absolute;left:9156;top:-428;width:108;height:180" coordorigin="9156,-428" coordsize="108,180" path="m9156,-248l9264,-248,9264,-428,9156,-428,9156,-248e" filled="t" fillcolor="#DADADA" stroked="f">
                <v:path arrowok="t"/>
                <v:fill/>
              </v:shape>
            </v:group>
            <v:group style="position:absolute;left:11004;top:-428;width:98;height:180" coordorigin="11004,-428" coordsize="98,180">
              <v:shape style="position:absolute;left:11004;top:-428;width:98;height:180" coordorigin="11004,-428" coordsize="98,180" path="m11004,-248l11102,-248,11102,-428,11004,-428,11004,-248e" filled="t" fillcolor="#DADADA" stroked="f">
                <v:path arrowok="t"/>
                <v:fill/>
              </v:shape>
            </v:group>
            <v:group style="position:absolute;left:9264;top:-428;width:1740;height:180" coordorigin="9264,-428" coordsize="1740,180">
              <v:shape style="position:absolute;left:9264;top:-428;width:1740;height:180" coordorigin="9264,-428" coordsize="1740,180" path="m9264,-248l11004,-248,11004,-428,9264,-428,9264,-248e" filled="t" fillcolor="#DADADA" stroked="f">
                <v:path arrowok="t"/>
                <v:fill/>
              </v:shape>
            </v:group>
            <v:group style="position:absolute;left:1322;top:-438;width:9799;height:2" coordorigin="1322,-438" coordsize="9799,2">
              <v:shape style="position:absolute;left:1322;top:-438;width:9799;height:2" coordorigin="1322,-438" coordsize="9799,0" path="m1322,-438l11122,-438e" filled="f" stroked="t" strokeweight="1.06pt" strokecolor="#000000">
                <v:path arrowok="t"/>
              </v:shape>
            </v:group>
            <v:group style="position:absolute;left:1332;top:-428;width:2;height:180" coordorigin="1332,-428" coordsize="2,180">
              <v:shape style="position:absolute;left:1332;top:-428;width:2;height:180" coordorigin="1332,-428" coordsize="0,180" path="m1332,-428l1332,-248e" filled="f" stroked="t" strokeweight="1.059pt" strokecolor="#000000">
                <v:path arrowok="t"/>
              </v:shape>
            </v:group>
            <v:group style="position:absolute;left:1322;top:-239;width:9799;height:2" coordorigin="1322,-239" coordsize="9799,2">
              <v:shape style="position:absolute;left:1322;top:-239;width:9799;height:2" coordorigin="1322,-239" coordsize="9799,0" path="m1322,-239l11122,-239e" filled="f" stroked="t" strokeweight="1.059pt" strokecolor="#000000">
                <v:path arrowok="t"/>
              </v:shape>
            </v:group>
            <v:group style="position:absolute;left:11112;top:-428;width:2;height:180" coordorigin="11112,-428" coordsize="2,180">
              <v:shape style="position:absolute;left:11112;top:-428;width:2;height:180" coordorigin="11112,-428" coordsize="0,180" path="m11112,-428l11112,-248e" filled="f" stroked="t" strokeweight="1.06pt" strokecolor="#000000">
                <v:path arrowok="t"/>
              </v:shape>
            </v:group>
            <w10:wrap type="none"/>
          </v:group>
        </w:pic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ta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emë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ve</w:t>
      </w:r>
      <w:r>
        <w:rPr>
          <w:rFonts w:ascii="Garamond" w:hAnsi="Garamond" w:cs="Garamond" w:eastAsia="Garamond"/>
          <w:sz w:val="20"/>
          <w:szCs w:val="20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ve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që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do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hp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hen</w:t>
      </w:r>
      <w:r>
        <w:rPr>
          <w:rFonts w:ascii="Garamond" w:hAnsi="Garamond" w:cs="Garamond" w:eastAsia="Garamond"/>
          <w:sz w:val="20"/>
          <w:szCs w:val="20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z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0"/>
          <w:szCs w:val="20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b/>
          <w:bCs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99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99"/>
          <w:b/>
          <w:bCs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b/>
          <w:bCs/>
        </w:rPr>
        <w:t>ekt</w:t>
      </w:r>
      <w:r>
        <w:rPr>
          <w:rFonts w:ascii="Garamond" w:hAnsi="Garamond" w:cs="Garamond" w:eastAsia="Garamond"/>
          <w:sz w:val="20"/>
          <w:szCs w:val="20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23" w:lineRule="exact"/>
        <w:ind w:left="2487" w:right="2365"/>
        <w:jc w:val="center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  <w:position w:val="1"/>
        </w:rPr>
        <w:t>“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ku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nez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dhe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htet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mun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te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  <w:position w:val="1"/>
        </w:rPr>
        <w:t>”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0"/>
          <w:szCs w:val="20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hk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99"/>
          <w:b/>
          <w:bCs/>
          <w:position w:val="1"/>
        </w:rPr>
        <w:t>K</w:t>
      </w:r>
      <w:r>
        <w:rPr>
          <w:rFonts w:ascii="Garamond" w:hAnsi="Garamond" w:cs="Garamond" w:eastAsia="Garamond"/>
          <w:sz w:val="20"/>
          <w:szCs w:val="20"/>
          <w:spacing w:val="2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b/>
          <w:bCs/>
          <w:position w:val="1"/>
        </w:rPr>
        <w:t>çë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77.800007" w:type="dxa"/>
      </w:tblPr>
      <w:tblGrid/>
      <w:tr>
        <w:trPr>
          <w:trHeight w:val="750" w:hRule="exact"/>
        </w:trPr>
        <w:tc>
          <w:tcPr>
            <w:tcW w:w="449" w:type="dxa"/>
            <w:tcBorders>
              <w:top w:val="single" w:sz="7.528" w:space="0" w:color="000000"/>
              <w:bottom w:val="single" w:sz="4.640" w:space="0" w:color="000000"/>
              <w:left w:val="single" w:sz="13.28" w:space="0" w:color="000000"/>
              <w:right w:val="single" w:sz="6.56" w:space="0" w:color="000000"/>
            </w:tcBorders>
            <w:shd w:val="clear" w:color="auto" w:fill="DADADA"/>
          </w:tcPr>
          <w:p>
            <w:pPr>
              <w:spacing w:before="7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9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03" w:type="dxa"/>
            <w:tcBorders>
              <w:top w:val="single" w:sz="7.528" w:space="0" w:color="000000"/>
              <w:bottom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7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1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si,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bi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single" w:sz="6.568" w:space="0" w:color="000000"/>
              <w:bottom w:val="single" w:sz="6.56" w:space="0" w:color="000000"/>
              <w:left w:val="single" w:sz="4.640" w:space="0" w:color="000000"/>
              <w:right w:val="single" w:sz="4.648" w:space="0" w:color="000000"/>
            </w:tcBorders>
            <w:shd w:val="clear" w:color="auto" w:fill="DADADA"/>
          </w:tcPr>
          <w:p>
            <w:pPr>
              <w:spacing w:before="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4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ZK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48" w:type="dxa"/>
            <w:tcBorders>
              <w:top w:val="single" w:sz="6.56" w:space="0" w:color="000000"/>
              <w:bottom w:val="single" w:sz="6.56" w:space="0" w:color="000000"/>
              <w:left w:val="single" w:sz="4.648" w:space="0" w:color="000000"/>
              <w:right w:val="single" w:sz="4.648" w:space="0" w:color="000000"/>
            </w:tcBorders>
            <w:shd w:val="clear" w:color="auto" w:fill="DADADA"/>
          </w:tcPr>
          <w:p>
            <w:pPr>
              <w:spacing w:before="10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5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8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pas.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106" w:type="dxa"/>
            <w:tcBorders>
              <w:top w:val="single" w:sz="6.56" w:space="0" w:color="000000"/>
              <w:bottom w:val="single" w:sz="6.56" w:space="0" w:color="000000"/>
              <w:left w:val="single" w:sz="4.648" w:space="0" w:color="000000"/>
              <w:right w:val="single" w:sz="4.640" w:space="0" w:color="000000"/>
            </w:tcBorders>
            <w:shd w:val="clear" w:color="auto" w:fill="DADADA"/>
          </w:tcPr>
          <w:p>
            <w:pPr>
              <w:spacing w:before="88" w:after="0" w:line="240" w:lineRule="auto"/>
              <w:ind w:left="113" w:right="9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tatusi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pas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068" w:type="dxa"/>
            <w:tcBorders>
              <w:top w:val="single" w:sz="6.56" w:space="0" w:color="000000"/>
              <w:bottom w:val="single" w:sz="6.56" w:space="0" w:color="000000"/>
              <w:left w:val="single" w:sz="4.640" w:space="0" w:color="000000"/>
              <w:right w:val="single" w:sz="6.56" w:space="0" w:color="000000"/>
            </w:tcBorders>
            <w:shd w:val="clear" w:color="auto" w:fill="DADADA"/>
          </w:tcPr>
          <w:p>
            <w:pPr>
              <w:spacing w:before="0" w:after="0" w:line="180" w:lineRule="exact"/>
              <w:ind w:left="303" w:right="29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ip.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80" w:right="17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trua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që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shpron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-2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7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12.2" w:space="0" w:color="000000"/>
            </w:tcBorders>
            <w:shd w:val="clear" w:color="auto" w:fill="DADADA"/>
          </w:tcPr>
          <w:p>
            <w:pPr>
              <w:spacing w:before="88" w:after="0" w:line="240" w:lineRule="auto"/>
              <w:ind w:left="170" w:right="162"/>
              <w:jc w:val="center"/>
              <w:rPr>
                <w:rFonts w:ascii="Garamond" w:hAnsi="Garamond" w:cs="Garamond" w:eastAsia="Garamond"/>
                <w:sz w:val="10"/>
                <w:szCs w:val="10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trua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0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0"/>
                <w:szCs w:val="10"/>
                <w:spacing w:val="0"/>
                <w:w w:val="100"/>
                <w:position w:val="0"/>
              </w:rPr>
            </w:r>
          </w:p>
        </w:tc>
        <w:tc>
          <w:tcPr>
            <w:tcW w:w="890" w:type="dxa"/>
            <w:tcBorders>
              <w:top w:val="single" w:sz="6.56" w:space="0" w:color="000000"/>
              <w:bottom w:val="single" w:sz="7.52" w:space="0" w:color="000000"/>
              <w:left w:val="single" w:sz="12.2" w:space="0" w:color="000000"/>
              <w:right w:val="single" w:sz="6.56" w:space="0" w:color="000000"/>
            </w:tcBorders>
            <w:shd w:val="clear" w:color="auto" w:fill="DADADA"/>
          </w:tcPr>
          <w:p>
            <w:pPr>
              <w:spacing w:before="10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93" w:right="164" w:firstLine="-1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trua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42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8.472" w:space="0" w:color="000000"/>
            </w:tcBorders>
            <w:shd w:val="clear" w:color="auto" w:fill="DADADA"/>
          </w:tcPr>
          <w:p>
            <w:pPr>
              <w:spacing w:before="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8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nti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281" w:hRule="exact"/>
        </w:trPr>
        <w:tc>
          <w:tcPr>
            <w:tcW w:w="449" w:type="dxa"/>
            <w:tcBorders>
              <w:top w:val="single" w:sz="4.640" w:space="0" w:color="000000"/>
              <w:bottom w:val="single" w:sz="8.488" w:space="0" w:color="000000"/>
              <w:left w:val="single" w:sz="13.28" w:space="0" w:color="000000"/>
              <w:right w:val="single" w:sz="6.56" w:space="0" w:color="000000"/>
            </w:tcBorders>
          </w:tcPr>
          <w:p>
            <w:pPr>
              <w:spacing w:before="70" w:after="0" w:line="240" w:lineRule="auto"/>
              <w:ind w:left="25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1903" w:type="dxa"/>
            <w:tcBorders>
              <w:top w:val="single" w:sz="6.56" w:space="0" w:color="000000"/>
              <w:bottom w:val="single" w:sz="8.48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68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go</w:t>
            </w:r>
          </w:p>
        </w:tc>
        <w:tc>
          <w:tcPr>
            <w:tcW w:w="516" w:type="dxa"/>
            <w:tcBorders>
              <w:top w:val="single" w:sz="6.56" w:space="0" w:color="000000"/>
              <w:bottom w:val="single" w:sz="8.48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68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8562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48" w:type="dxa"/>
            <w:tcBorders>
              <w:top w:val="single" w:sz="6.56" w:space="0" w:color="000000"/>
              <w:bottom w:val="single" w:sz="8.48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68" w:after="0" w:line="240" w:lineRule="auto"/>
              <w:ind w:left="1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106" w:type="dxa"/>
            <w:tcBorders>
              <w:top w:val="single" w:sz="6.56" w:space="0" w:color="000000"/>
              <w:bottom w:val="single" w:sz="8.48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5" w:after="0" w:line="240" w:lineRule="auto"/>
              <w:ind w:left="36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all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068" w:type="dxa"/>
            <w:tcBorders>
              <w:top w:val="single" w:sz="6.56" w:space="0" w:color="000000"/>
              <w:bottom w:val="single" w:sz="8.48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68" w:after="0" w:line="240" w:lineRule="auto"/>
              <w:ind w:left="320" w:right="31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180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</w:p>
        </w:tc>
        <w:tc>
          <w:tcPr>
            <w:tcW w:w="970" w:type="dxa"/>
            <w:tcBorders>
              <w:top w:val="single" w:sz="6.56" w:space="0" w:color="000000"/>
              <w:bottom w:val="single" w:sz="8.488" w:space="0" w:color="000000"/>
              <w:left w:val="single" w:sz="6.56" w:space="0" w:color="000000"/>
              <w:right w:val="single" w:sz="12.2" w:space="0" w:color="000000"/>
            </w:tcBorders>
          </w:tcPr>
          <w:p>
            <w:pPr>
              <w:spacing w:before="68" w:after="0" w:line="240" w:lineRule="auto"/>
              <w:ind w:left="284" w:right="28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9055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7.52" w:space="0" w:color="000000"/>
              <w:bottom w:val="single" w:sz="8.488" w:space="0" w:color="000000"/>
              <w:left w:val="single" w:sz="12.2" w:space="0" w:color="000000"/>
              <w:right w:val="single" w:sz="6.56" w:space="0" w:color="000000"/>
            </w:tcBorders>
          </w:tcPr>
          <w:p>
            <w:pPr>
              <w:spacing w:before="66" w:after="0" w:line="240" w:lineRule="auto"/>
              <w:ind w:left="11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,633,5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42" w:type="dxa"/>
            <w:tcBorders>
              <w:top w:val="single" w:sz="6.56" w:space="0" w:color="000000"/>
              <w:bottom w:val="single" w:sz="8.488" w:space="0" w:color="000000"/>
              <w:left w:val="single" w:sz="6.56" w:space="0" w:color="000000"/>
              <w:right w:val="single" w:sz="8.472" w:space="0" w:color="000000"/>
            </w:tcBorders>
          </w:tcPr>
          <w:p>
            <w:pPr>
              <w:spacing w:before="68" w:after="0" w:line="240" w:lineRule="auto"/>
              <w:ind w:left="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283" w:hRule="exact"/>
        </w:trPr>
        <w:tc>
          <w:tcPr>
            <w:tcW w:w="9492" w:type="dxa"/>
            <w:gridSpan w:val="9"/>
            <w:tcBorders>
              <w:top w:val="single" w:sz="8.488" w:space="0" w:color="000000"/>
              <w:bottom w:val="single" w:sz="8.472" w:space="0" w:color="000000"/>
              <w:left w:val="single" w:sz="13.28" w:space="0" w:color="000000"/>
              <w:right w:val="single" w:sz="8.472" w:space="0" w:color="000000"/>
            </w:tcBorders>
            <w:shd w:val="clear" w:color="auto" w:fill="DADADA"/>
          </w:tcPr>
          <w:p>
            <w:pPr>
              <w:spacing w:before="65" w:after="0" w:line="240" w:lineRule="auto"/>
              <w:ind w:left="1181" w:right="-20"/>
              <w:jc w:val="left"/>
              <w:tabs>
                <w:tab w:pos="6740" w:val="left"/>
              </w:tabs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  <w:tab/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,63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522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</w:tbl>
    <w:sectPr>
      <w:pgSz w:w="12240" w:h="15840"/>
      <w:pgMar w:top="1480" w:bottom="280" w:left="120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2017-12-18T13:09:21Z</dcterms:created>
  <dcterms:modified xsi:type="dcterms:W3CDTF">2017-12-18T13:09:21Z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LastSaved">
    <vt:filetime>2017-12-18T00:00:00Z</vt:filetime>
  </property>
</Properties>
</file>