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1" w:after="0" w:line="240" w:lineRule="auto"/>
        <w:ind w:left="4221" w:right="395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KËRKESË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470" w:right="320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3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6/17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.4.2017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293" w:right="3020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SHP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ONË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UBL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6" w:lineRule="auto"/>
        <w:ind w:left="106" w:right="6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Financa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kërkes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onësim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nte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publik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palu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pro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privat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jekti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rtim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kalim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përbashkë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ë-V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Kukës”.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Su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rkue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ësh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ejt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Për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ith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6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shpall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bazua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ç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pr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ngritu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nr.11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ojm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persona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cilë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shpro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ësi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37" w:right="65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ën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is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ogaritu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përpu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kua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Pr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që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61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listë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emëror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tabelë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bashkël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tëv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otësi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afati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pretendime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tyr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çm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rfaqen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titulli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pasuris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ronës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oq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ru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nistr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kompete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(Mi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Financ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e).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pub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bëhe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lloj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surisë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: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arë.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left="374" w:right="65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total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shpronësimi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(d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ntëqin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shtatëdhe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ashtë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onarët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cilë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kolo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shën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tab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blikuar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bër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ënim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“Konfirmua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106" w:right="64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ZVRP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kompe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onësim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miratimi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rkesë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onësi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106" w:right="3440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itj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umentacio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ekt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pronë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101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ZËVENDËSMINISTR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NA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C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right="105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Ervi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right"/>
        <w:spacing w:after="0"/>
        <w:sectPr>
          <w:type w:val="continuous"/>
          <w:pgSz w:w="12240" w:h="15840"/>
          <w:pgMar w:top="600" w:bottom="280" w:left="1480" w:right="1460"/>
        </w:sectPr>
      </w:pPr>
      <w:rPr/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1" w:after="0" w:line="300" w:lineRule="auto"/>
        <w:ind w:left="1989" w:right="2584" w:firstLine="-988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363636"/>
          <w:spacing w:val="0"/>
          <w:w w:val="87"/>
        </w:rPr>
        <w:t>LIS</w:t>
      </w:r>
      <w:r>
        <w:rPr>
          <w:rFonts w:ascii="Arial" w:hAnsi="Arial" w:cs="Arial" w:eastAsia="Arial"/>
          <w:sz w:val="15"/>
          <w:szCs w:val="15"/>
          <w:color w:val="363636"/>
          <w:spacing w:val="-3"/>
          <w:w w:val="87"/>
        </w:rPr>
        <w:t>T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87"/>
        </w:rPr>
        <w:t>A</w:t>
      </w:r>
      <w:r>
        <w:rPr>
          <w:rFonts w:ascii="Arial" w:hAnsi="Arial" w:cs="Arial" w:eastAsia="Arial"/>
          <w:sz w:val="15"/>
          <w:szCs w:val="15"/>
          <w:color w:val="363636"/>
          <w:spacing w:val="10"/>
          <w:w w:val="87"/>
        </w:rPr>
        <w:t> 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87"/>
        </w:rPr>
        <w:t>E</w:t>
      </w:r>
      <w:r>
        <w:rPr>
          <w:rFonts w:ascii="Arial" w:hAnsi="Arial" w:cs="Arial" w:eastAsia="Arial"/>
          <w:sz w:val="15"/>
          <w:szCs w:val="15"/>
          <w:color w:val="363636"/>
          <w:spacing w:val="-6"/>
          <w:w w:val="87"/>
        </w:rPr>
        <w:t> 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87"/>
        </w:rPr>
        <w:t>PRONA</w:t>
      </w:r>
      <w:r>
        <w:rPr>
          <w:rFonts w:ascii="Arial" w:hAnsi="Arial" w:cs="Arial" w:eastAsia="Arial"/>
          <w:sz w:val="15"/>
          <w:szCs w:val="15"/>
          <w:color w:val="363636"/>
          <w:spacing w:val="2"/>
          <w:w w:val="87"/>
        </w:rPr>
        <w:t>R</w:t>
      </w:r>
      <w:r>
        <w:rPr>
          <w:rFonts w:ascii="Arial" w:hAnsi="Arial" w:cs="Arial" w:eastAsia="Arial"/>
          <w:sz w:val="15"/>
          <w:szCs w:val="15"/>
          <w:color w:val="4F4F4F"/>
          <w:spacing w:val="-6"/>
          <w:w w:val="87"/>
        </w:rPr>
        <w:t>E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87"/>
        </w:rPr>
        <w:t>VE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87"/>
        </w:rPr>
        <w:t> </w:t>
      </w:r>
      <w:r>
        <w:rPr>
          <w:rFonts w:ascii="Arial" w:hAnsi="Arial" w:cs="Arial" w:eastAsia="Arial"/>
          <w:sz w:val="15"/>
          <w:szCs w:val="15"/>
          <w:color w:val="363636"/>
          <w:spacing w:val="6"/>
          <w:w w:val="87"/>
        </w:rPr>
        <w:t> 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95"/>
        </w:rPr>
        <w:t>PRIVAT</w:t>
      </w:r>
      <w:r>
        <w:rPr>
          <w:rFonts w:ascii="Arial" w:hAnsi="Arial" w:cs="Arial" w:eastAsia="Arial"/>
          <w:sz w:val="15"/>
          <w:szCs w:val="15"/>
          <w:color w:val="363636"/>
          <w:spacing w:val="-18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100"/>
        </w:rPr>
        <w:t>QE</w:t>
      </w:r>
      <w:r>
        <w:rPr>
          <w:rFonts w:ascii="Arial" w:hAnsi="Arial" w:cs="Arial" w:eastAsia="Arial"/>
          <w:sz w:val="15"/>
          <w:szCs w:val="15"/>
          <w:color w:val="363636"/>
          <w:spacing w:val="-14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91"/>
        </w:rPr>
        <w:t>D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91"/>
        </w:rPr>
        <w:t>O</w:t>
      </w:r>
      <w:r>
        <w:rPr>
          <w:rFonts w:ascii="Arial" w:hAnsi="Arial" w:cs="Arial" w:eastAsia="Arial"/>
          <w:sz w:val="15"/>
          <w:szCs w:val="15"/>
          <w:color w:val="363636"/>
          <w:spacing w:val="-4"/>
          <w:w w:val="91"/>
        </w:rPr>
        <w:t> 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90"/>
        </w:rPr>
        <w:t>SHPRONESOHE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91"/>
        </w:rPr>
        <w:t>N</w:t>
      </w:r>
      <w:r>
        <w:rPr>
          <w:rFonts w:ascii="Arial" w:hAnsi="Arial" w:cs="Arial" w:eastAsia="Arial"/>
          <w:sz w:val="15"/>
          <w:szCs w:val="15"/>
          <w:color w:val="363636"/>
          <w:spacing w:val="-23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86"/>
        </w:rPr>
        <w:t>PE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86"/>
        </w:rPr>
        <w:t>R</w:t>
      </w:r>
      <w:r>
        <w:rPr>
          <w:rFonts w:ascii="Arial" w:hAnsi="Arial" w:cs="Arial" w:eastAsia="Arial"/>
          <w:sz w:val="15"/>
          <w:szCs w:val="15"/>
          <w:color w:val="363636"/>
          <w:spacing w:val="4"/>
          <w:w w:val="86"/>
        </w:rPr>
        <w:t> 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86"/>
        </w:rPr>
        <w:t>EFEKT</w:t>
      </w:r>
      <w:r>
        <w:rPr>
          <w:rFonts w:ascii="Arial" w:hAnsi="Arial" w:cs="Arial" w:eastAsia="Arial"/>
          <w:sz w:val="15"/>
          <w:szCs w:val="15"/>
          <w:color w:val="363636"/>
          <w:spacing w:val="-2"/>
          <w:w w:val="86"/>
        </w:rPr>
        <w:t> 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86"/>
        </w:rPr>
        <w:t>TE</w:t>
      </w:r>
      <w:r>
        <w:rPr>
          <w:rFonts w:ascii="Arial" w:hAnsi="Arial" w:cs="Arial" w:eastAsia="Arial"/>
          <w:sz w:val="15"/>
          <w:szCs w:val="15"/>
          <w:color w:val="363636"/>
          <w:spacing w:val="-7"/>
          <w:w w:val="86"/>
        </w:rPr>
        <w:t> 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96"/>
        </w:rPr>
        <w:t>NDERTIMIT</w:t>
      </w:r>
      <w:r>
        <w:rPr>
          <w:rFonts w:ascii="Arial" w:hAnsi="Arial" w:cs="Arial" w:eastAsia="Arial"/>
          <w:sz w:val="15"/>
          <w:szCs w:val="15"/>
          <w:color w:val="363636"/>
          <w:spacing w:val="-13"/>
          <w:w w:val="96"/>
        </w:rPr>
        <w:t> 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85"/>
        </w:rPr>
        <w:t>TE</w:t>
      </w:r>
      <w:r>
        <w:rPr>
          <w:rFonts w:ascii="Arial" w:hAnsi="Arial" w:cs="Arial" w:eastAsia="Arial"/>
          <w:sz w:val="15"/>
          <w:szCs w:val="15"/>
          <w:color w:val="363636"/>
          <w:spacing w:val="9"/>
          <w:w w:val="85"/>
        </w:rPr>
        <w:t> 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85"/>
        </w:rPr>
        <w:t>PIKES</w:t>
      </w:r>
      <w:r>
        <w:rPr>
          <w:rFonts w:ascii="Arial" w:hAnsi="Arial" w:cs="Arial" w:eastAsia="Arial"/>
          <w:sz w:val="15"/>
          <w:szCs w:val="15"/>
          <w:color w:val="363636"/>
          <w:spacing w:val="-5"/>
          <w:w w:val="85"/>
        </w:rPr>
        <w:t> 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85"/>
        </w:rPr>
        <w:t>SE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85"/>
        </w:rPr>
        <w:t> 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100"/>
        </w:rPr>
        <w:t>KALIMIT</w:t>
      </w:r>
      <w:r>
        <w:rPr>
          <w:rFonts w:ascii="Arial" w:hAnsi="Arial" w:cs="Arial" w:eastAsia="Arial"/>
          <w:sz w:val="15"/>
          <w:szCs w:val="15"/>
          <w:color w:val="363636"/>
          <w:spacing w:val="-15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83"/>
        </w:rPr>
        <w:t>TE</w:t>
      </w:r>
      <w:r>
        <w:rPr>
          <w:rFonts w:ascii="Arial" w:hAnsi="Arial" w:cs="Arial" w:eastAsia="Arial"/>
          <w:sz w:val="15"/>
          <w:szCs w:val="15"/>
          <w:color w:val="363636"/>
          <w:spacing w:val="2"/>
          <w:w w:val="83"/>
        </w:rPr>
        <w:t> 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88"/>
        </w:rPr>
        <w:t>PERBASHKET</w:t>
      </w:r>
      <w:r>
        <w:rPr>
          <w:rFonts w:ascii="Arial" w:hAnsi="Arial" w:cs="Arial" w:eastAsia="Arial"/>
          <w:sz w:val="15"/>
          <w:szCs w:val="15"/>
          <w:color w:val="363636"/>
          <w:spacing w:val="-17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95"/>
        </w:rPr>
        <w:t>MORINE-VERMIC</w:t>
      </w:r>
      <w:r>
        <w:rPr>
          <w:rFonts w:ascii="Arial" w:hAnsi="Arial" w:cs="Arial" w:eastAsia="Arial"/>
          <w:sz w:val="15"/>
          <w:szCs w:val="15"/>
          <w:color w:val="363636"/>
          <w:spacing w:val="-19"/>
          <w:w w:val="95"/>
        </w:rPr>
        <w:t>E</w:t>
      </w:r>
      <w:r>
        <w:rPr>
          <w:rFonts w:ascii="Arial" w:hAnsi="Arial" w:cs="Arial" w:eastAsia="Arial"/>
          <w:sz w:val="15"/>
          <w:szCs w:val="15"/>
          <w:color w:val="4F4F4F"/>
          <w:spacing w:val="-9"/>
          <w:w w:val="246"/>
        </w:rPr>
        <w:t>,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93"/>
        </w:rPr>
        <w:t>BAS</w:t>
      </w:r>
      <w:r>
        <w:rPr>
          <w:rFonts w:ascii="Arial" w:hAnsi="Arial" w:cs="Arial" w:eastAsia="Arial"/>
          <w:sz w:val="15"/>
          <w:szCs w:val="15"/>
          <w:color w:val="363636"/>
          <w:spacing w:val="-3"/>
          <w:w w:val="94"/>
        </w:rPr>
        <w:t>H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98"/>
        </w:rPr>
        <w:t>KIA</w:t>
      </w:r>
      <w:r>
        <w:rPr>
          <w:rFonts w:ascii="Arial" w:hAnsi="Arial" w:cs="Arial" w:eastAsia="Arial"/>
          <w:sz w:val="15"/>
          <w:szCs w:val="15"/>
          <w:color w:val="363636"/>
          <w:spacing w:val="-13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98"/>
        </w:rPr>
        <w:t>K</w:t>
      </w:r>
      <w:r>
        <w:rPr>
          <w:rFonts w:ascii="Arial" w:hAnsi="Arial" w:cs="Arial" w:eastAsia="Arial"/>
          <w:sz w:val="15"/>
          <w:szCs w:val="15"/>
          <w:color w:val="363636"/>
          <w:spacing w:val="1"/>
          <w:w w:val="99"/>
        </w:rPr>
        <w:t>U</w:t>
      </w:r>
      <w:r>
        <w:rPr>
          <w:rFonts w:ascii="Arial" w:hAnsi="Arial" w:cs="Arial" w:eastAsia="Arial"/>
          <w:sz w:val="15"/>
          <w:szCs w:val="15"/>
          <w:color w:val="4F4F4F"/>
          <w:spacing w:val="-4"/>
          <w:w w:val="87"/>
        </w:rPr>
        <w:t>K</w:t>
      </w:r>
      <w:r>
        <w:rPr>
          <w:rFonts w:ascii="Arial" w:hAnsi="Arial" w:cs="Arial" w:eastAsia="Arial"/>
          <w:sz w:val="15"/>
          <w:szCs w:val="15"/>
          <w:color w:val="363636"/>
          <w:spacing w:val="0"/>
          <w:w w:val="82"/>
        </w:rPr>
        <w:t>ES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7.090912" w:type="dxa"/>
      </w:tblPr>
      <w:tblGrid/>
      <w:tr>
        <w:trPr>
          <w:trHeight w:val="520" w:hRule="exact"/>
        </w:trPr>
        <w:tc>
          <w:tcPr>
            <w:tcW w:w="421" w:type="dxa"/>
            <w:tcBorders>
              <w:top w:val="single" w:sz="10.472728" w:space="0" w:color="3F3F3F"/>
              <w:bottom w:val="single" w:sz="5.236360" w:space="0" w:color="4F4F4F"/>
              <w:left w:val="nil" w:sz="6" w:space="0" w:color="auto"/>
              <w:right w:val="single" w:sz="5.236360" w:space="0" w:color="545454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46" w:right="-20"/>
              <w:jc w:val="left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w w:val="101"/>
              </w:rPr>
              <w:t>F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-1"/>
                <w:w w:val="101"/>
              </w:rPr>
              <w:t>s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8"/>
                <w:w w:val="93"/>
              </w:rPr>
              <w:t>h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0"/>
                <w:w w:val="109"/>
              </w:rPr>
              <w:t>a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3"/>
                <w:w w:val="109"/>
              </w:rPr>
              <w:t>t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0"/>
                <w:w w:val="89"/>
              </w:rPr>
              <w:t>i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280" w:type="dxa"/>
            <w:tcBorders>
              <w:top w:val="single" w:sz="10.472728" w:space="0" w:color="3F3F3F"/>
              <w:bottom w:val="single" w:sz="5.236360" w:space="0" w:color="4F4F4F"/>
              <w:left w:val="single" w:sz="5.236360" w:space="0" w:color="545454"/>
              <w:right w:val="single" w:sz="5.236360" w:space="0" w:color="484848"/>
            </w:tcBorders>
          </w:tcPr>
          <w:p>
            <w:pPr>
              <w:spacing w:before="9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64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4F4F4F"/>
                <w:spacing w:val="0"/>
                <w:w w:val="126"/>
              </w:rPr>
              <w:t>Nr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3112" w:type="dxa"/>
            <w:tcBorders>
              <w:top w:val="single" w:sz="10.472728" w:space="0" w:color="3F3F3F"/>
              <w:bottom w:val="single" w:sz="5.236360" w:space="0" w:color="4F4F4F"/>
              <w:left w:val="single" w:sz="5.236360" w:space="0" w:color="484848"/>
              <w:right w:val="single" w:sz="5.236360" w:space="0" w:color="484848"/>
            </w:tcBorders>
          </w:tcPr>
          <w:p>
            <w:pPr>
              <w:spacing w:before="10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338" w:right="1272"/>
              <w:jc w:val="center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-2"/>
                <w:w w:val="99"/>
                <w:b/>
                <w:bCs/>
              </w:rPr>
              <w:t>P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-7"/>
                <w:w w:val="102"/>
                <w:b/>
                <w:bCs/>
              </w:rPr>
              <w:t>r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-16"/>
                <w:w w:val="106"/>
                <w:b/>
                <w:bCs/>
              </w:rPr>
              <w:t>o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-3"/>
                <w:w w:val="102"/>
                <w:b/>
                <w:bCs/>
              </w:rPr>
              <w:t>n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6"/>
                <w:w w:val="103"/>
                <w:b/>
                <w:bCs/>
              </w:rPr>
              <w:t>a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3"/>
                <w:w w:val="89"/>
                <w:b/>
                <w:bCs/>
              </w:rPr>
              <w:t>r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0"/>
                <w:w w:val="80"/>
                <w:b/>
                <w:bCs/>
              </w:rPr>
              <w:t>i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776" w:type="dxa"/>
            <w:tcBorders>
              <w:top w:val="single" w:sz="10.472728" w:space="0" w:color="3F3F3F"/>
              <w:bottom w:val="single" w:sz="5.236360" w:space="0" w:color="484848"/>
              <w:left w:val="single" w:sz="5.236360" w:space="0" w:color="484848"/>
              <w:right w:val="single" w:sz="5.236360" w:space="0" w:color="4F4F4F"/>
            </w:tcBorders>
          </w:tcPr>
          <w:p>
            <w:pPr>
              <w:spacing w:before="98" w:after="0" w:line="240" w:lineRule="auto"/>
              <w:ind w:left="215" w:right="195"/>
              <w:jc w:val="center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w w:val="98"/>
                <w:b/>
                <w:bCs/>
              </w:rPr>
              <w:t>Z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-3"/>
                <w:w w:val="99"/>
                <w:b/>
                <w:bCs/>
              </w:rPr>
              <w:t>o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-9"/>
                <w:w w:val="92"/>
                <w:b/>
                <w:bCs/>
              </w:rPr>
              <w:t>n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26262"/>
                <w:spacing w:val="0"/>
                <w:w w:val="103"/>
                <w:b/>
                <w:bCs/>
              </w:rPr>
              <w:t>a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27" w:right="-7"/>
              <w:jc w:val="center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Pr/>
            <w:r>
              <w:rPr>
                <w:rFonts w:ascii="Times New Roman" w:hAnsi="Times New Roman" w:cs="Times New Roman" w:eastAsia="Times New Roman"/>
                <w:sz w:val="12"/>
                <w:szCs w:val="12"/>
                <w:color w:val="4F4F4F"/>
                <w:w w:val="104"/>
                <w:b/>
                <w:bCs/>
              </w:rPr>
              <w:t>Kadas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4F4F4F"/>
                <w:spacing w:val="3"/>
                <w:w w:val="105"/>
                <w:b/>
                <w:bCs/>
              </w:rPr>
              <w:t>a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363636"/>
                <w:spacing w:val="1"/>
                <w:w w:val="107"/>
                <w:b/>
                <w:bCs/>
              </w:rPr>
              <w:t>t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4F4F4F"/>
                <w:spacing w:val="0"/>
                <w:w w:val="97"/>
                <w:b/>
                <w:bCs/>
              </w:rPr>
              <w:t>r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4F4F4F"/>
                <w:spacing w:val="2"/>
                <w:w w:val="98"/>
                <w:b/>
                <w:bCs/>
              </w:rPr>
              <w:t>a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363636"/>
                <w:spacing w:val="-6"/>
                <w:w w:val="109"/>
                <w:b/>
                <w:bCs/>
              </w:rPr>
              <w:t>l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626262"/>
                <w:spacing w:val="0"/>
                <w:w w:val="128"/>
                <w:b/>
                <w:bCs/>
              </w:rPr>
              <w:t>e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664" w:type="dxa"/>
            <w:tcBorders>
              <w:top w:val="single" w:sz="10.472728" w:space="0" w:color="3F3F3F"/>
              <w:bottom w:val="single" w:sz="5.236360" w:space="0" w:color="484848"/>
              <w:left w:val="single" w:sz="5.236360" w:space="0" w:color="4F4F4F"/>
              <w:right w:val="nil" w:sz="6" w:space="0" w:color="auto"/>
            </w:tcBorders>
          </w:tcPr>
          <w:p>
            <w:pPr>
              <w:spacing w:before="0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205" w:right="151"/>
              <w:jc w:val="center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4F4F4F"/>
                <w:spacing w:val="-17"/>
                <w:w w:val="135"/>
              </w:rPr>
              <w:t>N</w:t>
            </w:r>
            <w:r>
              <w:rPr>
                <w:rFonts w:ascii="Arial" w:hAnsi="Arial" w:cs="Arial" w:eastAsia="Arial"/>
                <w:sz w:val="12"/>
                <w:szCs w:val="12"/>
                <w:color w:val="363636"/>
                <w:spacing w:val="-13"/>
                <w:w w:val="155"/>
              </w:rPr>
              <w:t>r</w:t>
            </w:r>
            <w:r>
              <w:rPr>
                <w:rFonts w:ascii="Arial" w:hAnsi="Arial" w:cs="Arial" w:eastAsia="Arial"/>
                <w:sz w:val="12"/>
                <w:szCs w:val="12"/>
                <w:color w:val="4F4F4F"/>
                <w:spacing w:val="0"/>
                <w:w w:val="217"/>
              </w:rPr>
              <w:t>.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  <w:p>
            <w:pPr>
              <w:spacing w:before="19" w:after="0" w:line="240" w:lineRule="auto"/>
              <w:ind w:left="76" w:right="45"/>
              <w:jc w:val="center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Pr/>
            <w:r>
              <w:rPr>
                <w:rFonts w:ascii="Times New Roman" w:hAnsi="Times New Roman" w:cs="Times New Roman" w:eastAsia="Times New Roman"/>
                <w:sz w:val="12"/>
                <w:szCs w:val="12"/>
                <w:color w:val="363636"/>
                <w:w w:val="96"/>
                <w:b/>
                <w:bCs/>
              </w:rPr>
              <w:t>P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363636"/>
                <w:w w:val="97"/>
                <w:b/>
                <w:bCs/>
              </w:rPr>
              <w:t>a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4F4F4F"/>
                <w:spacing w:val="-11"/>
                <w:w w:val="139"/>
                <w:b/>
                <w:bCs/>
              </w:rPr>
              <w:t>s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363636"/>
                <w:spacing w:val="-3"/>
                <w:w w:val="111"/>
                <w:b/>
                <w:bCs/>
              </w:rPr>
              <w:t>u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4F4F4F"/>
                <w:spacing w:val="0"/>
                <w:w w:val="109"/>
                <w:b/>
                <w:bCs/>
              </w:rPr>
              <w:t>rise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746" w:type="dxa"/>
            <w:tcBorders>
              <w:top w:val="single" w:sz="10.472728" w:space="0" w:color="3F3F3F"/>
              <w:bottom w:val="single" w:sz="5.236360" w:space="0" w:color="484848"/>
              <w:left w:val="nil" w:sz="6" w:space="0" w:color="auto"/>
              <w:right w:val="single" w:sz="5.236360" w:space="0" w:color="545454"/>
            </w:tcBorders>
          </w:tcPr>
          <w:p>
            <w:pPr>
              <w:spacing w:before="91" w:after="0" w:line="240" w:lineRule="auto"/>
              <w:ind w:left="245" w:right="-20"/>
              <w:jc w:val="left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w w:val="102"/>
              </w:rPr>
              <w:t>Llo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-8"/>
                <w:w w:val="102"/>
              </w:rPr>
              <w:t>j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0"/>
                <w:w w:val="111"/>
              </w:rPr>
              <w:t>i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  <w:p>
            <w:pPr>
              <w:spacing w:before="7" w:after="0" w:line="240" w:lineRule="auto"/>
              <w:ind w:left="154" w:right="-20"/>
              <w:jc w:val="left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-10"/>
                <w:w w:val="100"/>
                <w:b/>
                <w:bCs/>
              </w:rPr>
              <w:t>P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0"/>
                <w:w w:val="100"/>
                <w:b/>
                <w:bCs/>
              </w:rPr>
              <w:t>a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-4"/>
                <w:w w:val="100"/>
                <w:b/>
                <w:bCs/>
              </w:rPr>
              <w:t>s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5"/>
                <w:w w:val="100"/>
                <w:b/>
                <w:bCs/>
              </w:rPr>
              <w:t>u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0"/>
                <w:w w:val="100"/>
                <w:b/>
                <w:bCs/>
              </w:rPr>
              <w:t>rise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533" w:type="dxa"/>
            <w:tcBorders>
              <w:top w:val="single" w:sz="10.472728" w:space="0" w:color="3F3F3F"/>
              <w:bottom w:val="single" w:sz="5.236360" w:space="0" w:color="484848"/>
              <w:left w:val="single" w:sz="5.236360" w:space="0" w:color="545454"/>
              <w:right w:val="single" w:sz="5.236360" w:space="0" w:color="4B4B4B"/>
            </w:tcBorders>
          </w:tcPr>
          <w:p>
            <w:pPr>
              <w:spacing w:before="10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82" w:right="-20"/>
              <w:jc w:val="left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626262"/>
                <w:w w:val="114"/>
              </w:rPr>
              <w:t>S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w w:val="98"/>
              </w:rPr>
              <w:t>i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-13"/>
                <w:w w:val="99"/>
              </w:rPr>
              <w:t>p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0"/>
                <w:w w:val="186"/>
              </w:rPr>
              <w:t>.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-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0"/>
                <w:w w:val="110"/>
              </w:rPr>
              <w:t>m'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671" w:type="dxa"/>
            <w:tcBorders>
              <w:top w:val="single" w:sz="10.472728" w:space="0" w:color="3F3F3F"/>
              <w:bottom w:val="single" w:sz="7.854544" w:space="0" w:color="444444"/>
              <w:left w:val="single" w:sz="5.236360" w:space="0" w:color="4B4B4B"/>
              <w:right w:val="single" w:sz="7.854544" w:space="0" w:color="484848"/>
            </w:tcBorders>
          </w:tcPr>
          <w:p>
            <w:pPr>
              <w:spacing w:before="85" w:after="0" w:line="262" w:lineRule="auto"/>
              <w:ind w:left="144" w:right="76" w:firstLine="7"/>
              <w:jc w:val="left"/>
              <w:rPr>
                <w:rFonts w:ascii="Arial" w:hAnsi="Arial" w:cs="Arial" w:eastAsia="Arial"/>
                <w:sz w:val="6"/>
                <w:szCs w:val="6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w w:val="95"/>
                <w:b/>
                <w:bCs/>
              </w:rPr>
              <w:t>C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7"/>
                <w:w w:val="95"/>
                <w:b/>
                <w:bCs/>
              </w:rPr>
              <w:t>m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0"/>
                <w:w w:val="60"/>
                <w:b/>
                <w:bCs/>
              </w:rPr>
              <w:t>i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-24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0"/>
                <w:w w:val="100"/>
                <w:b/>
                <w:bCs/>
              </w:rPr>
              <w:t>mi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1"/>
                <w:w w:val="80"/>
                <w:b/>
                <w:bCs/>
              </w:rPr>
              <w:t>l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0"/>
                <w:w w:val="95"/>
                <w:b/>
                <w:bCs/>
              </w:rPr>
              <w:t>eke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-11"/>
                <w:w w:val="95"/>
                <w:b/>
                <w:bCs/>
              </w:rPr>
              <w:t>/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-6"/>
                <w:w w:val="98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6"/>
                <w:szCs w:val="6"/>
                <w:color w:val="626262"/>
                <w:spacing w:val="0"/>
                <w:w w:val="174"/>
                <w:b/>
                <w:bCs/>
                <w:position w:val="4"/>
              </w:rPr>
              <w:t>1</w:t>
            </w:r>
            <w:r>
              <w:rPr>
                <w:rFonts w:ascii="Arial" w:hAnsi="Arial" w:cs="Arial" w:eastAsia="Arial"/>
                <w:sz w:val="6"/>
                <w:szCs w:val="6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664" w:type="dxa"/>
            <w:tcBorders>
              <w:top w:val="single" w:sz="10.472728" w:space="0" w:color="3F3F3F"/>
              <w:bottom w:val="single" w:sz="7.854544" w:space="0" w:color="444444"/>
              <w:left w:val="single" w:sz="7.854544" w:space="0" w:color="484848"/>
              <w:right w:val="single" w:sz="10.472728" w:space="0" w:color="484848"/>
            </w:tcBorders>
          </w:tcPr>
          <w:p>
            <w:pPr>
              <w:spacing w:before="91" w:after="0" w:line="240" w:lineRule="auto"/>
              <w:ind w:left="-18" w:right="-42"/>
              <w:jc w:val="center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0"/>
                <w:w w:val="100"/>
              </w:rPr>
              <w:t>VI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-4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0"/>
                <w:w w:val="90"/>
              </w:rPr>
              <w:t>IOiale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  <w:p>
            <w:pPr>
              <w:spacing w:before="7" w:after="0" w:line="240" w:lineRule="auto"/>
              <w:ind w:left="199" w:right="159"/>
              <w:jc w:val="center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2"/>
                <w:w w:val="53"/>
              </w:rPr>
              <w:t>I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0"/>
                <w:w w:val="98"/>
              </w:rPr>
              <w:t>e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-4"/>
                <w:w w:val="99"/>
              </w:rPr>
              <w:t>k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26262"/>
                <w:spacing w:val="0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1728" w:type="dxa"/>
            <w:tcBorders>
              <w:top w:val="single" w:sz="10.472728" w:space="0" w:color="3F3F3F"/>
              <w:bottom w:val="single" w:sz="7.854544" w:space="0" w:color="444444"/>
              <w:left w:val="single" w:sz="10.472728" w:space="0" w:color="484848"/>
              <w:right w:val="single" w:sz="7.854544" w:space="0" w:color="3F3F3F"/>
            </w:tcBorders>
          </w:tcPr>
          <w:p>
            <w:pPr>
              <w:spacing w:before="9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32" w:right="-2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Pr/>
            <w:r>
              <w:rPr>
                <w:rFonts w:ascii="Times New Roman" w:hAnsi="Times New Roman" w:cs="Times New Roman" w:eastAsia="Times New Roman"/>
                <w:sz w:val="12"/>
                <w:szCs w:val="12"/>
                <w:color w:val="4F4F4F"/>
                <w:spacing w:val="0"/>
                <w:w w:val="78"/>
                <w:b/>
                <w:bCs/>
              </w:rPr>
              <w:t>J...loji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4F4F4F"/>
                <w:spacing w:val="8"/>
                <w:w w:val="78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626262"/>
                <w:spacing w:val="7"/>
                <w:w w:val="198"/>
                <w:b/>
                <w:bCs/>
              </w:rPr>
              <w:t>i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626262"/>
                <w:spacing w:val="0"/>
                <w:w w:val="100"/>
                <w:b/>
                <w:bCs/>
              </w:rPr>
              <w:t>verte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626262"/>
                <w:spacing w:val="4"/>
                <w:w w:val="101"/>
                <w:b/>
                <w:bCs/>
              </w:rPr>
              <w:t>t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363636"/>
                <w:spacing w:val="0"/>
                <w:w w:val="65"/>
                <w:b/>
                <w:bCs/>
              </w:rPr>
              <w:t>i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363636"/>
                <w:spacing w:val="-21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4F4F4F"/>
                <w:spacing w:val="-5"/>
                <w:w w:val="100"/>
                <w:b/>
                <w:bCs/>
              </w:rPr>
              <w:t>m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363636"/>
                <w:spacing w:val="4"/>
                <w:w w:val="100"/>
                <w:b/>
                <w:bCs/>
              </w:rPr>
              <w:t>i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4F4F4F"/>
                <w:spacing w:val="0"/>
                <w:w w:val="100"/>
                <w:b/>
                <w:bCs/>
              </w:rPr>
              <w:t>t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000000"/>
                <w:spacing w:val="0"/>
                <w:w w:val="100"/>
              </w:rPr>
            </w:r>
          </w:p>
        </w:tc>
      </w:tr>
      <w:tr>
        <w:trPr>
          <w:trHeight w:val="301" w:hRule="exact"/>
        </w:trPr>
        <w:tc>
          <w:tcPr>
            <w:tcW w:w="421" w:type="dxa"/>
            <w:tcBorders>
              <w:top w:val="single" w:sz="5.236360" w:space="0" w:color="4F4F4F"/>
              <w:bottom w:val="single" w:sz="7.854544" w:space="0" w:color="484848"/>
              <w:left w:val="nil" w:sz="6" w:space="0" w:color="auto"/>
              <w:right w:val="single" w:sz="2.618184" w:space="0" w:color="383838"/>
            </w:tcBorders>
          </w:tcPr>
          <w:p>
            <w:pPr/>
            <w:rPr/>
          </w:p>
        </w:tc>
        <w:tc>
          <w:tcPr>
            <w:tcW w:w="280" w:type="dxa"/>
            <w:tcBorders>
              <w:top w:val="single" w:sz="5.236360" w:space="0" w:color="4F4F4F"/>
              <w:bottom w:val="single" w:sz="7.854544" w:space="0" w:color="484848"/>
              <w:left w:val="single" w:sz="2.618184" w:space="0" w:color="383838"/>
              <w:right w:val="single" w:sz="5.236360" w:space="0" w:color="484848"/>
            </w:tcBorders>
          </w:tcPr>
          <w:p>
            <w:pPr/>
            <w:rPr/>
          </w:p>
        </w:tc>
        <w:tc>
          <w:tcPr>
            <w:tcW w:w="3112" w:type="dxa"/>
            <w:tcBorders>
              <w:top w:val="single" w:sz="5.236360" w:space="0" w:color="4F4F4F"/>
              <w:bottom w:val="single" w:sz="7.854544" w:space="0" w:color="484848"/>
              <w:left w:val="single" w:sz="5.236360" w:space="0" w:color="484848"/>
              <w:right w:val="single" w:sz="5.236360" w:space="0" w:color="484848"/>
            </w:tcBorders>
          </w:tcPr>
          <w:p>
            <w:pPr/>
            <w:rPr/>
          </w:p>
        </w:tc>
        <w:tc>
          <w:tcPr>
            <w:tcW w:w="776" w:type="dxa"/>
            <w:tcBorders>
              <w:top w:val="single" w:sz="5.236360" w:space="0" w:color="484848"/>
              <w:bottom w:val="single" w:sz="7.854544" w:space="0" w:color="484848"/>
              <w:left w:val="single" w:sz="5.236360" w:space="0" w:color="484848"/>
              <w:right w:val="single" w:sz="5.236360" w:space="0" w:color="4F4F4F"/>
            </w:tcBorders>
          </w:tcPr>
          <w:p>
            <w:pPr/>
            <w:rPr/>
          </w:p>
        </w:tc>
        <w:tc>
          <w:tcPr>
            <w:tcW w:w="664" w:type="dxa"/>
            <w:tcBorders>
              <w:top w:val="single" w:sz="5.236360" w:space="0" w:color="484848"/>
              <w:bottom w:val="single" w:sz="7.854544" w:space="0" w:color="484848"/>
              <w:left w:val="single" w:sz="5.236360" w:space="0" w:color="4F4F4F"/>
              <w:right w:val="single" w:sz="5.236360" w:space="0" w:color="4F4F4F"/>
            </w:tcBorders>
          </w:tcPr>
          <w:p>
            <w:pPr/>
            <w:rPr/>
          </w:p>
        </w:tc>
        <w:tc>
          <w:tcPr>
            <w:tcW w:w="746" w:type="dxa"/>
            <w:tcBorders>
              <w:top w:val="single" w:sz="5.236360" w:space="0" w:color="484848"/>
              <w:bottom w:val="single" w:sz="7.854544" w:space="0" w:color="484848"/>
              <w:left w:val="single" w:sz="5.236360" w:space="0" w:color="4F4F4F"/>
              <w:right w:val="single" w:sz="5.236360" w:space="0" w:color="545454"/>
            </w:tcBorders>
          </w:tcPr>
          <w:p>
            <w:pPr/>
            <w:rPr/>
          </w:p>
        </w:tc>
        <w:tc>
          <w:tcPr>
            <w:tcW w:w="533" w:type="dxa"/>
            <w:tcBorders>
              <w:top w:val="single" w:sz="5.236360" w:space="0" w:color="484848"/>
              <w:bottom w:val="single" w:sz="7.854544" w:space="0" w:color="484848"/>
              <w:left w:val="single" w:sz="5.236360" w:space="0" w:color="545454"/>
              <w:right w:val="single" w:sz="5.236360" w:space="0" w:color="4B4B4B"/>
            </w:tcBorders>
          </w:tcPr>
          <w:p>
            <w:pPr/>
            <w:rPr/>
          </w:p>
        </w:tc>
        <w:tc>
          <w:tcPr>
            <w:tcW w:w="671" w:type="dxa"/>
            <w:tcBorders>
              <w:top w:val="single" w:sz="7.854544" w:space="0" w:color="444444"/>
              <w:bottom w:val="single" w:sz="7.854544" w:space="0" w:color="484848"/>
              <w:left w:val="single" w:sz="5.236360" w:space="0" w:color="4B4B4B"/>
              <w:right w:val="single" w:sz="7.854544" w:space="0" w:color="484848"/>
            </w:tcBorders>
          </w:tcPr>
          <w:p>
            <w:pPr/>
            <w:rPr/>
          </w:p>
        </w:tc>
        <w:tc>
          <w:tcPr>
            <w:tcW w:w="664" w:type="dxa"/>
            <w:tcBorders>
              <w:top w:val="single" w:sz="7.854544" w:space="0" w:color="444444"/>
              <w:bottom w:val="single" w:sz="7.854544" w:space="0" w:color="484848"/>
              <w:left w:val="single" w:sz="7.854544" w:space="0" w:color="484848"/>
              <w:right w:val="single" w:sz="10.472728" w:space="0" w:color="484848"/>
            </w:tcBorders>
          </w:tcPr>
          <w:p>
            <w:pPr/>
            <w:rPr/>
          </w:p>
        </w:tc>
        <w:tc>
          <w:tcPr>
            <w:tcW w:w="1728" w:type="dxa"/>
            <w:tcBorders>
              <w:top w:val="single" w:sz="7.854544" w:space="0" w:color="444444"/>
              <w:bottom w:val="single" w:sz="7.854544" w:space="0" w:color="484848"/>
              <w:left w:val="single" w:sz="10.472728" w:space="0" w:color="484848"/>
              <w:right w:val="single" w:sz="7.854544" w:space="0" w:color="3F3F3F"/>
            </w:tcBorders>
          </w:tcPr>
          <w:p>
            <w:pPr/>
            <w:rPr/>
          </w:p>
        </w:tc>
      </w:tr>
      <w:tr>
        <w:trPr>
          <w:trHeight w:val="497" w:hRule="exact"/>
        </w:trPr>
        <w:tc>
          <w:tcPr>
            <w:tcW w:w="421" w:type="dxa"/>
            <w:tcBorders>
              <w:top w:val="single" w:sz="7.854544" w:space="0" w:color="484848"/>
              <w:bottom w:val="single" w:sz="5.236360" w:space="0" w:color="4F4F4F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2" w:right="102"/>
              <w:jc w:val="center"/>
              <w:rPr>
                <w:rFonts w:ascii="Arial" w:hAnsi="Arial" w:cs="Arial" w:eastAsia="Arial"/>
                <w:sz w:val="11"/>
                <w:szCs w:val="11"/>
              </w:rPr>
            </w:pPr>
            <w:rPr/>
            <w:r>
              <w:rPr>
                <w:rFonts w:ascii="Arial" w:hAnsi="Arial" w:cs="Arial" w:eastAsia="Arial"/>
                <w:sz w:val="11"/>
                <w:szCs w:val="11"/>
                <w:color w:val="4F4F4F"/>
                <w:spacing w:val="0"/>
                <w:w w:val="131"/>
              </w:rPr>
              <w:t>M</w:t>
            </w:r>
            <w:r>
              <w:rPr>
                <w:rFonts w:ascii="Arial" w:hAnsi="Arial" w:cs="Arial" w:eastAsia="Arial"/>
                <w:sz w:val="11"/>
                <w:szCs w:val="11"/>
                <w:color w:val="000000"/>
                <w:spacing w:val="0"/>
                <w:w w:val="100"/>
              </w:rPr>
            </w:r>
          </w:p>
          <w:p>
            <w:pPr>
              <w:spacing w:before="56" w:after="0" w:line="240" w:lineRule="auto"/>
              <w:ind w:left="139" w:right="123"/>
              <w:jc w:val="center"/>
              <w:rPr>
                <w:rFonts w:ascii="Times New Roman" w:hAnsi="Times New Roman" w:cs="Times New Roman" w:eastAsia="Times New Roman"/>
                <w:sz w:val="9"/>
                <w:szCs w:val="9"/>
              </w:rPr>
            </w:pPr>
            <w:rPr/>
            <w:r>
              <w:rPr>
                <w:rFonts w:ascii="Times New Roman" w:hAnsi="Times New Roman" w:cs="Times New Roman" w:eastAsia="Times New Roman"/>
                <w:sz w:val="9"/>
                <w:szCs w:val="9"/>
                <w:color w:val="363636"/>
                <w:spacing w:val="0"/>
                <w:w w:val="170"/>
              </w:rPr>
              <w:t>0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color w:val="000000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60" w:right="142"/>
              <w:jc w:val="center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0"/>
                <w:w w:val="91"/>
              </w:rPr>
              <w:t>r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280" w:type="dxa"/>
            <w:tcBorders>
              <w:top w:val="single" w:sz="7.854544" w:space="0" w:color="484848"/>
              <w:bottom w:val="single" w:sz="5.236360" w:space="0" w:color="4F4F4F"/>
              <w:left w:val="nil" w:sz="6" w:space="0" w:color="auto"/>
              <w:right w:val="single" w:sz="5.236360" w:space="0" w:color="484848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29" w:right="-2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Pr/>
            <w:r>
              <w:rPr>
                <w:rFonts w:ascii="Times New Roman" w:hAnsi="Times New Roman" w:cs="Times New Roman" w:eastAsia="Times New Roman"/>
                <w:sz w:val="12"/>
                <w:szCs w:val="12"/>
                <w:color w:val="626262"/>
                <w:spacing w:val="0"/>
                <w:w w:val="125"/>
              </w:rPr>
              <w:t>1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3112" w:type="dxa"/>
            <w:tcBorders>
              <w:top w:val="single" w:sz="7.854544" w:space="0" w:color="484848"/>
              <w:bottom w:val="single" w:sz="5.236360" w:space="0" w:color="4F4F4F"/>
              <w:left w:val="single" w:sz="5.236360" w:space="0" w:color="484848"/>
              <w:right w:val="single" w:sz="5.236360" w:space="0" w:color="484848"/>
            </w:tcBorders>
          </w:tcPr>
          <w:p>
            <w:pPr>
              <w:spacing w:before="2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116" w:right="1067"/>
              <w:jc w:val="center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1"/>
                <w:szCs w:val="11"/>
                <w:color w:val="727272"/>
                <w:spacing w:val="0"/>
                <w:w w:val="100"/>
              </w:rPr>
              <w:t>Rive</w:t>
            </w:r>
            <w:r>
              <w:rPr>
                <w:rFonts w:ascii="Arial" w:hAnsi="Arial" w:cs="Arial" w:eastAsia="Arial"/>
                <w:sz w:val="11"/>
                <w:szCs w:val="11"/>
                <w:color w:val="727272"/>
                <w:spacing w:val="-10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858585"/>
                <w:spacing w:val="0"/>
                <w:w w:val="87"/>
                <w:b/>
                <w:bCs/>
              </w:rPr>
              <w:t>ll</w:t>
            </w:r>
            <w:r>
              <w:rPr>
                <w:rFonts w:ascii="Arial" w:hAnsi="Arial" w:cs="Arial" w:eastAsia="Arial"/>
                <w:sz w:val="12"/>
                <w:szCs w:val="12"/>
                <w:color w:val="858585"/>
                <w:spacing w:val="1"/>
                <w:w w:val="87"/>
                <w:b/>
                <w:bCs/>
              </w:rPr>
              <w:t>j</w:t>
            </w:r>
            <w:r>
              <w:rPr>
                <w:rFonts w:ascii="Arial" w:hAnsi="Arial" w:cs="Arial" w:eastAsia="Arial"/>
                <w:sz w:val="12"/>
                <w:szCs w:val="12"/>
                <w:color w:val="626262"/>
                <w:spacing w:val="0"/>
                <w:w w:val="87"/>
                <w:b/>
                <w:bCs/>
              </w:rPr>
              <w:t>az</w:t>
            </w:r>
            <w:r>
              <w:rPr>
                <w:rFonts w:ascii="Arial" w:hAnsi="Arial" w:cs="Arial" w:eastAsia="Arial"/>
                <w:sz w:val="12"/>
                <w:szCs w:val="12"/>
                <w:color w:val="626262"/>
                <w:spacing w:val="1"/>
                <w:w w:val="87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727272"/>
                <w:spacing w:val="0"/>
                <w:w w:val="87"/>
                <w:b/>
                <w:bCs/>
              </w:rPr>
              <w:t>Dur</w:t>
            </w:r>
            <w:r>
              <w:rPr>
                <w:rFonts w:ascii="Arial" w:hAnsi="Arial" w:cs="Arial" w:eastAsia="Arial"/>
                <w:sz w:val="12"/>
                <w:szCs w:val="12"/>
                <w:color w:val="727272"/>
                <w:spacing w:val="2"/>
                <w:w w:val="88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2"/>
                <w:szCs w:val="12"/>
                <w:color w:val="4F4F4F"/>
                <w:spacing w:val="0"/>
                <w:w w:val="89"/>
                <w:b/>
                <w:bCs/>
              </w:rPr>
              <w:t>ku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776" w:type="dxa"/>
            <w:tcBorders>
              <w:top w:val="single" w:sz="7.854544" w:space="0" w:color="484848"/>
              <w:bottom w:val="single" w:sz="5.236360" w:space="0" w:color="4F4F4F"/>
              <w:left w:val="single" w:sz="5.236360" w:space="0" w:color="484848"/>
              <w:right w:val="single" w:sz="5.236360" w:space="0" w:color="4F4F4F"/>
            </w:tcBorders>
          </w:tcPr>
          <w:p>
            <w:pPr>
              <w:spacing w:before="6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259" w:right="-2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Pr/>
            <w:r>
              <w:rPr>
                <w:rFonts w:ascii="Times New Roman" w:hAnsi="Times New Roman" w:cs="Times New Roman" w:eastAsia="Times New Roman"/>
                <w:sz w:val="12"/>
                <w:szCs w:val="12"/>
                <w:color w:val="626262"/>
                <w:spacing w:val="0"/>
                <w:w w:val="109"/>
              </w:rPr>
              <w:t>2724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664" w:type="dxa"/>
            <w:tcBorders>
              <w:top w:val="single" w:sz="7.854544" w:space="0" w:color="484848"/>
              <w:bottom w:val="single" w:sz="5.236360" w:space="0" w:color="444444"/>
              <w:left w:val="single" w:sz="5.236360" w:space="0" w:color="4F4F4F"/>
              <w:right w:val="single" w:sz="5.236360" w:space="0" w:color="4F4F4F"/>
            </w:tcBorders>
          </w:tcPr>
          <w:p>
            <w:pPr>
              <w:spacing w:before="3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70" w:right="-2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Pr/>
            <w:r>
              <w:rPr>
                <w:rFonts w:ascii="Times New Roman" w:hAnsi="Times New Roman" w:cs="Times New Roman" w:eastAsia="Times New Roman"/>
                <w:sz w:val="12"/>
                <w:szCs w:val="12"/>
                <w:color w:val="626262"/>
                <w:spacing w:val="0"/>
                <w:w w:val="116"/>
              </w:rPr>
              <w:t>91/16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746" w:type="dxa"/>
            <w:tcBorders>
              <w:top w:val="single" w:sz="7.854544" w:space="0" w:color="484848"/>
              <w:bottom w:val="single" w:sz="5.236360" w:space="0" w:color="444444"/>
              <w:left w:val="single" w:sz="5.236360" w:space="0" w:color="4F4F4F"/>
              <w:right w:val="single" w:sz="5.236360" w:space="0" w:color="545454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242" w:right="229"/>
              <w:jc w:val="center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727272"/>
                <w:spacing w:val="-2"/>
                <w:w w:val="86"/>
              </w:rPr>
              <w:t>A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-4"/>
                <w:w w:val="91"/>
              </w:rPr>
              <w:t>r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727272"/>
                <w:spacing w:val="0"/>
                <w:w w:val="119"/>
              </w:rPr>
              <w:t>e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533" w:type="dxa"/>
            <w:tcBorders>
              <w:top w:val="single" w:sz="7.854544" w:space="0" w:color="484848"/>
              <w:bottom w:val="single" w:sz="5.236360" w:space="0" w:color="4B4B4B"/>
              <w:left w:val="single" w:sz="5.236360" w:space="0" w:color="545454"/>
              <w:right w:val="single" w:sz="5.236360" w:space="0" w:color="4B4B4B"/>
            </w:tcBorders>
          </w:tcPr>
          <w:p>
            <w:pPr>
              <w:spacing w:before="3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73" w:right="-2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Pr/>
            <w:r>
              <w:rPr>
                <w:rFonts w:ascii="Times New Roman" w:hAnsi="Times New Roman" w:cs="Times New Roman" w:eastAsia="Times New Roman"/>
                <w:sz w:val="12"/>
                <w:szCs w:val="12"/>
                <w:color w:val="626262"/>
                <w:spacing w:val="0"/>
                <w:w w:val="110"/>
              </w:rPr>
              <w:t>157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671" w:type="dxa"/>
            <w:tcBorders>
              <w:top w:val="single" w:sz="7.854544" w:space="0" w:color="484848"/>
              <w:bottom w:val="single" w:sz="5.236360" w:space="0" w:color="4B4B4B"/>
              <w:left w:val="single" w:sz="5.236360" w:space="0" w:color="4B4B4B"/>
              <w:right w:val="single" w:sz="7.854544" w:space="0" w:color="484848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249" w:right="-2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Pr/>
            <w:r>
              <w:rPr>
                <w:rFonts w:ascii="Times New Roman" w:hAnsi="Times New Roman" w:cs="Times New Roman" w:eastAsia="Times New Roman"/>
                <w:sz w:val="12"/>
                <w:szCs w:val="12"/>
                <w:color w:val="626262"/>
                <w:spacing w:val="0"/>
                <w:w w:val="106"/>
              </w:rPr>
              <w:t>132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664" w:type="dxa"/>
            <w:tcBorders>
              <w:top w:val="single" w:sz="7.854544" w:space="0" w:color="484848"/>
              <w:bottom w:val="single" w:sz="5.236360" w:space="0" w:color="3B3B3B"/>
              <w:left w:val="single" w:sz="7.854544" w:space="0" w:color="484848"/>
              <w:right w:val="single" w:sz="10.472728" w:space="0" w:color="484848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57" w:right="-2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Pr/>
            <w:r>
              <w:rPr>
                <w:rFonts w:ascii="Times New Roman" w:hAnsi="Times New Roman" w:cs="Times New Roman" w:eastAsia="Times New Roman"/>
                <w:sz w:val="12"/>
                <w:szCs w:val="12"/>
                <w:color w:val="727272"/>
                <w:spacing w:val="0"/>
                <w:w w:val="105"/>
              </w:rPr>
              <w:t>20,724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1728" w:type="dxa"/>
            <w:tcBorders>
              <w:top w:val="single" w:sz="7.854544" w:space="0" w:color="484848"/>
              <w:bottom w:val="single" w:sz="10.472728" w:space="0" w:color="444444"/>
              <w:left w:val="single" w:sz="10.472728" w:space="0" w:color="484848"/>
              <w:right w:val="single" w:sz="7.854544" w:space="0" w:color="3F3F3F"/>
            </w:tcBorders>
          </w:tcPr>
          <w:p>
            <w:pPr>
              <w:spacing w:before="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301" w:right="-20"/>
              <w:jc w:val="left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626262"/>
                <w:spacing w:val="4"/>
                <w:w w:val="63"/>
              </w:rPr>
              <w:t>K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858585"/>
                <w:spacing w:val="0"/>
                <w:w w:val="96"/>
              </w:rPr>
              <w:t>onfi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858585"/>
                <w:spacing w:val="0"/>
                <w:w w:val="97"/>
              </w:rPr>
              <w:t>r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26262"/>
                <w:spacing w:val="0"/>
                <w:w w:val="100"/>
              </w:rPr>
              <w:t>mua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26262"/>
                <w:spacing w:val="0"/>
                <w:w w:val="101"/>
              </w:rPr>
              <w:t>r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2626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858585"/>
                <w:spacing w:val="2"/>
                <w:w w:val="89"/>
              </w:rPr>
              <w:t>n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26262"/>
                <w:spacing w:val="0"/>
                <w:w w:val="89"/>
              </w:rPr>
              <w:t>g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26262"/>
                <w:spacing w:val="0"/>
                <w:w w:val="89"/>
              </w:rPr>
              <w:t>a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26262"/>
                <w:spacing w:val="3"/>
                <w:w w:val="89"/>
              </w:rPr>
              <w:t> 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26262"/>
                <w:spacing w:val="0"/>
                <w:w w:val="73"/>
              </w:rPr>
              <w:t>ZVR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26262"/>
                <w:spacing w:val="1"/>
                <w:w w:val="74"/>
              </w:rPr>
              <w:t>P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858585"/>
                <w:spacing w:val="0"/>
                <w:w w:val="90"/>
              </w:rPr>
              <w:t>P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</w:tr>
      <w:tr>
        <w:trPr>
          <w:trHeight w:val="497" w:hRule="exact"/>
        </w:trPr>
        <w:tc>
          <w:tcPr>
            <w:tcW w:w="421" w:type="dxa"/>
            <w:tcBorders>
              <w:top w:val="single" w:sz="5.236360" w:space="0" w:color="4F4F4F"/>
              <w:bottom w:val="single" w:sz="5.236360" w:space="0" w:color="545454"/>
              <w:left w:val="nil" w:sz="6" w:space="0" w:color="auto"/>
              <w:right w:val="single" w:sz="5.236360" w:space="0" w:color="4B4B4B"/>
            </w:tcBorders>
          </w:tcPr>
          <w:p>
            <w:pPr>
              <w:spacing w:before="0" w:after="0" w:line="139" w:lineRule="exact"/>
              <w:ind w:left="160" w:right="142"/>
              <w:jc w:val="center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363636"/>
                <w:spacing w:val="0"/>
                <w:w w:val="89"/>
              </w:rPr>
              <w:t>i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  <w:p>
            <w:pPr>
              <w:spacing w:before="29" w:after="0" w:line="240" w:lineRule="auto"/>
              <w:ind w:left="136" w:right="111"/>
              <w:jc w:val="center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363636"/>
                <w:spacing w:val="0"/>
                <w:w w:val="117"/>
              </w:rPr>
              <w:t>n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  <w:p>
            <w:pPr>
              <w:spacing w:before="0" w:after="0" w:line="175" w:lineRule="exact"/>
              <w:ind w:left="137" w:right="122"/>
              <w:jc w:val="center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4F4F4F"/>
                <w:spacing w:val="0"/>
                <w:w w:val="91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280" w:type="dxa"/>
            <w:tcBorders>
              <w:top w:val="single" w:sz="5.236360" w:space="0" w:color="4F4F4F"/>
              <w:bottom w:val="single" w:sz="5.236360" w:space="0" w:color="545454"/>
              <w:left w:val="single" w:sz="5.236360" w:space="0" w:color="4B4B4B"/>
              <w:right w:val="single" w:sz="5.236360" w:space="0" w:color="484848"/>
            </w:tcBorders>
          </w:tcPr>
          <w:p>
            <w:pPr>
              <w:spacing w:before="9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81" w:right="48"/>
              <w:jc w:val="center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Pr/>
            <w:r>
              <w:rPr>
                <w:rFonts w:ascii="Times New Roman" w:hAnsi="Times New Roman" w:cs="Times New Roman" w:eastAsia="Times New Roman"/>
                <w:sz w:val="12"/>
                <w:szCs w:val="12"/>
                <w:color w:val="626262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3112" w:type="dxa"/>
            <w:tcBorders>
              <w:top w:val="single" w:sz="5.236360" w:space="0" w:color="4F4F4F"/>
              <w:bottom w:val="single" w:sz="5.236360" w:space="0" w:color="545454"/>
              <w:left w:val="single" w:sz="5.236360" w:space="0" w:color="484848"/>
              <w:right w:val="single" w:sz="5.236360" w:space="0" w:color="484848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117" w:right="1065"/>
              <w:jc w:val="center"/>
              <w:rPr>
                <w:rFonts w:ascii="Arial" w:hAnsi="Arial" w:cs="Arial" w:eastAsia="Arial"/>
                <w:sz w:val="11"/>
                <w:szCs w:val="11"/>
              </w:rPr>
            </w:pPr>
            <w:rPr/>
            <w:r>
              <w:rPr>
                <w:rFonts w:ascii="Arial" w:hAnsi="Arial" w:cs="Arial" w:eastAsia="Arial"/>
                <w:sz w:val="11"/>
                <w:szCs w:val="11"/>
                <w:color w:val="626262"/>
                <w:spacing w:val="0"/>
                <w:w w:val="95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1"/>
                <w:szCs w:val="11"/>
                <w:color w:val="858585"/>
                <w:spacing w:val="0"/>
                <w:w w:val="95"/>
                <w:b/>
                <w:bCs/>
              </w:rPr>
              <w:t>iv</w:t>
            </w:r>
            <w:r>
              <w:rPr>
                <w:rFonts w:ascii="Arial" w:hAnsi="Arial" w:cs="Arial" w:eastAsia="Arial"/>
                <w:sz w:val="11"/>
                <w:szCs w:val="11"/>
                <w:color w:val="858585"/>
                <w:spacing w:val="0"/>
                <w:w w:val="95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1"/>
                <w:szCs w:val="11"/>
                <w:color w:val="858585"/>
                <w:spacing w:val="-9"/>
                <w:w w:val="95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1"/>
                <w:szCs w:val="11"/>
                <w:color w:val="626262"/>
                <w:spacing w:val="-5"/>
                <w:w w:val="173"/>
                <w:b/>
                <w:bCs/>
              </w:rPr>
              <w:t>l</w:t>
            </w:r>
            <w:r>
              <w:rPr>
                <w:rFonts w:ascii="Arial" w:hAnsi="Arial" w:cs="Arial" w:eastAsia="Arial"/>
                <w:sz w:val="11"/>
                <w:szCs w:val="11"/>
                <w:color w:val="858585"/>
                <w:spacing w:val="0"/>
                <w:w w:val="94"/>
                <w:b/>
                <w:bCs/>
              </w:rPr>
              <w:t>lj</w:t>
            </w:r>
            <w:r>
              <w:rPr>
                <w:rFonts w:ascii="Arial" w:hAnsi="Arial" w:cs="Arial" w:eastAsia="Arial"/>
                <w:sz w:val="11"/>
                <w:szCs w:val="11"/>
                <w:color w:val="858585"/>
                <w:spacing w:val="2"/>
                <w:w w:val="95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1"/>
                <w:szCs w:val="11"/>
                <w:color w:val="626262"/>
                <w:spacing w:val="0"/>
                <w:w w:val="90"/>
                <w:b/>
                <w:bCs/>
              </w:rPr>
              <w:t>z</w:t>
            </w:r>
            <w:r>
              <w:rPr>
                <w:rFonts w:ascii="Arial" w:hAnsi="Arial" w:cs="Arial" w:eastAsia="Arial"/>
                <w:sz w:val="11"/>
                <w:szCs w:val="11"/>
                <w:color w:val="626262"/>
                <w:spacing w:val="-5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1"/>
                <w:szCs w:val="11"/>
                <w:color w:val="626262"/>
                <w:spacing w:val="0"/>
                <w:w w:val="96"/>
                <w:b/>
                <w:bCs/>
              </w:rPr>
              <w:t>Ouraku</w:t>
            </w:r>
            <w:r>
              <w:rPr>
                <w:rFonts w:ascii="Arial" w:hAnsi="Arial" w:cs="Arial" w:eastAsia="Arial"/>
                <w:sz w:val="11"/>
                <w:szCs w:val="11"/>
                <w:color w:val="000000"/>
                <w:spacing w:val="0"/>
                <w:w w:val="100"/>
              </w:rPr>
            </w:r>
          </w:p>
        </w:tc>
        <w:tc>
          <w:tcPr>
            <w:tcW w:w="776" w:type="dxa"/>
            <w:tcBorders>
              <w:top w:val="single" w:sz="5.236360" w:space="0" w:color="4F4F4F"/>
              <w:bottom w:val="single" w:sz="5.236360" w:space="0" w:color="545454"/>
              <w:left w:val="single" w:sz="5.236360" w:space="0" w:color="484848"/>
              <w:right w:val="single" w:sz="5.236360" w:space="0" w:color="4F4F4F"/>
            </w:tcBorders>
          </w:tcPr>
          <w:p>
            <w:pPr>
              <w:spacing w:before="9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259" w:right="-2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Pr/>
            <w:r>
              <w:rPr>
                <w:rFonts w:ascii="Times New Roman" w:hAnsi="Times New Roman" w:cs="Times New Roman" w:eastAsia="Times New Roman"/>
                <w:sz w:val="12"/>
                <w:szCs w:val="12"/>
                <w:color w:val="626262"/>
                <w:spacing w:val="0"/>
                <w:w w:val="107"/>
              </w:rPr>
              <w:t>2724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664" w:type="dxa"/>
            <w:tcBorders>
              <w:top w:val="single" w:sz="5.236360" w:space="0" w:color="444444"/>
              <w:bottom w:val="single" w:sz="5.236360" w:space="0" w:color="545454"/>
              <w:left w:val="single" w:sz="5.236360" w:space="0" w:color="4F4F4F"/>
              <w:right w:val="single" w:sz="5.236360" w:space="0" w:color="4F4F4F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70" w:right="-2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Pr/>
            <w:r>
              <w:rPr>
                <w:rFonts w:ascii="Times New Roman" w:hAnsi="Times New Roman" w:cs="Times New Roman" w:eastAsia="Times New Roman"/>
                <w:sz w:val="12"/>
                <w:szCs w:val="12"/>
                <w:color w:val="626262"/>
                <w:spacing w:val="0"/>
                <w:w w:val="117"/>
              </w:rPr>
              <w:t>83/17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746" w:type="dxa"/>
            <w:tcBorders>
              <w:top w:val="single" w:sz="5.236360" w:space="0" w:color="444444"/>
              <w:bottom w:val="single" w:sz="5.236360" w:space="0" w:color="545454"/>
              <w:left w:val="single" w:sz="5.236360" w:space="0" w:color="4F4F4F"/>
              <w:right w:val="single" w:sz="5.236360" w:space="0" w:color="545454"/>
            </w:tcBorders>
          </w:tcPr>
          <w:p>
            <w:pPr>
              <w:spacing w:before="0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242" w:right="236"/>
              <w:jc w:val="center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727272"/>
                <w:spacing w:val="0"/>
                <w:w w:val="89"/>
              </w:rPr>
              <w:t>Are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533" w:type="dxa"/>
            <w:tcBorders>
              <w:top w:val="single" w:sz="5.236360" w:space="0" w:color="4B4B4B"/>
              <w:bottom w:val="single" w:sz="5.236360" w:space="0" w:color="545454"/>
              <w:left w:val="single" w:sz="5.236360" w:space="0" w:color="545454"/>
              <w:right w:val="single" w:sz="5.236360" w:space="0" w:color="4B4B4B"/>
            </w:tcBorders>
          </w:tcPr>
          <w:p>
            <w:pPr>
              <w:spacing w:before="9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73" w:right="-2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Pr/>
            <w:r>
              <w:rPr>
                <w:rFonts w:ascii="Times New Roman" w:hAnsi="Times New Roman" w:cs="Times New Roman" w:eastAsia="Times New Roman"/>
                <w:sz w:val="12"/>
                <w:szCs w:val="12"/>
                <w:color w:val="626262"/>
                <w:spacing w:val="0"/>
                <w:w w:val="112"/>
              </w:rPr>
              <w:t>161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671" w:type="dxa"/>
            <w:tcBorders>
              <w:top w:val="single" w:sz="5.236360" w:space="0" w:color="4B4B4B"/>
              <w:bottom w:val="single" w:sz="5.236360" w:space="0" w:color="3F3F3F"/>
              <w:left w:val="single" w:sz="5.236360" w:space="0" w:color="4B4B4B"/>
              <w:right w:val="single" w:sz="7.854544" w:space="0" w:color="484848"/>
            </w:tcBorders>
          </w:tcPr>
          <w:p>
            <w:pPr>
              <w:spacing w:before="9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242" w:right="-2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Pr/>
            <w:r>
              <w:rPr>
                <w:rFonts w:ascii="Times New Roman" w:hAnsi="Times New Roman" w:cs="Times New Roman" w:eastAsia="Times New Roman"/>
                <w:sz w:val="12"/>
                <w:szCs w:val="12"/>
                <w:color w:val="626262"/>
                <w:spacing w:val="0"/>
                <w:w w:val="110"/>
              </w:rPr>
              <w:t>132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664" w:type="dxa"/>
            <w:tcBorders>
              <w:top w:val="single" w:sz="5.236360" w:space="0" w:color="3B3B3B"/>
              <w:bottom w:val="single" w:sz="5.236360" w:space="0" w:color="3F3F3F"/>
              <w:left w:val="single" w:sz="7.854544" w:space="0" w:color="484848"/>
              <w:right w:val="single" w:sz="10.472728" w:space="0" w:color="484848"/>
            </w:tcBorders>
          </w:tcPr>
          <w:p>
            <w:pPr>
              <w:spacing w:before="9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64" w:right="-2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Pr/>
            <w:r>
              <w:rPr>
                <w:rFonts w:ascii="Times New Roman" w:hAnsi="Times New Roman" w:cs="Times New Roman" w:eastAsia="Times New Roman"/>
                <w:sz w:val="12"/>
                <w:szCs w:val="12"/>
                <w:color w:val="727272"/>
                <w:spacing w:val="0"/>
                <w:w w:val="101"/>
              </w:rPr>
              <w:t>21,252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1728" w:type="dxa"/>
            <w:tcBorders>
              <w:top w:val="single" w:sz="10.472728" w:space="0" w:color="444444"/>
              <w:bottom w:val="single" w:sz="10.472728" w:space="0" w:color="3B3B3B"/>
              <w:left w:val="single" w:sz="10.472728" w:space="0" w:color="484848"/>
              <w:right w:val="single" w:sz="7.854544" w:space="0" w:color="3F3F3F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301" w:right="-20"/>
              <w:jc w:val="left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w w:val="63"/>
              </w:rPr>
              <w:t>K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-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858585"/>
                <w:spacing w:val="-6"/>
                <w:w w:val="105"/>
              </w:rPr>
              <w:t>o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26262"/>
                <w:spacing w:val="0"/>
                <w:w w:val="87"/>
              </w:rPr>
              <w:t>n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26262"/>
                <w:spacing w:val="7"/>
                <w:w w:val="87"/>
              </w:rPr>
              <w:t>f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858585"/>
                <w:spacing w:val="0"/>
                <w:w w:val="95"/>
              </w:rPr>
              <w:t>irmua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858585"/>
                <w:spacing w:val="-2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-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727272"/>
                <w:spacing w:val="0"/>
                <w:w w:val="94"/>
              </w:rPr>
              <w:t>ng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727272"/>
                <w:spacing w:val="0"/>
                <w:w w:val="94"/>
              </w:rPr>
              <w:t>a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727272"/>
                <w:spacing w:val="-5"/>
                <w:w w:val="94"/>
              </w:rPr>
              <w:t> 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727272"/>
                <w:spacing w:val="0"/>
                <w:w w:val="75"/>
              </w:rPr>
              <w:t>ZVR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727272"/>
                <w:spacing w:val="0"/>
                <w:w w:val="76"/>
              </w:rPr>
              <w:t>P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4F4F4F"/>
                <w:spacing w:val="0"/>
                <w:w w:val="90"/>
              </w:rPr>
              <w:t>P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</w:tr>
      <w:tr>
        <w:trPr>
          <w:trHeight w:val="291" w:hRule="exact"/>
        </w:trPr>
        <w:tc>
          <w:tcPr>
            <w:tcW w:w="421" w:type="dxa"/>
            <w:tcBorders>
              <w:top w:val="single" w:sz="5.236360" w:space="0" w:color="545454"/>
              <w:bottom w:val="single" w:sz="10.472728" w:space="0" w:color="3F3F3F"/>
              <w:left w:val="nil" w:sz="6" w:space="0" w:color="auto"/>
              <w:right w:val="single" w:sz="5.236360" w:space="0" w:color="4B4B4B"/>
            </w:tcBorders>
          </w:tcPr>
          <w:p>
            <w:pPr/>
            <w:rPr/>
          </w:p>
        </w:tc>
        <w:tc>
          <w:tcPr>
            <w:tcW w:w="280" w:type="dxa"/>
            <w:tcBorders>
              <w:top w:val="single" w:sz="5.236360" w:space="0" w:color="545454"/>
              <w:bottom w:val="single" w:sz="10.472728" w:space="0" w:color="3F3F3F"/>
              <w:left w:val="single" w:sz="5.236360" w:space="0" w:color="4B4B4B"/>
              <w:right w:val="single" w:sz="5.236360" w:space="0" w:color="484848"/>
            </w:tcBorders>
          </w:tcPr>
          <w:p>
            <w:pPr/>
            <w:rPr/>
          </w:p>
        </w:tc>
        <w:tc>
          <w:tcPr>
            <w:tcW w:w="3112" w:type="dxa"/>
            <w:tcBorders>
              <w:top w:val="single" w:sz="5.236360" w:space="0" w:color="545454"/>
              <w:bottom w:val="single" w:sz="10.472728" w:space="0" w:color="3F3F3F"/>
              <w:left w:val="single" w:sz="5.236360" w:space="0" w:color="484848"/>
              <w:right w:val="single" w:sz="5.236360" w:space="0" w:color="484848"/>
            </w:tcBorders>
          </w:tcPr>
          <w:p>
            <w:pPr>
              <w:spacing w:before="40" w:after="0" w:line="240" w:lineRule="auto"/>
              <w:ind w:left="1323" w:right="1269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color w:val="4F4F4F"/>
                <w:spacing w:val="-10"/>
                <w:w w:val="102"/>
              </w:rPr>
              <w:t>S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363636"/>
                <w:spacing w:val="0"/>
                <w:w w:val="95"/>
              </w:rPr>
              <w:t>hu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363636"/>
                <w:spacing w:val="1"/>
                <w:w w:val="94"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4F4F4F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776" w:type="dxa"/>
            <w:tcBorders>
              <w:top w:val="single" w:sz="5.236360" w:space="0" w:color="545454"/>
              <w:bottom w:val="single" w:sz="10.472728" w:space="0" w:color="3F3F3F"/>
              <w:left w:val="single" w:sz="5.236360" w:space="0" w:color="484848"/>
              <w:right w:val="single" w:sz="5.236360" w:space="0" w:color="4F4F4F"/>
            </w:tcBorders>
          </w:tcPr>
          <w:p>
            <w:pPr/>
            <w:rPr/>
          </w:p>
        </w:tc>
        <w:tc>
          <w:tcPr>
            <w:tcW w:w="664" w:type="dxa"/>
            <w:tcBorders>
              <w:top w:val="single" w:sz="5.236360" w:space="0" w:color="545454"/>
              <w:bottom w:val="single" w:sz="10.472728" w:space="0" w:color="3F3F3F"/>
              <w:left w:val="single" w:sz="5.236360" w:space="0" w:color="4F4F4F"/>
              <w:right w:val="single" w:sz="5.236360" w:space="0" w:color="4F4F4F"/>
            </w:tcBorders>
          </w:tcPr>
          <w:p>
            <w:pPr/>
            <w:rPr/>
          </w:p>
        </w:tc>
        <w:tc>
          <w:tcPr>
            <w:tcW w:w="746" w:type="dxa"/>
            <w:tcBorders>
              <w:top w:val="single" w:sz="5.236360" w:space="0" w:color="545454"/>
              <w:bottom w:val="single" w:sz="10.472728" w:space="0" w:color="3F3F3F"/>
              <w:left w:val="single" w:sz="5.236360" w:space="0" w:color="4F4F4F"/>
              <w:right w:val="single" w:sz="5.236360" w:space="0" w:color="545454"/>
            </w:tcBorders>
          </w:tcPr>
          <w:p>
            <w:pPr/>
            <w:rPr/>
          </w:p>
        </w:tc>
        <w:tc>
          <w:tcPr>
            <w:tcW w:w="533" w:type="dxa"/>
            <w:tcBorders>
              <w:top w:val="single" w:sz="5.236360" w:space="0" w:color="545454"/>
              <w:bottom w:val="single" w:sz="10.472728" w:space="0" w:color="3F3F3F"/>
              <w:left w:val="single" w:sz="5.236360" w:space="0" w:color="545454"/>
              <w:right w:val="single" w:sz="5.236360" w:space="0" w:color="4B4B4B"/>
            </w:tcBorders>
          </w:tcPr>
          <w:p>
            <w:pPr>
              <w:spacing w:before="59" w:after="0" w:line="240" w:lineRule="auto"/>
              <w:ind w:left="160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363636"/>
                <w:spacing w:val="0"/>
                <w:w w:val="107"/>
              </w:rPr>
              <w:t>318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71" w:type="dxa"/>
            <w:tcBorders>
              <w:top w:val="single" w:sz="5.236360" w:space="0" w:color="3F3F3F"/>
              <w:bottom w:val="single" w:sz="10.472728" w:space="0" w:color="3F3F3F"/>
              <w:left w:val="single" w:sz="5.236360" w:space="0" w:color="4B4B4B"/>
              <w:right w:val="single" w:sz="7.854544" w:space="0" w:color="484848"/>
            </w:tcBorders>
          </w:tcPr>
          <w:p>
            <w:pPr>
              <w:spacing w:before="52" w:after="0" w:line="240" w:lineRule="auto"/>
              <w:ind w:left="236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363636"/>
                <w:spacing w:val="0"/>
                <w:w w:val="108"/>
              </w:rPr>
              <w:t>132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664" w:type="dxa"/>
            <w:tcBorders>
              <w:top w:val="single" w:sz="5.236360" w:space="0" w:color="3F3F3F"/>
              <w:bottom w:val="single" w:sz="10.472728" w:space="0" w:color="3F3F3F"/>
              <w:left w:val="single" w:sz="7.854544" w:space="0" w:color="484848"/>
              <w:right w:val="single" w:sz="10.472728" w:space="0" w:color="484848"/>
            </w:tcBorders>
          </w:tcPr>
          <w:p>
            <w:pPr>
              <w:spacing w:before="52" w:after="0" w:line="240" w:lineRule="auto"/>
              <w:ind w:left="131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363636"/>
                <w:w w:val="114"/>
              </w:rPr>
              <w:t>4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63636"/>
                <w:spacing w:val="-39"/>
                <w:w w:val="114"/>
              </w:rPr>
              <w:t>1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4F4F4F"/>
                <w:spacing w:val="-2"/>
                <w:w w:val="192"/>
              </w:rPr>
              <w:t>,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363636"/>
                <w:spacing w:val="0"/>
                <w:w w:val="109"/>
              </w:rPr>
              <w:t>976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1728" w:type="dxa"/>
            <w:tcBorders>
              <w:top w:val="single" w:sz="10.472728" w:space="0" w:color="3B3B3B"/>
              <w:bottom w:val="nil" w:sz="6" w:space="0" w:color="auto"/>
              <w:left w:val="single" w:sz="10.472728" w:space="0" w:color="484848"/>
              <w:right w:val="nil" w:sz="6" w:space="0" w:color="auto"/>
            </w:tcBorders>
          </w:tcPr>
          <w:p>
            <w:pPr/>
            <w:rPr/>
          </w:p>
        </w:tc>
      </w:tr>
    </w:tbl>
    <w:sectPr>
      <w:pgSz w:w="12240" w:h="15840"/>
      <w:pgMar w:top="1480" w:bottom="280" w:left="150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KERKESE nr. 13796-17, date 20.4.2017.docx</dc:title>
  <dcterms:created xsi:type="dcterms:W3CDTF">2017-12-18T08:47:35Z</dcterms:created>
  <dcterms:modified xsi:type="dcterms:W3CDTF">2017-12-18T08:47:35Z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2017-05-15T00:00:00Z</vt:filetime>
  </property>
  <property fmtid="{D5CDD505-2E9C-101B-9397-08002B2CF9AE}" pid="3" name="LastSaved">
    <vt:filetime>2017-12-18T00:00:00Z</vt:filetime>
  </property>
</Properties>
</file>