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074" w:right="407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623" w:right="335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7.4.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2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54" w:right="298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SH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NËSIM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PUBL</w:t>
      </w:r>
      <w:r>
        <w:rPr>
          <w:rFonts w:ascii="Garamond" w:hAnsi="Garamond" w:cs="Garamond" w:eastAsia="Garamond"/>
          <w:sz w:val="22"/>
          <w:szCs w:val="22"/>
          <w:spacing w:val="2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hvilli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nësim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intere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blik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ajtshm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“Rik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blika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ësh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to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kërkojm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vëm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prek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që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ritu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miratuar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3.2.20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28.12.2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mesatar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ndërti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bane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ombëta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Banesav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lis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shk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37" w:right="6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tot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shpron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sim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9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,1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2"/>
          <w:szCs w:val="22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(dyze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tet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ion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njëqi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nëntëm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dhjet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2" w:lineRule="exact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hjet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lekë.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7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VENDËSM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VIL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right="10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240" w:lineRule="auto"/>
        <w:ind w:left="37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99.3pt;height:435.66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99" w:after="0" w:line="240" w:lineRule="auto"/>
        <w:ind w:left="13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18.150pt;height:540.7875pt;mso-position-horizontal-relative:char;mso-position-vertical-relative:line" type="#_x0000_t75">
            <v:imagedata r:id="rId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Sz w:w="12240" w:h="15840"/>
          <w:pgMar w:top="580" w:bottom="280" w:left="1720" w:right="17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nr. 2606, 27.04.2017.docx</dc:title>
  <dcterms:created xsi:type="dcterms:W3CDTF">2017-12-18T08:47:00Z</dcterms:created>
  <dcterms:modified xsi:type="dcterms:W3CDTF">2017-12-18T08:47:00Z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