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088" w:right="408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KËRKESË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19" w:right="3445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27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2.5.20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93" w:right="3020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SHP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ONË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UBL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5" w:lineRule="auto"/>
        <w:ind w:left="106" w:right="61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Zhv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Ur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nës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bli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7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aj</w:t>
      </w:r>
      <w:r>
        <w:rPr>
          <w:rFonts w:ascii="Garamond" w:hAnsi="Garamond" w:cs="Garamond" w:eastAsia="Garamond"/>
          <w:sz w:val="22"/>
          <w:szCs w:val="22"/>
          <w:spacing w:val="-7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sh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ivate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preke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realizim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proje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M-n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67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3.2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‘P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plot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simin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proj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Mishit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Frut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Per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7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shit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‘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stemi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’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kërkojm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vëm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prek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konsisto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oga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.200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logar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sohen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pasuriv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onarë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hur.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total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shpronësim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30,40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(tetëqin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hjet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rqin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7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VENDËSM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VIL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right="10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4" w:after="0" w:line="240" w:lineRule="auto"/>
        <w:ind w:left="4376" w:right="4980"/>
        <w:jc w:val="center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484848"/>
          <w:w w:val="95"/>
        </w:rPr>
        <w:t>BAS</w:t>
      </w:r>
      <w:r>
        <w:rPr>
          <w:rFonts w:ascii="Arial" w:hAnsi="Arial" w:cs="Arial" w:eastAsia="Arial"/>
          <w:sz w:val="12"/>
          <w:szCs w:val="12"/>
          <w:color w:val="484848"/>
          <w:w w:val="96"/>
        </w:rPr>
        <w:t>H</w:t>
      </w:r>
      <w:r>
        <w:rPr>
          <w:rFonts w:ascii="Arial" w:hAnsi="Arial" w:cs="Arial" w:eastAsia="Arial"/>
          <w:sz w:val="12"/>
          <w:szCs w:val="12"/>
          <w:color w:val="575757"/>
          <w:w w:val="98"/>
        </w:rPr>
        <w:t>KIA</w:t>
      </w:r>
      <w:r>
        <w:rPr>
          <w:rFonts w:ascii="Arial" w:hAnsi="Arial" w:cs="Arial" w:eastAsia="Arial"/>
          <w:sz w:val="12"/>
          <w:szCs w:val="12"/>
          <w:color w:val="000000"/>
          <w:w w:val="100"/>
        </w:rPr>
      </w:r>
    </w:p>
    <w:p>
      <w:pPr>
        <w:spacing w:before="0" w:after="0" w:line="122" w:lineRule="exact"/>
        <w:ind w:left="4417" w:right="5046"/>
        <w:jc w:val="center"/>
        <w:rPr>
          <w:rFonts w:ascii="Arial" w:hAnsi="Arial" w:cs="Arial" w:eastAsia="Arial"/>
          <w:sz w:val="11"/>
          <w:szCs w:val="11"/>
        </w:rPr>
      </w:pPr>
      <w:rPr/>
      <w:r>
        <w:rPr>
          <w:rFonts w:ascii="Arial" w:hAnsi="Arial" w:cs="Arial" w:eastAsia="Arial"/>
          <w:sz w:val="11"/>
          <w:szCs w:val="11"/>
          <w:color w:val="484848"/>
          <w:w w:val="101"/>
        </w:rPr>
        <w:t>TI</w:t>
      </w:r>
      <w:r>
        <w:rPr>
          <w:rFonts w:ascii="Arial" w:hAnsi="Arial" w:cs="Arial" w:eastAsia="Arial"/>
          <w:sz w:val="11"/>
          <w:szCs w:val="11"/>
          <w:color w:val="484848"/>
          <w:spacing w:val="6"/>
          <w:w w:val="102"/>
        </w:rPr>
        <w:t>R</w:t>
      </w:r>
      <w:r>
        <w:rPr>
          <w:rFonts w:ascii="Arial" w:hAnsi="Arial" w:cs="Arial" w:eastAsia="Arial"/>
          <w:sz w:val="11"/>
          <w:szCs w:val="11"/>
          <w:color w:val="676767"/>
          <w:spacing w:val="-8"/>
          <w:w w:val="106"/>
        </w:rPr>
        <w:t>A</w:t>
      </w:r>
      <w:r>
        <w:rPr>
          <w:rFonts w:ascii="Arial" w:hAnsi="Arial" w:cs="Arial" w:eastAsia="Arial"/>
          <w:sz w:val="11"/>
          <w:szCs w:val="11"/>
          <w:color w:val="484848"/>
          <w:spacing w:val="0"/>
          <w:w w:val="181"/>
        </w:rPr>
        <w:t>N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</w:rPr>
      </w:r>
    </w:p>
    <w:p>
      <w:pPr>
        <w:spacing w:before="67" w:after="0" w:line="240" w:lineRule="auto"/>
        <w:ind w:left="3611" w:right="3849"/>
        <w:jc w:val="center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343434"/>
          <w:spacing w:val="0"/>
          <w:w w:val="100"/>
        </w:rPr>
        <w:t>DREJTORIA</w:t>
      </w:r>
      <w:r>
        <w:rPr>
          <w:rFonts w:ascii="Arial" w:hAnsi="Arial" w:cs="Arial" w:eastAsia="Arial"/>
          <w:sz w:val="12"/>
          <w:szCs w:val="12"/>
          <w:color w:val="343434"/>
          <w:spacing w:val="25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100"/>
        </w:rPr>
        <w:t>E</w:t>
      </w:r>
      <w:r>
        <w:rPr>
          <w:rFonts w:ascii="Arial" w:hAnsi="Arial" w:cs="Arial" w:eastAsia="Arial"/>
          <w:sz w:val="12"/>
          <w:szCs w:val="12"/>
          <w:color w:val="484848"/>
          <w:spacing w:val="-9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343434"/>
          <w:spacing w:val="0"/>
          <w:w w:val="96"/>
        </w:rPr>
        <w:t>PRONES</w:t>
      </w:r>
      <w:r>
        <w:rPr>
          <w:rFonts w:ascii="Arial" w:hAnsi="Arial" w:cs="Arial" w:eastAsia="Arial"/>
          <w:sz w:val="12"/>
          <w:szCs w:val="12"/>
          <w:color w:val="343434"/>
          <w:spacing w:val="-14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98"/>
        </w:rPr>
        <w:t>SE</w:t>
      </w:r>
      <w:r>
        <w:rPr>
          <w:rFonts w:ascii="Arial" w:hAnsi="Arial" w:cs="Arial" w:eastAsia="Arial"/>
          <w:sz w:val="12"/>
          <w:szCs w:val="12"/>
          <w:color w:val="484848"/>
          <w:spacing w:val="-13"/>
          <w:w w:val="98"/>
        </w:rPr>
        <w:t> </w:t>
      </w:r>
      <w:r>
        <w:rPr>
          <w:rFonts w:ascii="Arial" w:hAnsi="Arial" w:cs="Arial" w:eastAsia="Arial"/>
          <w:sz w:val="12"/>
          <w:szCs w:val="12"/>
          <w:color w:val="343434"/>
          <w:spacing w:val="0"/>
          <w:w w:val="98"/>
        </w:rPr>
        <w:t>PALUAJTSHME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3" w:lineRule="auto"/>
        <w:ind w:left="1991" w:right="1670" w:firstLine="-1604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343434"/>
          <w:w w:val="99"/>
        </w:rPr>
        <w:t>Llogaritjet</w:t>
      </w:r>
      <w:r>
        <w:rPr>
          <w:rFonts w:ascii="Arial" w:hAnsi="Arial" w:cs="Arial" w:eastAsia="Arial"/>
          <w:sz w:val="14"/>
          <w:szCs w:val="14"/>
          <w:color w:val="343434"/>
          <w:spacing w:val="-17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94"/>
        </w:rPr>
        <w:t>paraprak</w:t>
      </w:r>
      <w:r>
        <w:rPr>
          <w:rFonts w:ascii="Arial" w:hAnsi="Arial" w:cs="Arial" w:eastAsia="Arial"/>
          <w:sz w:val="14"/>
          <w:szCs w:val="14"/>
          <w:color w:val="343434"/>
          <w:spacing w:val="-3"/>
          <w:w w:val="94"/>
        </w:rPr>
        <w:t>e</w:t>
      </w:r>
      <w:r>
        <w:rPr>
          <w:rFonts w:ascii="Arial" w:hAnsi="Arial" w:cs="Arial" w:eastAsia="Arial"/>
          <w:sz w:val="14"/>
          <w:szCs w:val="14"/>
          <w:color w:val="676767"/>
          <w:spacing w:val="0"/>
          <w:w w:val="131"/>
        </w:rPr>
        <w:t>,</w:t>
      </w:r>
      <w:r>
        <w:rPr>
          <w:rFonts w:ascii="Arial" w:hAnsi="Arial" w:cs="Arial" w:eastAsia="Arial"/>
          <w:sz w:val="14"/>
          <w:szCs w:val="14"/>
          <w:color w:val="676767"/>
          <w:spacing w:val="-16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4"/>
        </w:rPr>
        <w:t>per</w:t>
      </w:r>
      <w:r>
        <w:rPr>
          <w:rFonts w:ascii="Arial" w:hAnsi="Arial" w:cs="Arial" w:eastAsia="Arial"/>
          <w:sz w:val="14"/>
          <w:szCs w:val="14"/>
          <w:color w:val="484848"/>
          <w:spacing w:val="-5"/>
          <w:w w:val="94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100"/>
        </w:rPr>
        <w:t>njii</w:t>
      </w:r>
      <w:r>
        <w:rPr>
          <w:rFonts w:ascii="Arial" w:hAnsi="Arial" w:cs="Arial" w:eastAsia="Arial"/>
          <w:sz w:val="14"/>
          <w:szCs w:val="14"/>
          <w:color w:val="484848"/>
          <w:spacing w:val="-1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100"/>
        </w:rPr>
        <w:t>shtesi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101"/>
        </w:rPr>
        <w:t>i</w:t>
      </w:r>
      <w:r>
        <w:rPr>
          <w:rFonts w:ascii="Arial" w:hAnsi="Arial" w:cs="Arial" w:eastAsia="Arial"/>
          <w:sz w:val="14"/>
          <w:szCs w:val="14"/>
          <w:color w:val="484848"/>
          <w:spacing w:val="-19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100"/>
        </w:rPr>
        <w:t>nii</w:t>
      </w:r>
      <w:r>
        <w:rPr>
          <w:rFonts w:ascii="Arial" w:hAnsi="Arial" w:cs="Arial" w:eastAsia="Arial"/>
          <w:sz w:val="14"/>
          <w:szCs w:val="14"/>
          <w:color w:val="484848"/>
          <w:spacing w:val="-8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92"/>
        </w:rPr>
        <w:t>VKM-</w:t>
      </w:r>
      <w:r>
        <w:rPr>
          <w:rFonts w:ascii="Arial" w:hAnsi="Arial" w:cs="Arial" w:eastAsia="Arial"/>
          <w:sz w:val="14"/>
          <w:szCs w:val="14"/>
          <w:color w:val="343434"/>
          <w:spacing w:val="-14"/>
          <w:w w:val="93"/>
        </w:rPr>
        <w:t>n</w:t>
      </w:r>
      <w:r>
        <w:rPr>
          <w:rFonts w:ascii="Arial" w:hAnsi="Arial" w:cs="Arial" w:eastAsia="Arial"/>
          <w:sz w:val="14"/>
          <w:szCs w:val="14"/>
          <w:color w:val="575757"/>
          <w:spacing w:val="0"/>
          <w:w w:val="136"/>
        </w:rPr>
        <w:t>ii</w:t>
      </w:r>
      <w:r>
        <w:rPr>
          <w:rFonts w:ascii="Arial" w:hAnsi="Arial" w:cs="Arial" w:eastAsia="Arial"/>
          <w:sz w:val="14"/>
          <w:szCs w:val="14"/>
          <w:color w:val="575757"/>
          <w:spacing w:val="-19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101"/>
        </w:rPr>
        <w:t>n</w:t>
      </w:r>
      <w:r>
        <w:rPr>
          <w:rFonts w:ascii="Arial" w:hAnsi="Arial" w:cs="Arial" w:eastAsia="Arial"/>
          <w:sz w:val="14"/>
          <w:szCs w:val="14"/>
          <w:color w:val="343434"/>
          <w:spacing w:val="-4"/>
          <w:w w:val="101"/>
        </w:rPr>
        <w:t>r</w:t>
      </w:r>
      <w:r>
        <w:rPr>
          <w:rFonts w:ascii="Arial" w:hAnsi="Arial" w:cs="Arial" w:eastAsia="Arial"/>
          <w:sz w:val="14"/>
          <w:szCs w:val="14"/>
          <w:color w:val="676767"/>
          <w:spacing w:val="-9"/>
          <w:w w:val="186"/>
        </w:rPr>
        <w:t>.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6"/>
        </w:rPr>
        <w:t>16</w:t>
      </w:r>
      <w:r>
        <w:rPr>
          <w:rFonts w:ascii="Arial" w:hAnsi="Arial" w:cs="Arial" w:eastAsia="Arial"/>
          <w:sz w:val="14"/>
          <w:szCs w:val="14"/>
          <w:color w:val="484848"/>
          <w:spacing w:val="-12"/>
          <w:w w:val="96"/>
        </w:rPr>
        <w:t>7</w:t>
      </w:r>
      <w:r>
        <w:rPr>
          <w:rFonts w:ascii="Arial" w:hAnsi="Arial" w:cs="Arial" w:eastAsia="Arial"/>
          <w:sz w:val="14"/>
          <w:szCs w:val="14"/>
          <w:color w:val="7C7C7C"/>
          <w:spacing w:val="-2"/>
          <w:w w:val="175"/>
        </w:rPr>
        <w:t>,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97"/>
        </w:rPr>
        <w:t>dat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98"/>
        </w:rPr>
        <w:t>e</w:t>
      </w:r>
      <w:r>
        <w:rPr>
          <w:rFonts w:ascii="Arial" w:hAnsi="Arial" w:cs="Arial" w:eastAsia="Arial"/>
          <w:sz w:val="14"/>
          <w:szCs w:val="14"/>
          <w:color w:val="343434"/>
          <w:spacing w:val="-18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0"/>
        </w:rPr>
        <w:t>01.0</w:t>
      </w:r>
      <w:r>
        <w:rPr>
          <w:rFonts w:ascii="Arial" w:hAnsi="Arial" w:cs="Arial" w:eastAsia="Arial"/>
          <w:sz w:val="14"/>
          <w:szCs w:val="14"/>
          <w:color w:val="484848"/>
          <w:spacing w:val="-11"/>
          <w:w w:val="91"/>
        </w:rPr>
        <w:t>3</w:t>
      </w:r>
      <w:r>
        <w:rPr>
          <w:rFonts w:ascii="Arial" w:hAnsi="Arial" w:cs="Arial" w:eastAsia="Arial"/>
          <w:sz w:val="14"/>
          <w:szCs w:val="14"/>
          <w:color w:val="676767"/>
          <w:spacing w:val="-4"/>
          <w:w w:val="186"/>
        </w:rPr>
        <w:t>.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89"/>
        </w:rPr>
        <w:t>2017</w:t>
      </w:r>
      <w:r>
        <w:rPr>
          <w:rFonts w:ascii="Arial" w:hAnsi="Arial" w:cs="Arial" w:eastAsia="Arial"/>
          <w:sz w:val="14"/>
          <w:szCs w:val="14"/>
          <w:color w:val="484848"/>
          <w:spacing w:val="-13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575757"/>
          <w:spacing w:val="-16"/>
          <w:w w:val="142"/>
        </w:rPr>
        <w:t>"</w:t>
      </w:r>
      <w:r>
        <w:rPr>
          <w:rFonts w:ascii="Arial" w:hAnsi="Arial" w:cs="Arial" w:eastAsia="Arial"/>
          <w:sz w:val="14"/>
          <w:szCs w:val="14"/>
          <w:color w:val="343434"/>
          <w:spacing w:val="-16"/>
          <w:w w:val="102"/>
        </w:rPr>
        <w:t>P</w:t>
      </w:r>
      <w:r>
        <w:rPr>
          <w:rFonts w:ascii="Arial" w:hAnsi="Arial" w:cs="Arial" w:eastAsia="Arial"/>
          <w:sz w:val="14"/>
          <w:szCs w:val="14"/>
          <w:color w:val="575757"/>
          <w:spacing w:val="0"/>
          <w:w w:val="151"/>
        </w:rPr>
        <w:t>i</w:t>
      </w:r>
      <w:r>
        <w:rPr>
          <w:rFonts w:ascii="Arial" w:hAnsi="Arial" w:cs="Arial" w:eastAsia="Arial"/>
          <w:sz w:val="14"/>
          <w:szCs w:val="14"/>
          <w:color w:val="575757"/>
          <w:spacing w:val="-11"/>
          <w:w w:val="151"/>
        </w:rPr>
        <w:t>i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116"/>
        </w:rPr>
        <w:t>r</w:t>
      </w:r>
      <w:r>
        <w:rPr>
          <w:rFonts w:ascii="Arial" w:hAnsi="Arial" w:cs="Arial" w:eastAsia="Arial"/>
          <w:sz w:val="14"/>
          <w:szCs w:val="14"/>
          <w:color w:val="343434"/>
          <w:spacing w:val="-8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98"/>
        </w:rPr>
        <w:t>plotesimi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98"/>
        </w:rPr>
        <w:t>n</w:t>
      </w:r>
      <w:r>
        <w:rPr>
          <w:rFonts w:ascii="Arial" w:hAnsi="Arial" w:cs="Arial" w:eastAsia="Arial"/>
          <w:sz w:val="14"/>
          <w:szCs w:val="14"/>
          <w:color w:val="343434"/>
          <w:spacing w:val="-5"/>
          <w:w w:val="98"/>
        </w:rPr>
        <w:t> 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100"/>
        </w:rPr>
        <w:t>d</w:t>
      </w:r>
      <w:r>
        <w:rPr>
          <w:rFonts w:ascii="Arial" w:hAnsi="Arial" w:cs="Arial" w:eastAsia="Arial"/>
          <w:sz w:val="14"/>
          <w:szCs w:val="14"/>
          <w:color w:val="343434"/>
          <w:spacing w:val="-17"/>
          <w:w w:val="100"/>
        </w:rPr>
        <w:t>h</w:t>
      </w:r>
      <w:r>
        <w:rPr>
          <w:rFonts w:ascii="Arial" w:hAnsi="Arial" w:cs="Arial" w:eastAsia="Arial"/>
          <w:sz w:val="14"/>
          <w:szCs w:val="14"/>
          <w:color w:val="575757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575757"/>
          <w:spacing w:val="-2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2"/>
        </w:rPr>
        <w:t>detajimi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2"/>
        </w:rPr>
        <w:t>n</w:t>
      </w:r>
      <w:r>
        <w:rPr>
          <w:rFonts w:ascii="Arial" w:hAnsi="Arial" w:cs="Arial" w:eastAsia="Arial"/>
          <w:sz w:val="14"/>
          <w:szCs w:val="14"/>
          <w:color w:val="484848"/>
          <w:spacing w:val="16"/>
          <w:w w:val="92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2"/>
        </w:rPr>
        <w:t>e</w:t>
      </w:r>
      <w:r>
        <w:rPr>
          <w:rFonts w:ascii="Arial" w:hAnsi="Arial" w:cs="Arial" w:eastAsia="Arial"/>
          <w:sz w:val="14"/>
          <w:szCs w:val="14"/>
          <w:color w:val="484848"/>
          <w:spacing w:val="-7"/>
          <w:w w:val="92"/>
        </w:rPr>
        <w:t> 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100"/>
        </w:rPr>
        <w:t>proj</w:t>
      </w:r>
      <w:r>
        <w:rPr>
          <w:rFonts w:ascii="Arial" w:hAnsi="Arial" w:cs="Arial" w:eastAsia="Arial"/>
          <w:sz w:val="14"/>
          <w:szCs w:val="14"/>
          <w:color w:val="343434"/>
          <w:spacing w:val="-8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575757"/>
          <w:spacing w:val="0"/>
          <w:w w:val="100"/>
        </w:rPr>
        <w:t>ktit</w:t>
      </w:r>
      <w:r>
        <w:rPr>
          <w:rFonts w:ascii="Arial" w:hAnsi="Arial" w:cs="Arial" w:eastAsia="Arial"/>
          <w:sz w:val="14"/>
          <w:szCs w:val="14"/>
          <w:color w:val="575757"/>
          <w:spacing w:val="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43434"/>
          <w:spacing w:val="-18"/>
          <w:w w:val="128"/>
        </w:rPr>
        <w:t>t</w:t>
      </w:r>
      <w:r>
        <w:rPr>
          <w:rFonts w:ascii="Arial" w:hAnsi="Arial" w:cs="Arial" w:eastAsia="Arial"/>
          <w:sz w:val="14"/>
          <w:szCs w:val="14"/>
          <w:color w:val="575757"/>
          <w:spacing w:val="0"/>
          <w:w w:val="151"/>
        </w:rPr>
        <w:t>ij</w:t>
      </w:r>
      <w:r>
        <w:rPr>
          <w:rFonts w:ascii="Arial" w:hAnsi="Arial" w:cs="Arial" w:eastAsia="Arial"/>
          <w:sz w:val="14"/>
          <w:szCs w:val="14"/>
          <w:color w:val="575757"/>
          <w:spacing w:val="-2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101"/>
        </w:rPr>
        <w:t>rikualifikimit</w:t>
      </w:r>
      <w:r>
        <w:rPr>
          <w:rFonts w:ascii="Arial" w:hAnsi="Arial" w:cs="Arial" w:eastAsia="Arial"/>
          <w:sz w:val="14"/>
          <w:szCs w:val="14"/>
          <w:color w:val="343434"/>
          <w:spacing w:val="-24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100"/>
        </w:rPr>
        <w:t>urban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221"/>
        </w:rPr>
        <w:t>t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95"/>
        </w:rPr>
        <w:t>Pazarit</w:t>
      </w:r>
      <w:r>
        <w:rPr>
          <w:rFonts w:ascii="Arial" w:hAnsi="Arial" w:cs="Arial" w:eastAsia="Arial"/>
          <w:sz w:val="14"/>
          <w:szCs w:val="14"/>
          <w:color w:val="343434"/>
          <w:spacing w:val="-17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235"/>
        </w:rPr>
        <w:t>t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8"/>
        </w:rPr>
        <w:t>Ri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7"/>
        </w:rPr>
        <w:t>,</w:t>
      </w:r>
      <w:r>
        <w:rPr>
          <w:rFonts w:ascii="Arial" w:hAnsi="Arial" w:cs="Arial" w:eastAsia="Arial"/>
          <w:sz w:val="14"/>
          <w:szCs w:val="14"/>
          <w:color w:val="484848"/>
          <w:spacing w:val="-17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3"/>
        </w:rPr>
        <w:t>Markate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3"/>
        </w:rPr>
        <w:t>s</w:t>
      </w:r>
      <w:r>
        <w:rPr>
          <w:rFonts w:ascii="Arial" w:hAnsi="Arial" w:cs="Arial" w:eastAsia="Arial"/>
          <w:sz w:val="14"/>
          <w:szCs w:val="14"/>
          <w:color w:val="484848"/>
          <w:spacing w:val="-13"/>
          <w:w w:val="93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100"/>
        </w:rPr>
        <w:t>se</w:t>
      </w:r>
      <w:r>
        <w:rPr>
          <w:rFonts w:ascii="Arial" w:hAnsi="Arial" w:cs="Arial" w:eastAsia="Arial"/>
          <w:sz w:val="14"/>
          <w:szCs w:val="14"/>
          <w:color w:val="484848"/>
          <w:spacing w:val="-15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343434"/>
          <w:spacing w:val="-6"/>
          <w:w w:val="96"/>
        </w:rPr>
        <w:t>M</w:t>
      </w:r>
      <w:r>
        <w:rPr>
          <w:rFonts w:ascii="Arial" w:hAnsi="Arial" w:cs="Arial" w:eastAsia="Arial"/>
          <w:sz w:val="14"/>
          <w:szCs w:val="14"/>
          <w:color w:val="575757"/>
          <w:spacing w:val="0"/>
          <w:w w:val="96"/>
        </w:rPr>
        <w:t>ishit</w:t>
      </w:r>
      <w:r>
        <w:rPr>
          <w:rFonts w:ascii="Arial" w:hAnsi="Arial" w:cs="Arial" w:eastAsia="Arial"/>
          <w:sz w:val="14"/>
          <w:szCs w:val="14"/>
          <w:color w:val="575757"/>
          <w:spacing w:val="-13"/>
          <w:w w:val="96"/>
        </w:rPr>
        <w:t>,</w:t>
      </w:r>
      <w:r>
        <w:rPr>
          <w:rFonts w:ascii="Arial" w:hAnsi="Arial" w:cs="Arial" w:eastAsia="Arial"/>
          <w:sz w:val="14"/>
          <w:szCs w:val="14"/>
          <w:color w:val="575757"/>
          <w:spacing w:val="0"/>
          <w:w w:val="96"/>
        </w:rPr>
        <w:t>F</w:t>
      </w:r>
      <w:r>
        <w:rPr>
          <w:rFonts w:ascii="Arial" w:hAnsi="Arial" w:cs="Arial" w:eastAsia="Arial"/>
          <w:sz w:val="14"/>
          <w:szCs w:val="14"/>
          <w:color w:val="575757"/>
          <w:spacing w:val="-15"/>
          <w:w w:val="96"/>
        </w:rPr>
        <w:t>r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96"/>
        </w:rPr>
        <w:t>uta-Perimev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96"/>
        </w:rPr>
        <w:t>e</w:t>
      </w:r>
      <w:r>
        <w:rPr>
          <w:rFonts w:ascii="Arial" w:hAnsi="Arial" w:cs="Arial" w:eastAsia="Arial"/>
          <w:sz w:val="14"/>
          <w:szCs w:val="14"/>
          <w:color w:val="343434"/>
          <w:spacing w:val="-1"/>
          <w:w w:val="96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6"/>
        </w:rPr>
        <w:t>dhe</w:t>
      </w:r>
      <w:r>
        <w:rPr>
          <w:rFonts w:ascii="Arial" w:hAnsi="Arial" w:cs="Arial" w:eastAsia="Arial"/>
          <w:sz w:val="14"/>
          <w:szCs w:val="14"/>
          <w:color w:val="484848"/>
          <w:spacing w:val="-6"/>
          <w:w w:val="96"/>
        </w:rPr>
        <w:t> 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6"/>
        </w:rPr>
        <w:t>sheshi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9"/>
        </w:rPr>
        <w:t>t</w:t>
      </w:r>
      <w:r>
        <w:rPr>
          <w:rFonts w:ascii="Arial" w:hAnsi="Arial" w:cs="Arial" w:eastAsia="Arial"/>
          <w:sz w:val="14"/>
          <w:szCs w:val="14"/>
          <w:color w:val="484848"/>
          <w:spacing w:val="-21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575757"/>
          <w:spacing w:val="0"/>
          <w:w w:val="104"/>
        </w:rPr>
        <w:t>"A</w:t>
      </w:r>
      <w:r>
        <w:rPr>
          <w:rFonts w:ascii="Arial" w:hAnsi="Arial" w:cs="Arial" w:eastAsia="Arial"/>
          <w:sz w:val="14"/>
          <w:szCs w:val="14"/>
          <w:color w:val="575757"/>
          <w:spacing w:val="-4"/>
          <w:w w:val="105"/>
        </w:rPr>
        <w:t>v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109"/>
        </w:rPr>
        <w:t>n</w:t>
      </w:r>
      <w:r>
        <w:rPr>
          <w:rFonts w:ascii="Arial" w:hAnsi="Arial" w:cs="Arial" w:eastAsia="Arial"/>
          <w:sz w:val="14"/>
          <w:szCs w:val="14"/>
          <w:color w:val="343434"/>
          <w:spacing w:val="4"/>
          <w:w w:val="109"/>
        </w:rPr>
        <w:t>i</w:t>
      </w:r>
      <w:r>
        <w:rPr>
          <w:rFonts w:ascii="Arial" w:hAnsi="Arial" w:cs="Arial" w:eastAsia="Arial"/>
          <w:sz w:val="14"/>
          <w:szCs w:val="14"/>
          <w:color w:val="484848"/>
          <w:spacing w:val="0"/>
          <w:w w:val="97"/>
        </w:rPr>
        <w:t>Rustemi"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8.727283" w:type="dxa"/>
      </w:tblPr>
      <w:tblGrid/>
      <w:tr>
        <w:trPr>
          <w:trHeight w:val="533" w:hRule="exact"/>
        </w:trPr>
        <w:tc>
          <w:tcPr>
            <w:tcW w:w="226" w:type="dxa"/>
            <w:tcBorders>
              <w:top w:val="single" w:sz="7.854544" w:space="0" w:color="3F3F3F"/>
              <w:bottom w:val="single" w:sz="7.854544" w:space="0" w:color="444444"/>
              <w:left w:val="single" w:sz="7.854544" w:space="0" w:color="3B3B3B"/>
              <w:right w:val="single" w:sz="7.854544" w:space="0" w:color="4B4B4B"/>
            </w:tcBorders>
          </w:tcPr>
          <w:p>
            <w:pPr>
              <w:spacing w:before="5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0"/>
              </w:rPr>
              <w:t>Nr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1309" w:type="dxa"/>
            <w:tcBorders>
              <w:top w:val="single" w:sz="7.854544" w:space="0" w:color="3F3F3F"/>
              <w:bottom w:val="single" w:sz="7.854544" w:space="0" w:color="444444"/>
              <w:left w:val="single" w:sz="7.854544" w:space="0" w:color="4B4B4B"/>
              <w:right w:val="single" w:sz="7.854544" w:space="0" w:color="4B4B4B"/>
            </w:tcBorders>
          </w:tcPr>
          <w:p>
            <w:pPr>
              <w:spacing w:before="5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72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EM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AT£S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2"/>
                <w:w w:val="100"/>
              </w:rPr>
              <w:t>i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0"/>
              </w:rPr>
              <w:t>MBIEM£R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334" w:type="dxa"/>
            <w:tcBorders>
              <w:top w:val="single" w:sz="7.854544" w:space="0" w:color="3F3F3F"/>
              <w:bottom w:val="single" w:sz="7.854544" w:space="0" w:color="444444"/>
              <w:left w:val="single" w:sz="7.854544" w:space="0" w:color="4B4B4B"/>
              <w:right w:val="single" w:sz="7.854544" w:space="0" w:color="4B4B4B"/>
            </w:tcBorders>
          </w:tcPr>
          <w:p>
            <w:pPr>
              <w:spacing w:before="7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59" w:right="-68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w w:val="79"/>
              </w:rPr>
              <w:t>z.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28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4"/>
                <w:w w:val="100"/>
              </w:rPr>
              <w:t>K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0"/>
                <w:w w:val="163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15" w:type="dxa"/>
            <w:tcBorders>
              <w:top w:val="single" w:sz="7.854544" w:space="0" w:color="3F3F3F"/>
              <w:bottom w:val="single" w:sz="7.854544" w:space="0" w:color="444444"/>
              <w:left w:val="single" w:sz="7.854544" w:space="0" w:color="4B4B4B"/>
              <w:right w:val="single" w:sz="7.854544" w:space="0" w:color="4B4B4B"/>
            </w:tcBorders>
          </w:tcPr>
          <w:p>
            <w:pPr>
              <w:spacing w:before="2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5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w w:val="104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8"/>
                <w:w w:val="104"/>
              </w:rPr>
              <w:t>r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12"/>
                <w:w w:val="217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0"/>
                <w:w w:val="99"/>
              </w:rPr>
              <w:t>P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94"/>
              </w:rPr>
              <w:t>as.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419" w:type="dxa"/>
            <w:tcBorders>
              <w:top w:val="single" w:sz="7.854544" w:space="0" w:color="3F3F3F"/>
              <w:bottom w:val="single" w:sz="7.854544" w:space="0" w:color="444444"/>
              <w:left w:val="single" w:sz="7.854544" w:space="0" w:color="4B4B4B"/>
              <w:right w:val="single" w:sz="7.854544" w:space="0" w:color="4B4B4B"/>
            </w:tcBorders>
          </w:tcPr>
          <w:p>
            <w:pPr>
              <w:spacing w:before="44" w:after="0" w:line="267" w:lineRule="auto"/>
              <w:ind w:left="59" w:right="-13" w:firstLine="52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w w:val="95"/>
              </w:rPr>
              <w:t>Si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10"/>
                <w:w w:val="96"/>
              </w:rPr>
              <w:t>p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0"/>
                <w:w w:val="163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0"/>
                <w:w w:val="163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96"/>
              </w:rPr>
              <w:t>Perg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4"/>
                <w:w w:val="97"/>
              </w:rPr>
              <w:t>j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0"/>
                <w:w w:val="163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0"/>
                <w:w w:val="163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Truall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458" w:type="dxa"/>
            <w:tcBorders>
              <w:top w:val="single" w:sz="7.854544" w:space="0" w:color="3F3F3F"/>
              <w:bottom w:val="single" w:sz="7.854544" w:space="0" w:color="444444"/>
              <w:left w:val="single" w:sz="7.854544" w:space="0" w:color="4B4B4B"/>
              <w:right w:val="single" w:sz="7.854544" w:space="0" w:color="484848"/>
            </w:tcBorders>
          </w:tcPr>
          <w:p>
            <w:pPr>
              <w:spacing w:before="44" w:after="0" w:line="267" w:lineRule="auto"/>
              <w:ind w:left="59" w:right="3" w:firstLine="65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00"/>
              </w:rPr>
              <w:t>Sip.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Prekur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10"/>
                <w:w w:val="95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color w:val="343434"/>
                <w:spacing w:val="0"/>
                <w:w w:val="103"/>
              </w:rPr>
              <w:t>ruall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458" w:type="dxa"/>
            <w:tcBorders>
              <w:top w:val="single" w:sz="7.854544" w:space="0" w:color="3F3F3F"/>
              <w:bottom w:val="single" w:sz="7.854544" w:space="0" w:color="444444"/>
              <w:left w:val="single" w:sz="7.854544" w:space="0" w:color="484848"/>
              <w:right w:val="single" w:sz="7.854544" w:space="0" w:color="57745B"/>
            </w:tcBorders>
          </w:tcPr>
          <w:p>
            <w:pPr>
              <w:spacing w:before="44" w:after="0" w:line="273" w:lineRule="auto"/>
              <w:ind w:left="52" w:right="-11" w:firstLine="13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&lt;;mimi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9"/>
              </w:rPr>
              <w:t>plirm2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  <w:p>
            <w:pPr>
              <w:spacing w:before="0" w:after="0" w:line="132" w:lineRule="exact"/>
              <w:ind w:left="79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0"/>
                <w:w w:val="95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8"/>
                <w:w w:val="135"/>
              </w:rPr>
              <w:t>r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96"/>
              </w:rPr>
              <w:t>uall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429" w:type="dxa"/>
            <w:tcBorders>
              <w:top w:val="single" w:sz="7.854544" w:space="0" w:color="3F3F3F"/>
              <w:bottom w:val="single" w:sz="7.854544" w:space="0" w:color="444444"/>
              <w:left w:val="single" w:sz="7.854544" w:space="0" w:color="57745B"/>
              <w:right w:val="single" w:sz="5.236360" w:space="0" w:color="3B3B3B"/>
            </w:tcBorders>
          </w:tcPr>
          <w:p>
            <w:pPr>
              <w:spacing w:before="44" w:after="0" w:line="240" w:lineRule="auto"/>
              <w:ind w:left="111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Sip.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  <w:p>
            <w:pPr>
              <w:spacing w:before="19" w:after="0" w:line="261" w:lineRule="auto"/>
              <w:ind w:left="46" w:firstLine="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99"/>
              </w:rPr>
              <w:t>P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3"/>
                <w:w w:val="99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22"/>
              </w:rPr>
              <w:t>rgj.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22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93"/>
              </w:rPr>
              <w:t>Objekt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429" w:type="dxa"/>
            <w:tcBorders>
              <w:top w:val="single" w:sz="7.854544" w:space="0" w:color="3F3F3F"/>
              <w:bottom w:val="single" w:sz="7.854544" w:space="0" w:color="444444"/>
              <w:left w:val="single" w:sz="5.236360" w:space="0" w:color="3B3B3B"/>
              <w:right w:val="single" w:sz="7.854544" w:space="0" w:color="444444"/>
            </w:tcBorders>
          </w:tcPr>
          <w:p>
            <w:pPr>
              <w:spacing w:before="44" w:after="0" w:line="267" w:lineRule="auto"/>
              <w:ind w:left="46" w:right="-15" w:firstLine="72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w w:val="95"/>
              </w:rPr>
              <w:t>Si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17"/>
                <w:w w:val="96"/>
              </w:rPr>
              <w:t>p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0"/>
                <w:w w:val="217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0"/>
                <w:w w:val="217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0"/>
              </w:rPr>
              <w:t>Pre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2"/>
                <w:w w:val="100"/>
              </w:rPr>
              <w:t>k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00"/>
              </w:rPr>
              <w:t>ur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Objekt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556" w:type="dxa"/>
            <w:tcBorders>
              <w:top w:val="single" w:sz="7.854544" w:space="0" w:color="3F3F3F"/>
              <w:bottom w:val="single" w:sz="7.854544" w:space="0" w:color="444444"/>
              <w:left w:val="single" w:sz="7.854544" w:space="0" w:color="444444"/>
              <w:right w:val="single" w:sz="5.236360" w:space="0" w:color="444444"/>
            </w:tcBorders>
          </w:tcPr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61" w:lineRule="auto"/>
              <w:ind w:left="26" w:right="-34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3"/>
                <w:w w:val="108"/>
              </w:rPr>
              <w:t>K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08"/>
              </w:rPr>
              <w:t>o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9"/>
                <w:w w:val="108"/>
              </w:rPr>
              <w:t>s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6"/>
                <w:w w:val="108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08"/>
              </w:rPr>
              <w:t>o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14"/>
                <w:w w:val="108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per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94"/>
              </w:rPr>
              <w:t>m2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0"/>
                <w:w w:val="94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00"/>
              </w:rPr>
              <w:t>Obj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5"/>
                <w:w w:val="100"/>
              </w:rPr>
              <w:t>e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0"/>
              </w:rPr>
              <w:t>kt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766" w:type="dxa"/>
            <w:tcBorders>
              <w:top w:val="single" w:sz="7.854544" w:space="0" w:color="3F3F3F"/>
              <w:bottom w:val="single" w:sz="7.854544" w:space="0" w:color="444444"/>
              <w:left w:val="single" w:sz="5.236360" w:space="0" w:color="444444"/>
              <w:right w:val="single" w:sz="5.236360" w:space="0" w:color="444444"/>
            </w:tcBorders>
          </w:tcPr>
          <w:p>
            <w:pPr>
              <w:spacing w:before="38" w:after="0" w:line="273" w:lineRule="auto"/>
              <w:ind w:left="39" w:right="7" w:firstLine="-4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91"/>
              </w:rPr>
              <w:t>VLERA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91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92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8"/>
                <w:w w:val="93"/>
              </w:rPr>
              <w:t>r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7"/>
                <w:w w:val="104"/>
              </w:rPr>
              <w:t>u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94"/>
              </w:rPr>
              <w:t>aii+Ob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4"/>
                <w:w w:val="95"/>
              </w:rPr>
              <w:t>j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7"/>
                <w:w w:val="103"/>
              </w:rPr>
              <w:t>e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8"/>
              </w:rPr>
              <w:t>kt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8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7"/>
              </w:rPr>
              <w:t>nl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8"/>
                <w:w w:val="107"/>
              </w:rPr>
              <w:t>i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06"/>
              </w:rPr>
              <w:t>lekli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2140" w:type="dxa"/>
            <w:tcBorders>
              <w:top w:val="single" w:sz="7.854544" w:space="0" w:color="3F3F3F"/>
              <w:bottom w:val="single" w:sz="7.854544" w:space="0" w:color="444444"/>
              <w:left w:val="single" w:sz="5.236360" w:space="0" w:color="444444"/>
              <w:right w:val="single" w:sz="7.854544" w:space="0" w:color="484848"/>
            </w:tcBorders>
          </w:tcPr>
          <w:p>
            <w:pPr>
              <w:spacing w:before="5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63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676767"/>
                <w:w w:val="94"/>
              </w:rPr>
              <w:t>K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14"/>
                <w:w w:val="94"/>
              </w:rPr>
              <w:t>O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90"/>
              </w:rPr>
              <w:t>NFIR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53"/>
                <w:w w:val="91"/>
              </w:rPr>
              <w:t>M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20"/>
                <w:w w:val="229"/>
              </w:rPr>
              <w:t>I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4"/>
              </w:rPr>
              <w:t>M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9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89"/>
              </w:rPr>
              <w:t>ZVRP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5"/>
                <w:w w:val="89"/>
              </w:rPr>
              <w:t>P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53"/>
              </w:rPr>
              <w:t>,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25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0"/>
              </w:rPr>
              <w:t>TIRAN£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1551" w:type="dxa"/>
            <w:tcBorders>
              <w:top w:val="single" w:sz="7.854544" w:space="0" w:color="3F3F3F"/>
              <w:bottom w:val="single" w:sz="7.854544" w:space="0" w:color="444444"/>
              <w:left w:val="single" w:sz="7.854544" w:space="0" w:color="484848"/>
              <w:right w:val="single" w:sz="7.854544" w:space="0" w:color="4B4B4B"/>
            </w:tcBorders>
          </w:tcPr>
          <w:p>
            <w:pPr>
              <w:spacing w:before="5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6" w:right="459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w w:val="94"/>
              </w:rPr>
              <w:t>S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5"/>
                <w:w w:val="95"/>
              </w:rPr>
              <w:t>H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14"/>
                <w:w w:val="91"/>
              </w:rPr>
              <w:t>E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91"/>
              </w:rPr>
              <w:t>NIME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</w:tr>
      <w:tr>
        <w:trPr>
          <w:trHeight w:val="232" w:hRule="exact"/>
        </w:trPr>
        <w:tc>
          <w:tcPr>
            <w:tcW w:w="226" w:type="dxa"/>
            <w:tcBorders>
              <w:top w:val="single" w:sz="7.854544" w:space="0" w:color="444444"/>
              <w:bottom w:val="single" w:sz="7.854544" w:space="0" w:color="484848"/>
              <w:left w:val="single" w:sz="7.854544" w:space="0" w:color="3B3B3B"/>
              <w:right w:val="single" w:sz="7.854544" w:space="0" w:color="4B4B4B"/>
            </w:tcBorders>
          </w:tcPr>
          <w:p>
            <w:pPr>
              <w:spacing w:before="61" w:after="0" w:line="240" w:lineRule="auto"/>
              <w:ind w:left="82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24"/>
              </w:rPr>
              <w:t>1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1309" w:type="dxa"/>
            <w:tcBorders>
              <w:top w:val="single" w:sz="7.854544" w:space="0" w:color="444444"/>
              <w:bottom w:val="single" w:sz="7.854544" w:space="0" w:color="484848"/>
              <w:left w:val="single" w:sz="7.854544" w:space="0" w:color="4B4B4B"/>
              <w:right w:val="single" w:sz="7.854544" w:space="0" w:color="4B4B4B"/>
            </w:tcBorders>
          </w:tcPr>
          <w:p>
            <w:pPr>
              <w:spacing w:before="48" w:after="0" w:line="240" w:lineRule="auto"/>
              <w:ind w:left="13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89"/>
              </w:rPr>
              <w:t>Suza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89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89"/>
              </w:rPr>
              <w:t>a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8"/>
                <w:w w:val="89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5"/>
                <w:w w:val="89"/>
              </w:rPr>
              <w:t>M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89"/>
              </w:rPr>
              <w:t>e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9"/>
                <w:w w:val="89"/>
              </w:rPr>
              <w:t>h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2"/>
                <w:w w:val="89"/>
              </w:rPr>
              <w:t>m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89"/>
              </w:rPr>
              <w:t>e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89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27"/>
                <w:w w:val="89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6"/>
                <w:w w:val="100"/>
              </w:rPr>
              <w:t>M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5"/>
                <w:w w:val="100"/>
              </w:rPr>
              <w:t>e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0"/>
              </w:rPr>
              <w:t>rja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334" w:type="dxa"/>
            <w:tcBorders>
              <w:top w:val="single" w:sz="7.854544" w:space="0" w:color="444444"/>
              <w:bottom w:val="single" w:sz="7.854544" w:space="0" w:color="484848"/>
              <w:left w:val="single" w:sz="7.854544" w:space="0" w:color="4B4B4B"/>
              <w:right w:val="single" w:sz="2.618184" w:space="0" w:color="545454"/>
            </w:tcBorders>
          </w:tcPr>
          <w:p>
            <w:pPr>
              <w:spacing w:before="61" w:after="0" w:line="240" w:lineRule="auto"/>
              <w:ind w:left="46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8150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615" w:type="dxa"/>
            <w:tcBorders>
              <w:top w:val="single" w:sz="7.854544" w:space="0" w:color="444444"/>
              <w:bottom w:val="single" w:sz="7.854544" w:space="0" w:color="484848"/>
              <w:left w:val="single" w:sz="2.618184" w:space="0" w:color="545454"/>
              <w:right w:val="single" w:sz="7.854544" w:space="0" w:color="4B4B4B"/>
            </w:tcBorders>
          </w:tcPr>
          <w:p>
            <w:pPr>
              <w:spacing w:before="61" w:after="0" w:line="240" w:lineRule="auto"/>
              <w:ind w:left="65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9"/>
                <w:w w:val="103"/>
              </w:rPr>
              <w:t>2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35"/>
                <w:w w:val="103"/>
              </w:rPr>
              <w:t>1</w:t>
            </w:r>
            <w:r>
              <w:rPr>
                <w:rFonts w:ascii="Arial" w:hAnsi="Arial" w:cs="Arial" w:eastAsia="Arial"/>
                <w:sz w:val="12"/>
                <w:szCs w:val="12"/>
                <w:color w:val="343434"/>
                <w:spacing w:val="0"/>
                <w:w w:val="97"/>
              </w:rPr>
              <w:t>1</w:t>
            </w:r>
            <w:r>
              <w:rPr>
                <w:rFonts w:ascii="Arial" w:hAnsi="Arial" w:cs="Arial" w:eastAsia="Arial"/>
                <w:sz w:val="12"/>
                <w:szCs w:val="12"/>
                <w:color w:val="343434"/>
                <w:spacing w:val="-11"/>
                <w:w w:val="97"/>
              </w:rPr>
              <w:t>0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18"/>
                <w:w w:val="105"/>
              </w:rPr>
              <w:t>3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0"/>
                <w:w w:val="325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343434"/>
                <w:spacing w:val="-9"/>
                <w:w w:val="100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5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419" w:type="dxa"/>
            <w:tcBorders>
              <w:top w:val="single" w:sz="7.854544" w:space="0" w:color="444444"/>
              <w:bottom w:val="single" w:sz="7.854544" w:space="0" w:color="484848"/>
              <w:left w:val="single" w:sz="7.854544" w:space="0" w:color="4B4B4B"/>
              <w:right w:val="single" w:sz="7.854544" w:space="0" w:color="4B4B4B"/>
            </w:tcBorders>
          </w:tcPr>
          <w:p>
            <w:pPr>
              <w:spacing w:before="67" w:after="0" w:line="240" w:lineRule="auto"/>
              <w:ind w:left="151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458" w:type="dxa"/>
            <w:tcBorders>
              <w:top w:val="single" w:sz="7.854544" w:space="0" w:color="444444"/>
              <w:bottom w:val="single" w:sz="7.854544" w:space="0" w:color="484848"/>
              <w:left w:val="single" w:sz="7.854544" w:space="0" w:color="4B4B4B"/>
              <w:right w:val="single" w:sz="7.854544" w:space="0" w:color="484848"/>
            </w:tcBorders>
          </w:tcPr>
          <w:p>
            <w:pPr>
              <w:spacing w:before="67" w:after="0" w:line="240" w:lineRule="auto"/>
              <w:ind w:left="170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458" w:type="dxa"/>
            <w:tcBorders>
              <w:top w:val="single" w:sz="7.854544" w:space="0" w:color="444444"/>
              <w:bottom w:val="single" w:sz="7.854544" w:space="0" w:color="575B57"/>
              <w:left w:val="single" w:sz="7.854544" w:space="0" w:color="484848"/>
              <w:right w:val="single" w:sz="7.854544" w:space="0" w:color="57745B"/>
            </w:tcBorders>
          </w:tcPr>
          <w:p>
            <w:pPr>
              <w:spacing w:before="67" w:after="0" w:line="240" w:lineRule="auto"/>
              <w:ind w:left="118" w:right="-51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w w:val="90"/>
              </w:rPr>
              <w:t>6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9"/>
                <w:w w:val="90"/>
              </w:rPr>
              <w:t>6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9"/>
                <w:w w:val="153"/>
              </w:rPr>
              <w:t>,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86"/>
              </w:rPr>
              <w:t>969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429" w:type="dxa"/>
            <w:tcBorders>
              <w:top w:val="single" w:sz="7.854544" w:space="0" w:color="444444"/>
              <w:bottom w:val="single" w:sz="7.854544" w:space="0" w:color="444444"/>
              <w:left w:val="single" w:sz="7.854544" w:space="0" w:color="57745B"/>
              <w:right w:val="single" w:sz="5.236360" w:space="0" w:color="3B3B3B"/>
            </w:tcBorders>
          </w:tcPr>
          <w:p>
            <w:pPr>
              <w:spacing w:before="67" w:after="0" w:line="240" w:lineRule="auto"/>
              <w:ind w:left="164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429" w:type="dxa"/>
            <w:tcBorders>
              <w:top w:val="single" w:sz="7.854544" w:space="0" w:color="444444"/>
              <w:bottom w:val="single" w:sz="7.854544" w:space="0" w:color="444444"/>
              <w:left w:val="single" w:sz="5.236360" w:space="0" w:color="3B3B3B"/>
              <w:right w:val="single" w:sz="7.854544" w:space="0" w:color="444444"/>
            </w:tcBorders>
          </w:tcPr>
          <w:p>
            <w:pPr>
              <w:spacing w:before="67" w:after="0" w:line="240" w:lineRule="auto"/>
              <w:ind w:left="157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556" w:type="dxa"/>
            <w:tcBorders>
              <w:top w:val="single" w:sz="7.854544" w:space="0" w:color="444444"/>
              <w:bottom w:val="single" w:sz="7.854544" w:space="0" w:color="444444"/>
              <w:left w:val="single" w:sz="7.854544" w:space="0" w:color="444444"/>
              <w:right w:val="single" w:sz="5.236360" w:space="0" w:color="444444"/>
            </w:tcBorders>
          </w:tcPr>
          <w:p>
            <w:pPr>
              <w:spacing w:before="67" w:after="0" w:line="240" w:lineRule="auto"/>
              <w:ind w:left="223" w:right="-69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w w:val="91"/>
              </w:rPr>
              <w:t>1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8"/>
                <w:w w:val="91"/>
              </w:rPr>
              <w:t>6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12"/>
                <w:w w:val="153"/>
              </w:rPr>
              <w:t>,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95"/>
              </w:rPr>
              <w:t>071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766" w:type="dxa"/>
            <w:tcBorders>
              <w:top w:val="single" w:sz="7.854544" w:space="0" w:color="444444"/>
              <w:bottom w:val="single" w:sz="7.854544" w:space="0" w:color="444444"/>
              <w:left w:val="single" w:sz="5.236360" w:space="0" w:color="444444"/>
              <w:right w:val="single" w:sz="5.236360" w:space="0" w:color="444444"/>
            </w:tcBorders>
          </w:tcPr>
          <w:p>
            <w:pPr>
              <w:spacing w:before="67" w:after="0" w:line="240" w:lineRule="auto"/>
              <w:ind w:left="370" w:right="-57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w w:val="90"/>
              </w:rPr>
              <w:t>83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10"/>
                <w:w w:val="90"/>
              </w:rPr>
              <w:t>0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16"/>
                <w:w w:val="153"/>
              </w:rPr>
              <w:t>,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88"/>
              </w:rPr>
              <w:t>400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2140" w:type="dxa"/>
            <w:tcBorders>
              <w:top w:val="single" w:sz="7.854544" w:space="0" w:color="444444"/>
              <w:bottom w:val="single" w:sz="7.854544" w:space="0" w:color="444444"/>
              <w:left w:val="single" w:sz="5.236360" w:space="0" w:color="444444"/>
              <w:right w:val="single" w:sz="7.854544" w:space="0" w:color="484848"/>
            </w:tcBorders>
          </w:tcPr>
          <w:p>
            <w:pPr>
              <w:spacing w:before="67" w:after="0" w:line="240" w:lineRule="auto"/>
              <w:ind w:left="23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93"/>
              </w:rPr>
              <w:t>Sh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8"/>
                <w:w w:val="93"/>
              </w:rPr>
              <w:t>k</w:t>
            </w:r>
            <w:r>
              <w:rPr>
                <w:rFonts w:ascii="Arial" w:hAnsi="Arial" w:cs="Arial" w:eastAsia="Arial"/>
                <w:sz w:val="12"/>
                <w:szCs w:val="12"/>
                <w:color w:val="343434"/>
                <w:spacing w:val="3"/>
                <w:w w:val="93"/>
              </w:rPr>
              <w:t>r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93"/>
              </w:rPr>
              <w:t>esa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8"/>
                <w:w w:val="93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9"/>
                <w:w w:val="117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10"/>
                <w:w w:val="116"/>
              </w:rPr>
              <w:t>r</w:t>
            </w:r>
            <w:r>
              <w:rPr>
                <w:rFonts w:ascii="Arial" w:hAnsi="Arial" w:cs="Arial" w:eastAsia="Arial"/>
                <w:sz w:val="12"/>
                <w:szCs w:val="12"/>
                <w:color w:val="959595"/>
                <w:spacing w:val="-11"/>
                <w:w w:val="217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99"/>
              </w:rPr>
              <w:t>prot.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18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88"/>
              </w:rPr>
              <w:t>729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24"/>
                <w:w w:val="88"/>
              </w:rPr>
              <w:t>5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0"/>
                <w:w w:val="88"/>
              </w:rPr>
              <w:t>11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3"/>
                <w:w w:val="88"/>
              </w:rPr>
              <w:t>,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88"/>
              </w:rPr>
              <w:t>da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5"/>
                <w:w w:val="88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88"/>
              </w:rPr>
              <w:t>e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6"/>
                <w:w w:val="88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86"/>
              </w:rPr>
              <w:t>1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3"/>
                <w:w w:val="86"/>
              </w:rPr>
              <w:t>0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10"/>
                <w:w w:val="163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90"/>
              </w:rPr>
              <w:t>0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2"/>
                <w:w w:val="90"/>
              </w:rPr>
              <w:t>3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7"/>
                <w:w w:val="163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86"/>
              </w:rPr>
              <w:t>2017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1551" w:type="dxa"/>
            <w:tcBorders>
              <w:top w:val="single" w:sz="7.854544" w:space="0" w:color="444444"/>
              <w:bottom w:val="single" w:sz="7.854544" w:space="0" w:color="444444"/>
              <w:left w:val="single" w:sz="7.854544" w:space="0" w:color="484848"/>
              <w:right w:val="single" w:sz="7.854544" w:space="0" w:color="4B4B4B"/>
            </w:tcBorders>
          </w:tcPr>
          <w:p>
            <w:pPr>
              <w:spacing w:before="54" w:after="0" w:line="240" w:lineRule="auto"/>
              <w:ind w:left="13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4"/>
                <w:w w:val="100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0"/>
                <w:w w:val="100"/>
              </w:rPr>
              <w:t>jesl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2484" w:type="dxa"/>
            <w:gridSpan w:val="4"/>
            <w:tcBorders>
              <w:top w:val="single" w:sz="7.854544" w:space="0" w:color="484848"/>
              <w:bottom w:val="single" w:sz="7.854544" w:space="0" w:color="4F4F4F"/>
              <w:left w:val="single" w:sz="7.854544" w:space="0" w:color="3B3B3B"/>
              <w:right w:val="single" w:sz="7.854544" w:space="0" w:color="4B4B4B"/>
            </w:tcBorders>
          </w:tcPr>
          <w:p>
            <w:pPr/>
            <w:rPr/>
          </w:p>
        </w:tc>
        <w:tc>
          <w:tcPr>
            <w:tcW w:w="419" w:type="dxa"/>
            <w:tcBorders>
              <w:top w:val="single" w:sz="7.854544" w:space="0" w:color="484848"/>
              <w:bottom w:val="single" w:sz="7.854544" w:space="0" w:color="4F4F4F"/>
              <w:left w:val="single" w:sz="7.854544" w:space="0" w:color="4B4B4B"/>
              <w:right w:val="single" w:sz="7.854544" w:space="0" w:color="4B4B4B"/>
            </w:tcBorders>
          </w:tcPr>
          <w:p>
            <w:pPr>
              <w:spacing w:before="84" w:after="0" w:line="240" w:lineRule="auto"/>
              <w:ind w:left="33" w:right="-49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</w:rPr>
              <w:t>Shuma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916" w:type="dxa"/>
            <w:gridSpan w:val="2"/>
            <w:tcBorders>
              <w:top w:val="nil" w:sz="6" w:space="0" w:color="auto"/>
              <w:bottom w:val="single" w:sz="7.854544" w:space="0" w:color="4F4F4F"/>
              <w:left w:val="single" w:sz="7.854544" w:space="0" w:color="4B4B4B"/>
              <w:right w:val="single" w:sz="7.854544" w:space="0" w:color="57745B"/>
            </w:tcBorders>
          </w:tcPr>
          <w:p>
            <w:pPr>
              <w:spacing w:before="90" w:after="0" w:line="240" w:lineRule="auto"/>
              <w:ind w:left="105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w w:val="91"/>
                <w:position w:val="1"/>
              </w:rPr>
              <w:t>1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10"/>
                <w:w w:val="91"/>
                <w:position w:val="1"/>
              </w:rPr>
              <w:t>0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10"/>
                <w:w w:val="163"/>
                <w:position w:val="1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96"/>
                <w:position w:val="1"/>
              </w:rPr>
              <w:t>00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00"/>
                <w:position w:val="1"/>
              </w:rPr>
              <w:t> 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2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0"/>
                <w:w w:val="113"/>
                <w:position w:val="0"/>
              </w:rPr>
              <w:t>m'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429" w:type="dxa"/>
            <w:tcBorders>
              <w:top w:val="single" w:sz="7.854544" w:space="0" w:color="444444"/>
              <w:bottom w:val="single" w:sz="7.854544" w:space="0" w:color="4F4F4F"/>
              <w:left w:val="single" w:sz="7.854544" w:space="0" w:color="57745B"/>
              <w:right w:val="single" w:sz="5.236360" w:space="0" w:color="3B3B3B"/>
            </w:tcBorders>
          </w:tcPr>
          <w:p>
            <w:pPr/>
            <w:rPr/>
          </w:p>
        </w:tc>
        <w:tc>
          <w:tcPr>
            <w:tcW w:w="985" w:type="dxa"/>
            <w:gridSpan w:val="2"/>
            <w:tcBorders>
              <w:top w:val="single" w:sz="7.854544" w:space="0" w:color="444444"/>
              <w:bottom w:val="single" w:sz="7.854544" w:space="0" w:color="4F4F4F"/>
              <w:left w:val="single" w:sz="5.236360" w:space="0" w:color="3B3B3B"/>
              <w:right w:val="single" w:sz="5.236360" w:space="0" w:color="444444"/>
            </w:tcBorders>
          </w:tcPr>
          <w:p>
            <w:pPr>
              <w:spacing w:before="80" w:after="0" w:line="240" w:lineRule="auto"/>
              <w:ind w:left="85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484848"/>
                <w:w w:val="97"/>
                <w:position w:val="1"/>
              </w:rPr>
              <w:t>1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42"/>
                <w:w w:val="97"/>
                <w:position w:val="1"/>
              </w:rPr>
              <w:t>0</w:t>
            </w:r>
            <w:r>
              <w:rPr>
                <w:rFonts w:ascii="Arial" w:hAnsi="Arial" w:cs="Arial" w:eastAsia="Arial"/>
                <w:sz w:val="12"/>
                <w:szCs w:val="12"/>
                <w:color w:val="676767"/>
                <w:spacing w:val="-21"/>
                <w:w w:val="217"/>
                <w:position w:val="1"/>
              </w:rPr>
              <w:t>.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91"/>
                <w:position w:val="1"/>
              </w:rPr>
              <w:t>00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0"/>
                <w:w w:val="100"/>
                <w:position w:val="1"/>
              </w:rPr>
              <w:t>  </w:t>
            </w:r>
            <w:r>
              <w:rPr>
                <w:rFonts w:ascii="Arial" w:hAnsi="Arial" w:cs="Arial" w:eastAsia="Arial"/>
                <w:sz w:val="12"/>
                <w:szCs w:val="12"/>
                <w:color w:val="484848"/>
                <w:spacing w:val="-6"/>
                <w:w w:val="100"/>
                <w:position w:val="1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13"/>
                <w:position w:val="0"/>
              </w:rPr>
              <w:t>m'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2906" w:type="dxa"/>
            <w:gridSpan w:val="2"/>
            <w:tcBorders>
              <w:top w:val="single" w:sz="7.854544" w:space="0" w:color="444444"/>
              <w:bottom w:val="single" w:sz="7.854544" w:space="0" w:color="4F4F4F"/>
              <w:left w:val="single" w:sz="5.236360" w:space="0" w:color="444444"/>
              <w:right w:val="single" w:sz="7.854544" w:space="0" w:color="484848"/>
            </w:tcBorders>
          </w:tcPr>
          <w:p>
            <w:pPr>
              <w:spacing w:before="84" w:after="0" w:line="240" w:lineRule="auto"/>
              <w:ind w:left="370" w:right="-2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87"/>
              </w:rPr>
              <w:t>830,40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87"/>
              </w:rPr>
              <w:t>0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4"/>
                <w:w w:val="87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color w:val="343434"/>
                <w:spacing w:val="-4"/>
                <w:w w:val="186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-5"/>
                <w:w w:val="91"/>
              </w:rPr>
              <w:t>e</w:t>
            </w:r>
            <w:r>
              <w:rPr>
                <w:rFonts w:ascii="Arial" w:hAnsi="Arial" w:cs="Arial" w:eastAsia="Arial"/>
                <w:sz w:val="12"/>
                <w:szCs w:val="12"/>
                <w:color w:val="7C7C7C"/>
                <w:spacing w:val="-2"/>
                <w:w w:val="102"/>
              </w:rPr>
              <w:t>k</w:t>
            </w:r>
            <w:r>
              <w:rPr>
                <w:rFonts w:ascii="Arial" w:hAnsi="Arial" w:cs="Arial" w:eastAsia="Arial"/>
                <w:sz w:val="12"/>
                <w:szCs w:val="12"/>
                <w:color w:val="575757"/>
                <w:spacing w:val="0"/>
                <w:w w:val="157"/>
              </w:rPr>
              <w:t>li</w:t>
            </w:r>
            <w:r>
              <w:rPr>
                <w:rFonts w:ascii="Arial" w:hAnsi="Arial" w:cs="Arial" w:eastAsia="Arial"/>
                <w:sz w:val="12"/>
                <w:szCs w:val="12"/>
                <w:color w:val="000000"/>
                <w:spacing w:val="0"/>
                <w:w w:val="100"/>
              </w:rPr>
            </w:r>
          </w:p>
        </w:tc>
        <w:tc>
          <w:tcPr>
            <w:tcW w:w="1551" w:type="dxa"/>
            <w:tcBorders>
              <w:top w:val="single" w:sz="7.854544" w:space="0" w:color="444444"/>
              <w:bottom w:val="single" w:sz="7.854544" w:space="0" w:color="4F4F4F"/>
              <w:left w:val="single" w:sz="7.854544" w:space="0" w:color="484848"/>
              <w:right w:val="single" w:sz="7.854544" w:space="0" w:color="4B4B4B"/>
            </w:tcBorders>
          </w:tcPr>
          <w:p>
            <w:pPr/>
            <w:rPr/>
          </w:p>
        </w:tc>
      </w:tr>
    </w:tbl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2" w:after="0" w:line="240" w:lineRule="auto"/>
        <w:ind w:left="688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343434"/>
          <w:w w:val="90"/>
        </w:rPr>
        <w:t>SHENI</w:t>
      </w:r>
      <w:r>
        <w:rPr>
          <w:rFonts w:ascii="Arial" w:hAnsi="Arial" w:cs="Arial" w:eastAsia="Arial"/>
          <w:sz w:val="14"/>
          <w:szCs w:val="14"/>
          <w:color w:val="343434"/>
          <w:spacing w:val="-11"/>
          <w:w w:val="91"/>
        </w:rPr>
        <w:t>M</w:t>
      </w:r>
      <w:r>
        <w:rPr>
          <w:rFonts w:ascii="Arial" w:hAnsi="Arial" w:cs="Arial" w:eastAsia="Arial"/>
          <w:sz w:val="14"/>
          <w:szCs w:val="14"/>
          <w:color w:val="676767"/>
          <w:spacing w:val="0"/>
          <w:w w:val="186"/>
        </w:rPr>
        <w:t>: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47" w:after="0" w:line="240" w:lineRule="auto"/>
        <w:ind w:left="380"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484848"/>
          <w:spacing w:val="-17"/>
          <w:w w:val="124"/>
        </w:rPr>
        <w:t>1</w:t>
      </w:r>
      <w:r>
        <w:rPr>
          <w:rFonts w:ascii="Arial" w:hAnsi="Arial" w:cs="Arial" w:eastAsia="Arial"/>
          <w:sz w:val="12"/>
          <w:szCs w:val="12"/>
          <w:color w:val="676767"/>
          <w:spacing w:val="6"/>
          <w:w w:val="163"/>
        </w:rPr>
        <w:t>.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116"/>
        </w:rPr>
        <w:t>P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117"/>
        </w:rPr>
        <w:t>r</w:t>
      </w:r>
      <w:r>
        <w:rPr>
          <w:rFonts w:ascii="Arial" w:hAnsi="Arial" w:cs="Arial" w:eastAsia="Arial"/>
          <w:sz w:val="12"/>
          <w:szCs w:val="12"/>
          <w:color w:val="484848"/>
          <w:spacing w:val="-16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100"/>
        </w:rPr>
        <w:t>trualli</w:t>
      </w:r>
      <w:r>
        <w:rPr>
          <w:rFonts w:ascii="Arial" w:hAnsi="Arial" w:cs="Arial" w:eastAsia="Arial"/>
          <w:sz w:val="12"/>
          <w:szCs w:val="12"/>
          <w:color w:val="575757"/>
          <w:spacing w:val="-21"/>
          <w:w w:val="101"/>
        </w:rPr>
        <w:t>n</w:t>
      </w:r>
      <w:r>
        <w:rPr>
          <w:rFonts w:ascii="Arial" w:hAnsi="Arial" w:cs="Arial" w:eastAsia="Arial"/>
          <w:sz w:val="12"/>
          <w:szCs w:val="12"/>
          <w:color w:val="7C7C7C"/>
          <w:spacing w:val="-9"/>
          <w:w w:val="205"/>
        </w:rPr>
        <w:t>,</w:t>
      </w:r>
      <w:r>
        <w:rPr>
          <w:rFonts w:ascii="Arial" w:hAnsi="Arial" w:cs="Arial" w:eastAsia="Arial"/>
          <w:sz w:val="12"/>
          <w:szCs w:val="12"/>
          <w:color w:val="484848"/>
          <w:spacing w:val="-9"/>
          <w:w w:val="101"/>
        </w:rPr>
        <w:t>m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100"/>
        </w:rPr>
        <w:t>i</w:t>
      </w:r>
      <w:r>
        <w:rPr>
          <w:rFonts w:ascii="Arial" w:hAnsi="Arial" w:cs="Arial" w:eastAsia="Arial"/>
          <w:sz w:val="12"/>
          <w:szCs w:val="12"/>
          <w:color w:val="676767"/>
          <w:spacing w:val="-3"/>
          <w:w w:val="100"/>
        </w:rPr>
        <w:t>m</w:t>
      </w:r>
      <w:r>
        <w:rPr>
          <w:rFonts w:ascii="Arial" w:hAnsi="Arial" w:cs="Arial" w:eastAsia="Arial"/>
          <w:sz w:val="12"/>
          <w:szCs w:val="12"/>
          <w:color w:val="343434"/>
          <w:spacing w:val="3"/>
          <w:w w:val="186"/>
        </w:rPr>
        <w:t>i</w:t>
      </w:r>
      <w:r>
        <w:rPr>
          <w:rFonts w:ascii="Arial" w:hAnsi="Arial" w:cs="Arial" w:eastAsia="Arial"/>
          <w:sz w:val="12"/>
          <w:szCs w:val="12"/>
          <w:color w:val="7C7C7C"/>
          <w:spacing w:val="-7"/>
          <w:w w:val="248"/>
        </w:rPr>
        <w:t>l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103"/>
        </w:rPr>
        <w:t>llo</w:t>
      </w:r>
      <w:r>
        <w:rPr>
          <w:rFonts w:ascii="Arial" w:hAnsi="Arial" w:cs="Arial" w:eastAsia="Arial"/>
          <w:sz w:val="12"/>
          <w:szCs w:val="12"/>
          <w:color w:val="484848"/>
          <w:spacing w:val="-6"/>
          <w:w w:val="103"/>
        </w:rPr>
        <w:t>g</w:t>
      </w:r>
      <w:r>
        <w:rPr>
          <w:rFonts w:ascii="Arial" w:hAnsi="Arial" w:cs="Arial" w:eastAsia="Arial"/>
          <w:sz w:val="12"/>
          <w:szCs w:val="12"/>
          <w:color w:val="676767"/>
          <w:spacing w:val="-12"/>
          <w:w w:val="91"/>
        </w:rPr>
        <w:t>a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107"/>
        </w:rPr>
        <w:t>ritu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108"/>
        </w:rPr>
        <w:t>r</w:t>
      </w:r>
      <w:r>
        <w:rPr>
          <w:rFonts w:ascii="Arial" w:hAnsi="Arial" w:cs="Arial" w:eastAsia="Arial"/>
          <w:sz w:val="12"/>
          <w:szCs w:val="12"/>
          <w:color w:val="484848"/>
          <w:spacing w:val="-17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95"/>
        </w:rPr>
        <w:t>e</w:t>
      </w:r>
      <w:r>
        <w:rPr>
          <w:rFonts w:ascii="Arial" w:hAnsi="Arial" w:cs="Arial" w:eastAsia="Arial"/>
          <w:sz w:val="12"/>
          <w:szCs w:val="12"/>
          <w:color w:val="676767"/>
          <w:spacing w:val="-5"/>
          <w:w w:val="95"/>
        </w:rPr>
        <w:t>s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108"/>
        </w:rPr>
        <w:t>h</w:t>
      </w:r>
      <w:r>
        <w:rPr>
          <w:rFonts w:ascii="Arial" w:hAnsi="Arial" w:cs="Arial" w:eastAsia="Arial"/>
          <w:sz w:val="12"/>
          <w:szCs w:val="12"/>
          <w:color w:val="484848"/>
          <w:spacing w:val="-16"/>
          <w:w w:val="107"/>
        </w:rPr>
        <w:t>t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157"/>
        </w:rPr>
        <w:t>l</w:t>
      </w:r>
      <w:r>
        <w:rPr>
          <w:rFonts w:ascii="Arial" w:hAnsi="Arial" w:cs="Arial" w:eastAsia="Arial"/>
          <w:sz w:val="12"/>
          <w:szCs w:val="12"/>
          <w:color w:val="676767"/>
          <w:spacing w:val="8"/>
          <w:w w:val="157"/>
        </w:rPr>
        <w:t>i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96"/>
        </w:rPr>
        <w:t>marre</w:t>
      </w:r>
      <w:r>
        <w:rPr>
          <w:rFonts w:ascii="Arial" w:hAnsi="Arial" w:cs="Arial" w:eastAsia="Arial"/>
          <w:sz w:val="12"/>
          <w:szCs w:val="12"/>
          <w:color w:val="575757"/>
          <w:spacing w:val="-12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91"/>
        </w:rPr>
        <w:t>nga</w:t>
      </w:r>
      <w:r>
        <w:rPr>
          <w:rFonts w:ascii="Arial" w:hAnsi="Arial" w:cs="Arial" w:eastAsia="Arial"/>
          <w:sz w:val="12"/>
          <w:szCs w:val="12"/>
          <w:color w:val="575757"/>
          <w:spacing w:val="4"/>
          <w:w w:val="91"/>
        </w:rPr>
        <w:t> 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91"/>
        </w:rPr>
        <w:t>VK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91"/>
        </w:rPr>
        <w:t>M</w:t>
      </w:r>
      <w:r>
        <w:rPr>
          <w:rFonts w:ascii="Arial" w:hAnsi="Arial" w:cs="Arial" w:eastAsia="Arial"/>
          <w:sz w:val="12"/>
          <w:szCs w:val="12"/>
          <w:color w:val="575757"/>
          <w:spacing w:val="-10"/>
          <w:w w:val="91"/>
        </w:rPr>
        <w:t> 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95"/>
        </w:rPr>
        <w:t>89</w:t>
      </w:r>
      <w:r>
        <w:rPr>
          <w:rFonts w:ascii="Arial" w:hAnsi="Arial" w:cs="Arial" w:eastAsia="Arial"/>
          <w:sz w:val="12"/>
          <w:szCs w:val="12"/>
          <w:color w:val="676767"/>
          <w:spacing w:val="-10"/>
          <w:w w:val="94"/>
        </w:rPr>
        <w:t>,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95"/>
        </w:rPr>
        <w:t>dt.</w:t>
      </w:r>
      <w:r>
        <w:rPr>
          <w:rFonts w:ascii="Arial" w:hAnsi="Arial" w:cs="Arial" w:eastAsia="Arial"/>
          <w:sz w:val="12"/>
          <w:szCs w:val="12"/>
          <w:color w:val="484848"/>
          <w:spacing w:val="-5"/>
          <w:w w:val="96"/>
        </w:rPr>
        <w:t>0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86"/>
        </w:rPr>
        <w:t>3.02.</w:t>
      </w:r>
      <w:r>
        <w:rPr>
          <w:rFonts w:ascii="Arial" w:hAnsi="Arial" w:cs="Arial" w:eastAsia="Arial"/>
          <w:sz w:val="12"/>
          <w:szCs w:val="12"/>
          <w:color w:val="676767"/>
          <w:spacing w:val="-4"/>
          <w:w w:val="87"/>
        </w:rPr>
        <w:t>2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86"/>
        </w:rPr>
        <w:t>01</w:t>
      </w:r>
      <w:r>
        <w:rPr>
          <w:rFonts w:ascii="Arial" w:hAnsi="Arial" w:cs="Arial" w:eastAsia="Arial"/>
          <w:sz w:val="12"/>
          <w:szCs w:val="12"/>
          <w:color w:val="484848"/>
          <w:spacing w:val="-10"/>
          <w:w w:val="86"/>
        </w:rPr>
        <w:t>6</w:t>
      </w:r>
      <w:r>
        <w:rPr>
          <w:rFonts w:ascii="Arial" w:hAnsi="Arial" w:cs="Arial" w:eastAsia="Arial"/>
          <w:sz w:val="12"/>
          <w:szCs w:val="12"/>
          <w:color w:val="959595"/>
          <w:spacing w:val="0"/>
          <w:w w:val="217"/>
        </w:rPr>
        <w:t>.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12" w:after="0" w:line="240" w:lineRule="auto"/>
        <w:ind w:left="380"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2"/>
          <w:szCs w:val="12"/>
          <w:color w:val="575757"/>
          <w:spacing w:val="-17"/>
          <w:w w:val="103"/>
        </w:rPr>
        <w:t>2</w:t>
      </w:r>
      <w:r>
        <w:rPr>
          <w:rFonts w:ascii="Arial" w:hAnsi="Arial" w:cs="Arial" w:eastAsia="Arial"/>
          <w:sz w:val="12"/>
          <w:szCs w:val="12"/>
          <w:color w:val="7C7C7C"/>
          <w:spacing w:val="-12"/>
          <w:w w:val="217"/>
        </w:rPr>
        <w:t>.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91"/>
        </w:rPr>
        <w:t>Pa</w:t>
      </w:r>
      <w:r>
        <w:rPr>
          <w:rFonts w:ascii="Arial" w:hAnsi="Arial" w:cs="Arial" w:eastAsia="Arial"/>
          <w:sz w:val="12"/>
          <w:szCs w:val="12"/>
          <w:color w:val="484848"/>
          <w:spacing w:val="-6"/>
          <w:w w:val="92"/>
        </w:rPr>
        <w:t>s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98"/>
        </w:rPr>
        <w:t>uria</w:t>
      </w:r>
      <w:r>
        <w:rPr>
          <w:rFonts w:ascii="Arial" w:hAnsi="Arial" w:cs="Arial" w:eastAsia="Arial"/>
          <w:sz w:val="12"/>
          <w:szCs w:val="12"/>
          <w:color w:val="676767"/>
          <w:spacing w:val="-9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100"/>
        </w:rPr>
        <w:t>e</w:t>
      </w:r>
      <w:r>
        <w:rPr>
          <w:rFonts w:ascii="Arial" w:hAnsi="Arial" w:cs="Arial" w:eastAsia="Arial"/>
          <w:sz w:val="12"/>
          <w:szCs w:val="12"/>
          <w:color w:val="676767"/>
          <w:spacing w:val="-12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96"/>
        </w:rPr>
        <w:t>prek</w:t>
      </w:r>
      <w:r>
        <w:rPr>
          <w:rFonts w:ascii="Arial" w:hAnsi="Arial" w:cs="Arial" w:eastAsia="Arial"/>
          <w:sz w:val="12"/>
          <w:szCs w:val="12"/>
          <w:color w:val="484848"/>
          <w:spacing w:val="-12"/>
          <w:w w:val="96"/>
        </w:rPr>
        <w:t>u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96"/>
        </w:rPr>
        <w:t>r</w:t>
      </w:r>
      <w:r>
        <w:rPr>
          <w:rFonts w:ascii="Arial" w:hAnsi="Arial" w:cs="Arial" w:eastAsia="Arial"/>
          <w:sz w:val="12"/>
          <w:szCs w:val="12"/>
          <w:color w:val="676767"/>
          <w:spacing w:val="-2"/>
          <w:w w:val="96"/>
        </w:rPr>
        <w:t> 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96"/>
        </w:rPr>
        <w:t>nga</w:t>
      </w:r>
      <w:r>
        <w:rPr>
          <w:rFonts w:ascii="Arial" w:hAnsi="Arial" w:cs="Arial" w:eastAsia="Arial"/>
          <w:sz w:val="12"/>
          <w:szCs w:val="12"/>
          <w:color w:val="575757"/>
          <w:spacing w:val="-9"/>
          <w:w w:val="96"/>
        </w:rPr>
        <w:t> 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96"/>
        </w:rPr>
        <w:t>projekt</w:t>
      </w:r>
      <w:r>
        <w:rPr>
          <w:rFonts w:ascii="Arial" w:hAnsi="Arial" w:cs="Arial" w:eastAsia="Arial"/>
          <w:sz w:val="12"/>
          <w:szCs w:val="12"/>
          <w:color w:val="575757"/>
          <w:spacing w:val="-7"/>
          <w:w w:val="97"/>
        </w:rPr>
        <w:t>i</w:t>
      </w:r>
      <w:r>
        <w:rPr>
          <w:rFonts w:ascii="Arial" w:hAnsi="Arial" w:cs="Arial" w:eastAsia="Arial"/>
          <w:sz w:val="12"/>
          <w:szCs w:val="12"/>
          <w:color w:val="7C7C7C"/>
          <w:spacing w:val="3"/>
          <w:w w:val="153"/>
        </w:rPr>
        <w:t>,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98"/>
        </w:rPr>
        <w:t>konflr</w:t>
      </w:r>
      <w:r>
        <w:rPr>
          <w:rFonts w:ascii="Arial" w:hAnsi="Arial" w:cs="Arial" w:eastAsia="Arial"/>
          <w:sz w:val="12"/>
          <w:szCs w:val="12"/>
          <w:color w:val="484848"/>
          <w:spacing w:val="-12"/>
          <w:w w:val="99"/>
        </w:rPr>
        <w:t>m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97"/>
        </w:rPr>
        <w:t>ohe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96"/>
        </w:rPr>
        <w:t>t</w:t>
      </w:r>
      <w:r>
        <w:rPr>
          <w:rFonts w:ascii="Arial" w:hAnsi="Arial" w:cs="Arial" w:eastAsia="Arial"/>
          <w:sz w:val="12"/>
          <w:szCs w:val="12"/>
          <w:color w:val="676767"/>
          <w:spacing w:val="-10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91"/>
        </w:rPr>
        <w:t>nga</w:t>
      </w:r>
      <w:r>
        <w:rPr>
          <w:rFonts w:ascii="Arial" w:hAnsi="Arial" w:cs="Arial" w:eastAsia="Arial"/>
          <w:sz w:val="12"/>
          <w:szCs w:val="12"/>
          <w:color w:val="575757"/>
          <w:spacing w:val="-4"/>
          <w:w w:val="91"/>
        </w:rPr>
        <w:t> 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87"/>
        </w:rPr>
        <w:t>ZVRP</w:t>
      </w:r>
      <w:r>
        <w:rPr>
          <w:rFonts w:ascii="Arial" w:hAnsi="Arial" w:cs="Arial" w:eastAsia="Arial"/>
          <w:sz w:val="12"/>
          <w:szCs w:val="12"/>
          <w:color w:val="484848"/>
          <w:spacing w:val="-7"/>
          <w:w w:val="87"/>
        </w:rPr>
        <w:t>P</w:t>
      </w:r>
      <w:r>
        <w:rPr>
          <w:rFonts w:ascii="Arial" w:hAnsi="Arial" w:cs="Arial" w:eastAsia="Arial"/>
          <w:sz w:val="12"/>
          <w:szCs w:val="12"/>
          <w:color w:val="959595"/>
          <w:spacing w:val="-2"/>
          <w:w w:val="205"/>
        </w:rPr>
        <w:t>,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87"/>
        </w:rPr>
        <w:t>Tiran</w:t>
      </w:r>
      <w:r>
        <w:rPr>
          <w:rFonts w:ascii="Arial" w:hAnsi="Arial" w:cs="Arial" w:eastAsia="Arial"/>
          <w:sz w:val="12"/>
          <w:szCs w:val="12"/>
          <w:color w:val="484848"/>
          <w:spacing w:val="-10"/>
          <w:w w:val="87"/>
        </w:rPr>
        <w:t>A</w:t>
      </w:r>
      <w:r>
        <w:rPr>
          <w:rFonts w:ascii="Arial" w:hAnsi="Arial" w:cs="Arial" w:eastAsia="Arial"/>
          <w:sz w:val="12"/>
          <w:szCs w:val="12"/>
          <w:color w:val="7C7C7C"/>
          <w:spacing w:val="-8"/>
          <w:w w:val="205"/>
        </w:rPr>
        <w:t>,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94"/>
        </w:rPr>
        <w:t>me</w:t>
      </w:r>
      <w:r>
        <w:rPr>
          <w:rFonts w:ascii="Arial" w:hAnsi="Arial" w:cs="Arial" w:eastAsia="Arial"/>
          <w:sz w:val="12"/>
          <w:szCs w:val="12"/>
          <w:color w:val="575757"/>
          <w:spacing w:val="-8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676767"/>
          <w:spacing w:val="-14"/>
          <w:w w:val="114"/>
        </w:rPr>
        <w:t>s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98"/>
        </w:rPr>
        <w:t>hkr</w:t>
      </w:r>
      <w:r>
        <w:rPr>
          <w:rFonts w:ascii="Arial" w:hAnsi="Arial" w:cs="Arial" w:eastAsia="Arial"/>
          <w:sz w:val="12"/>
          <w:szCs w:val="12"/>
          <w:color w:val="484848"/>
          <w:spacing w:val="-9"/>
          <w:w w:val="98"/>
        </w:rPr>
        <w:t>e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180"/>
        </w:rPr>
        <w:t>s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117"/>
        </w:rPr>
        <w:t>n</w:t>
      </w:r>
      <w:r>
        <w:rPr>
          <w:rFonts w:ascii="Arial" w:hAnsi="Arial" w:cs="Arial" w:eastAsia="Arial"/>
          <w:sz w:val="12"/>
          <w:szCs w:val="12"/>
          <w:color w:val="484848"/>
          <w:spacing w:val="-20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104"/>
        </w:rPr>
        <w:t>n</w:t>
      </w:r>
      <w:r>
        <w:rPr>
          <w:rFonts w:ascii="Arial" w:hAnsi="Arial" w:cs="Arial" w:eastAsia="Arial"/>
          <w:sz w:val="12"/>
          <w:szCs w:val="12"/>
          <w:color w:val="575757"/>
          <w:spacing w:val="-4"/>
          <w:w w:val="104"/>
        </w:rPr>
        <w:t>r</w:t>
      </w:r>
      <w:r>
        <w:rPr>
          <w:rFonts w:ascii="Arial" w:hAnsi="Arial" w:cs="Arial" w:eastAsia="Arial"/>
          <w:sz w:val="12"/>
          <w:szCs w:val="12"/>
          <w:color w:val="7C7C7C"/>
          <w:spacing w:val="-11"/>
          <w:w w:val="163"/>
        </w:rPr>
        <w:t>.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102"/>
        </w:rPr>
        <w:t>prot.</w:t>
      </w:r>
      <w:r>
        <w:rPr>
          <w:rFonts w:ascii="Arial" w:hAnsi="Arial" w:cs="Arial" w:eastAsia="Arial"/>
          <w:sz w:val="12"/>
          <w:szCs w:val="12"/>
          <w:color w:val="575757"/>
          <w:spacing w:val="-19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484848"/>
          <w:spacing w:val="-2"/>
          <w:w w:val="94"/>
        </w:rPr>
        <w:t>7</w:t>
      </w:r>
      <w:r>
        <w:rPr>
          <w:rFonts w:ascii="Arial" w:hAnsi="Arial" w:cs="Arial" w:eastAsia="Arial"/>
          <w:sz w:val="12"/>
          <w:szCs w:val="12"/>
          <w:color w:val="676767"/>
          <w:spacing w:val="0"/>
          <w:w w:val="84"/>
        </w:rPr>
        <w:t>295</w:t>
      </w:r>
      <w:r>
        <w:rPr>
          <w:rFonts w:ascii="Arial" w:hAnsi="Arial" w:cs="Arial" w:eastAsia="Arial"/>
          <w:sz w:val="12"/>
          <w:szCs w:val="12"/>
          <w:color w:val="676767"/>
          <w:spacing w:val="-50"/>
          <w:w w:val="84"/>
        </w:rPr>
        <w:t>1</w:t>
      </w:r>
      <w:r>
        <w:rPr>
          <w:rFonts w:ascii="Arial" w:hAnsi="Arial" w:cs="Arial" w:eastAsia="Arial"/>
          <w:sz w:val="12"/>
          <w:szCs w:val="12"/>
          <w:color w:val="343434"/>
          <w:spacing w:val="-21"/>
          <w:w w:val="124"/>
        </w:rPr>
        <w:t>1</w:t>
      </w:r>
      <w:r>
        <w:rPr>
          <w:rFonts w:ascii="Arial" w:hAnsi="Arial" w:cs="Arial" w:eastAsia="Arial"/>
          <w:sz w:val="12"/>
          <w:szCs w:val="12"/>
          <w:color w:val="7C7C7C"/>
          <w:spacing w:val="-4"/>
          <w:w w:val="205"/>
        </w:rPr>
        <w:t>,</w:t>
      </w:r>
      <w:r>
        <w:rPr>
          <w:rFonts w:ascii="Arial" w:hAnsi="Arial" w:cs="Arial" w:eastAsia="Arial"/>
          <w:sz w:val="12"/>
          <w:szCs w:val="12"/>
          <w:color w:val="484848"/>
          <w:spacing w:val="0"/>
          <w:w w:val="91"/>
        </w:rPr>
        <w:t>dt.1</w:t>
      </w:r>
      <w:r>
        <w:rPr>
          <w:rFonts w:ascii="Arial" w:hAnsi="Arial" w:cs="Arial" w:eastAsia="Arial"/>
          <w:sz w:val="12"/>
          <w:szCs w:val="12"/>
          <w:color w:val="484848"/>
          <w:spacing w:val="-27"/>
          <w:w w:val="92"/>
        </w:rPr>
        <w:t>0</w:t>
      </w:r>
      <w:r>
        <w:rPr>
          <w:rFonts w:ascii="Arial" w:hAnsi="Arial" w:cs="Arial" w:eastAsia="Arial"/>
          <w:sz w:val="12"/>
          <w:szCs w:val="12"/>
          <w:color w:val="7C7C7C"/>
          <w:spacing w:val="-8"/>
          <w:w w:val="217"/>
        </w:rPr>
        <w:t>.</w:t>
      </w:r>
      <w:r>
        <w:rPr>
          <w:rFonts w:ascii="Arial" w:hAnsi="Arial" w:cs="Arial" w:eastAsia="Arial"/>
          <w:sz w:val="12"/>
          <w:szCs w:val="12"/>
          <w:color w:val="575757"/>
          <w:spacing w:val="0"/>
          <w:w w:val="87"/>
        </w:rPr>
        <w:t>03.201</w:t>
      </w:r>
      <w:r>
        <w:rPr>
          <w:rFonts w:ascii="Arial" w:hAnsi="Arial" w:cs="Arial" w:eastAsia="Arial"/>
          <w:sz w:val="12"/>
          <w:szCs w:val="12"/>
          <w:color w:val="575757"/>
          <w:spacing w:val="-17"/>
          <w:w w:val="88"/>
        </w:rPr>
        <w:t>7</w:t>
      </w:r>
      <w:r>
        <w:rPr>
          <w:rFonts w:ascii="Arial" w:hAnsi="Arial" w:cs="Arial" w:eastAsia="Arial"/>
          <w:sz w:val="12"/>
          <w:szCs w:val="12"/>
          <w:color w:val="7C7C7C"/>
          <w:spacing w:val="0"/>
          <w:w w:val="217"/>
        </w:rPr>
        <w:t>.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sectPr>
      <w:pgSz w:w="12240" w:h="15840"/>
      <w:pgMar w:top="1480" w:bottom="280" w:left="140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nr. 2702, date 2.5.2017.docx</dc:title>
  <dcterms:created xsi:type="dcterms:W3CDTF">2017-12-18T08:47:16Z</dcterms:created>
  <dcterms:modified xsi:type="dcterms:W3CDTF">2017-12-18T08:47:16Z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