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07" w:right="394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631" w:right="336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3069,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19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4" w:right="29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NËSIM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PUBL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realizi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ugë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elektr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rkue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ushnjë.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hpr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konsisto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vler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llogaritu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strave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Shqipërisë”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emërore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bashkë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37" w:right="6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Vler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tal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shpron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23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(ka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ilio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dyq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hj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dyqin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2" w:lineRule="exact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tridhjet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ENDËSMI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URBAN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3928" w:right="658" w:firstLine="-33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onësimit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znj.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Duma+bashkëpronare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“Loni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Dhamo”,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kadast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Investitori: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ashkia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Lushnjë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199896" w:type="dxa"/>
      </w:tblPr>
      <w:tblGrid/>
      <w:tr>
        <w:trPr>
          <w:trHeight w:val="618" w:hRule="exact"/>
        </w:trPr>
        <w:tc>
          <w:tcPr>
            <w:tcW w:w="509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2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116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355" w:right="33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8" w:right="21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pasurisë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795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37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mbi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mri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031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288" w:right="26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32" w:right="11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kadastrale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28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20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pron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12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8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Njësia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98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22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Sasia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27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17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Çmimi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63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23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Vlera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20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151" w:right="13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irmimi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37" w:right="11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ZV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RPP-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ja</w:t>
            </w:r>
          </w:p>
        </w:tc>
      </w:tr>
      <w:tr>
        <w:trPr>
          <w:trHeight w:val="820" w:hRule="exact"/>
        </w:trPr>
        <w:tc>
          <w:tcPr>
            <w:tcW w:w="509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72" w:right="1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116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33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1/526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795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582" w:right="56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Lula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Ali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122" w:right="10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ma+ba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ronar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308" w:right="28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8572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28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23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truall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12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2" w:lineRule="exact"/>
              <w:ind w:left="268" w:right="2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position w:val="5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79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20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479.7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27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23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8954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63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3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429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234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20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303" w:right="28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kresa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218" w:right="19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.1623/2,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datë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02" w:lineRule="exact"/>
              <w:ind w:left="215" w:right="19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21..3.20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2" w:hRule="exact"/>
        </w:trPr>
        <w:tc>
          <w:tcPr>
            <w:tcW w:w="50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1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795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3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28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1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625" w:type="dxa"/>
            <w:gridSpan w:val="2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1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uma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tale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6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429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234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2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sectPr>
      <w:pgSz w:w="12240" w:h="15840"/>
      <w:pgMar w:top="1480" w:bottom="280" w:left="134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3069, date 19.5.2017.docx</dc:title>
  <dcterms:created xsi:type="dcterms:W3CDTF">2017-12-18T09:51:47Z</dcterms:created>
  <dcterms:modified xsi:type="dcterms:W3CDTF">2017-12-18T09:51:47Z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