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g" ContentType="image/jp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1" w:after="0" w:line="240" w:lineRule="auto"/>
        <w:ind w:left="4207" w:right="3941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623" w:right="3353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9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8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da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9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2.5.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2"/>
          <w:w w:val="102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254" w:right="2984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2"/>
          <w:szCs w:val="22"/>
          <w:spacing w:val="9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SH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NËSIM</w:t>
      </w:r>
      <w:r>
        <w:rPr>
          <w:rFonts w:ascii="Garamond" w:hAnsi="Garamond" w:cs="Garamond" w:eastAsia="Garamond"/>
          <w:sz w:val="22"/>
          <w:szCs w:val="22"/>
          <w:spacing w:val="3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PUBL</w:t>
      </w:r>
      <w:r>
        <w:rPr>
          <w:rFonts w:ascii="Garamond" w:hAnsi="Garamond" w:cs="Garamond" w:eastAsia="Garamond"/>
          <w:sz w:val="22"/>
          <w:szCs w:val="22"/>
          <w:spacing w:val="2"/>
          <w:w w:val="102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5" w:lineRule="auto"/>
        <w:ind w:left="106" w:right="65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Ministria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Transportit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Infra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kturës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shpall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esën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“Për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hpronësimet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interes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publik,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pasurive</w:t>
      </w:r>
      <w:r>
        <w:rPr>
          <w:rFonts w:ascii="Garamond" w:hAnsi="Garamond" w:cs="Garamond" w:eastAsia="Garamond"/>
          <w:sz w:val="22"/>
          <w:szCs w:val="22"/>
          <w:spacing w:val="5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pronë</w:t>
      </w:r>
      <w:r>
        <w:rPr>
          <w:rFonts w:ascii="Garamond" w:hAnsi="Garamond" w:cs="Garamond" w:eastAsia="Garamond"/>
          <w:sz w:val="22"/>
          <w:szCs w:val="22"/>
          <w:spacing w:val="4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private</w:t>
      </w:r>
      <w:r>
        <w:rPr>
          <w:rFonts w:ascii="Garamond" w:hAnsi="Garamond" w:cs="Garamond" w:eastAsia="Garamond"/>
          <w:sz w:val="22"/>
          <w:szCs w:val="22"/>
          <w:spacing w:val="4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që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preken</w:t>
      </w:r>
      <w:r>
        <w:rPr>
          <w:rFonts w:ascii="Garamond" w:hAnsi="Garamond" w:cs="Garamond" w:eastAsia="Garamond"/>
          <w:sz w:val="22"/>
          <w:szCs w:val="22"/>
          <w:spacing w:val="4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nga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projekti</w:t>
      </w:r>
      <w:r>
        <w:rPr>
          <w:rFonts w:ascii="Garamond" w:hAnsi="Garamond" w:cs="Garamond" w:eastAsia="Garamond"/>
          <w:sz w:val="22"/>
          <w:szCs w:val="22"/>
          <w:spacing w:val="5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“Pë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mirësimi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sis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emit</w:t>
      </w:r>
      <w:r>
        <w:rPr>
          <w:rFonts w:ascii="Garamond" w:hAnsi="Garamond" w:cs="Garamond" w:eastAsia="Garamond"/>
          <w:sz w:val="22"/>
          <w:szCs w:val="22"/>
          <w:spacing w:val="5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4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naliz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Tiranës</w:t>
      </w:r>
      <w:r>
        <w:rPr>
          <w:rFonts w:ascii="Garamond" w:hAnsi="Garamond" w:cs="Garamond" w:eastAsia="Garamond"/>
          <w:sz w:val="22"/>
          <w:szCs w:val="22"/>
          <w:spacing w:val="5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së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Mad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pasuritë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llojit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“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rë””.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left="106" w:right="66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Subjekti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kërkues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këtij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objekti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htë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Ag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encia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bëtare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Ujë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lës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Kanaliz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ve.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anë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ët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publikimi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shtyp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kërkojmë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vëmë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dijeni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personat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lët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preken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nga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ky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shpron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sim.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Vënia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dijeni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nsiston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masën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vlerësimit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aritur,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bazë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vendimit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138,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datë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23.3.2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Këshi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lit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stra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e,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“Për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kriteret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ekn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ësimit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es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masës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rblimit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pasuritë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pronë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private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shpronës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pasurive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zhvlerëso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en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onav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res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publik”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ndryshuar,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pronarët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sipas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listës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emërore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bashkëlidhur.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left="106" w:right="60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Pronarët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kanë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rin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listën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ërore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rsonat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ë,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brenda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15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ditëve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nga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otësimi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ejt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aqesi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etend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çm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sipërfaqen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titu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ris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shoq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kum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rkatës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str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ompe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(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f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)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left="106" w:right="63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liki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bëhe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surin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llo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narë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pens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hen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ef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nësi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ratimi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kërk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shpronësi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Këshill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paraqit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doku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enta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ion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pronësis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Agj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ncis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Kombëtar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nal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imev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(sub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kërk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ligj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8561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2.12.1999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shpronës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marrje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përdori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përkoh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hëm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pasuris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pro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privat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tere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pu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”.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337" w:right="64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total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pronës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ësht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8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8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80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(n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ëze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gjasht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pesë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in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tetëd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jet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tet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2" w:lineRule="exact"/>
        <w:ind w:left="106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tetëqi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lek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9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106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ZËVENDËSM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NISTRI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RANSPOR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IT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INFRAST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UKTURËS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right="106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Ba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ri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h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q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0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71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401.863262pt;height:250.8975pt;mso-position-horizontal-relative:char;mso-position-vertical-relative:line" type="#_x0000_t75">
            <v:imagedata r:id="rId5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480" w:right="146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sectPr>
      <w:pgSz w:w="12240" w:h="15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KERKESE nr. 2987, date 22.5.2017.docx</dc:title>
  <dcterms:created xsi:type="dcterms:W3CDTF">2017-12-18T09:51:33Z</dcterms:created>
  <dcterms:modified xsi:type="dcterms:W3CDTF">2017-12-18T09:51:33Z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2017-05-29T00:00:00Z</vt:filetime>
  </property>
  <property fmtid="{D5CDD505-2E9C-101B-9397-08002B2CF9AE}" pid="3" name="LastSaved">
    <vt:filetime>2017-12-18T00:00:00Z</vt:filetime>
  </property>
</Properties>
</file>