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1808" w:right="61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64" w:right="54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2276/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790" w:right="51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4440" w:firstLine="283"/>
        <w:jc w:val="left"/>
        <w:tabs>
          <w:tab w:pos="1220" w:val="left"/>
          <w:tab w:pos="1820" w:val="left"/>
          <w:tab w:pos="2840" w:val="left"/>
          <w:tab w:pos="3360" w:val="left"/>
          <w:tab w:pos="45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93" w:right="4461"/>
        <w:jc w:val="center"/>
        <w:tabs>
          <w:tab w:pos="1460" w:val="left"/>
          <w:tab w:pos="2000" w:val="left"/>
          <w:tab w:pos="3160" w:val="left"/>
          <w:tab w:pos="3480" w:val="left"/>
          <w:tab w:pos="45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73" w:right="444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75" w:right="444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93" w:right="44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2" w:after="0" w:line="239" w:lineRule="auto"/>
        <w:ind w:left="93" w:right="4460"/>
        <w:jc w:val="center"/>
        <w:tabs>
          <w:tab w:pos="980" w:val="left"/>
          <w:tab w:pos="1680" w:val="left"/>
          <w:tab w:pos="2420" w:val="left"/>
          <w:tab w:pos="3380" w:val="left"/>
          <w:tab w:pos="43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</w:p>
    <w:p>
      <w:pPr>
        <w:spacing w:before="1" w:after="0" w:line="240" w:lineRule="auto"/>
        <w:ind w:left="73" w:right="444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443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kojm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93" w:right="44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93" w:right="4460" w:firstLine="-1"/>
        <w:jc w:val="center"/>
        <w:tabs>
          <w:tab w:pos="33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116/2013,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013,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93" w:right="44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93" w:right="4461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93" w:right="44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jtë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93" w:right="4459" w:firstLine="-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93" w:right="4460" w:firstLine="-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93" w:right="4461"/>
        <w:jc w:val="center"/>
        <w:tabs>
          <w:tab w:pos="1280" w:val="left"/>
          <w:tab w:pos="1880" w:val="left"/>
          <w:tab w:pos="3080" w:val="left"/>
          <w:tab w:pos="35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73" w:right="444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75" w:right="4445"/>
        <w:jc w:val="center"/>
        <w:tabs>
          <w:tab w:pos="1320" w:val="left"/>
          <w:tab w:pos="2480" w:val="left"/>
          <w:tab w:pos="3100" w:val="left"/>
          <w:tab w:pos="43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  <w:tab/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444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41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7" w:right="44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1920" w:h="16860"/>
          <w:pgMar w:top="640" w:bottom="280" w:left="1020" w:right="168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2017-12-18T10:00:12Z</dcterms:created>
  <dcterms:modified xsi:type="dcterms:W3CDTF">2017-12-18T10:00:12Z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LastSaved">
    <vt:filetime>2017-12-18T00:00:00Z</vt:filetime>
  </property>
</Properties>
</file>