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6134" w:right="58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428" w:right="5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68" w:right="40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9" w:right="96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60" w:right="96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5840" w:h="12240" w:orient="landscape"/>
          <w:pgMar w:top="1120" w:bottom="280" w:left="1340" w:right="1320"/>
        </w:sectPr>
      </w:pPr>
      <w:rPr/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54.9095pt;margin-top:235.389999pt;width:276.701pt;height:19.66pt;mso-position-horizontal-relative:page;mso-position-vertical-relative:page;z-index:-275" coordorigin="1098,4708" coordsize="5534,393">
            <v:group style="position:absolute;left:1104;top:4714;width:5522;height:2" coordorigin="1104,4714" coordsize="5522,2">
              <v:shape style="position:absolute;left:1104;top:4714;width:5522;height:2" coordorigin="1104,4714" coordsize="5522,0" path="m1104,4714l6626,4714e" filled="f" stroked="t" strokeweight=".580pt" strokecolor="#000000">
                <v:path arrowok="t"/>
              </v:shape>
            </v:group>
            <v:group style="position:absolute;left:1109;top:4718;width:2;height:372" coordorigin="1109,4718" coordsize="2,372">
              <v:shape style="position:absolute;left:1109;top:4718;width:2;height:372" coordorigin="1109,4718" coordsize="0,372" path="m1109,4718l1109,5090e" filled="f" stroked="t" strokeweight=".581pt" strokecolor="#000000">
                <v:path arrowok="t"/>
              </v:shape>
            </v:group>
            <v:group style="position:absolute;left:6622;top:4718;width:2;height:372" coordorigin="6622,4718" coordsize="2,372">
              <v:shape style="position:absolute;left:6622;top:4718;width:2;height:372" coordorigin="6622,4718" coordsize="0,372" path="m6622,4718l6622,5090e" filled="f" stroked="t" strokeweight=".580pt" strokecolor="#000000">
                <v:path arrowok="t"/>
              </v:shape>
            </v:group>
            <v:group style="position:absolute;left:1104;top:4903;width:5522;height:2" coordorigin="1104,4903" coordsize="5522,2">
              <v:shape style="position:absolute;left:1104;top:4903;width:5522;height:2" coordorigin="1104,4903" coordsize="5522,0" path="m1104,4903l6626,4903e" filled="f" stroked="t" strokeweight=".581pt" strokecolor="#000000">
                <v:path arrowok="t"/>
              </v:shape>
            </v:group>
            <v:group style="position:absolute;left:1104;top:5095;width:5522;height:2" coordorigin="1104,5095" coordsize="5522,2">
              <v:shape style="position:absolute;left:1104;top:5095;width:5522;height:2" coordorigin="1104,5095" coordsize="5522,0" path="m1104,5095l6626,5095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5" w:after="0" w:line="240" w:lineRule="auto"/>
        <w:ind w:left="237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OH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EFEK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MI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HA,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EÇE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EÇER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1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7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pasur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pron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soh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t: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arë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240" w:lineRule="auto"/>
        <w:ind w:left="237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pasur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pron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soh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t: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ore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175" w:lineRule="exact"/>
        <w:ind w:left="237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/>
        <w:pict>
          <v:group style="position:absolute;margin-left:55.200001pt;margin-top:27.541002pt;width:.481pt;height:.48pt;mso-position-horizontal-relative:page;mso-position-vertical-relative:paragraph;z-index:-278" coordorigin="1104,551" coordsize="10,10">
            <v:shape style="position:absolute;left:1104;top:551;width:10;height:10" coordorigin="1104,551" coordsize="10,10" path="m1104,556l1114,556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55.200001pt;margin-top:38.220001pt;width:.481pt;height:.481pt;mso-position-horizontal-relative:page;mso-position-vertical-relative:paragraph;z-index:-277" coordorigin="1104,764" coordsize="10,10">
            <v:shape style="position:absolute;left:1104;top:764;width:10;height:10" coordorigin="1104,764" coordsize="10,10" path="m1104,769l1114,769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736.200012pt;margin-top:38.220001pt;width:.48pt;height:.481pt;mso-position-horizontal-relative:page;mso-position-vertical-relative:paragraph;z-index:-276" coordorigin="14724,764" coordsize="10,10">
            <v:shape style="position:absolute;left:14724;top:764;width:10;height:10" coordorigin="14724,764" coordsize="10,10" path="m14724,769l14734,769e" filled="f" stroked="t" strokeweight=".581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pasur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tur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610001" w:type="dxa"/>
      </w:tblPr>
      <w:tblGrid/>
      <w:tr>
        <w:trPr>
          <w:trHeight w:val="190" w:hRule="exact"/>
        </w:trPr>
        <w:tc>
          <w:tcPr>
            <w:tcW w:w="2179" w:type="dxa"/>
            <w:vMerge w:val="restart"/>
            <w:tcBorders>
              <w:top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14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929" w:right="91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376" w:type="dxa"/>
            <w:gridSpan w:val="11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5389" w:right="529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554" w:hRule="exact"/>
        </w:trPr>
        <w:tc>
          <w:tcPr>
            <w:tcW w:w="2179" w:type="dxa"/>
            <w:vMerge/>
            <w:tcBorders>
              <w:bottom w:val="single" w:sz="8.48" w:space="0" w:color="000000"/>
              <w:left w:val="single" w:sz="8.472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02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7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6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bi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50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6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42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dastral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9" w:after="0" w:line="240" w:lineRule="auto"/>
              <w:ind w:left="174" w:right="126" w:firstLine="1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70" w:right="5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aq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39" w:right="122"/>
              <w:jc w:val="center"/>
              <w:rPr>
                <w:rFonts w:ascii="Garamond" w:hAnsi="Garamond" w:cs="Garamond" w:eastAsia="Garamond"/>
                <w:sz w:val="10"/>
                <w:szCs w:val="10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-4"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b/>
                <w:bCs/>
                <w:position w:val="0"/>
              </w:rPr>
              <w:t>2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0"/>
              </w:rPr>
            </w:r>
          </w:p>
        </w:tc>
        <w:tc>
          <w:tcPr>
            <w:tcW w:w="106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18" w:right="6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aq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89" w:right="33"/>
              <w:jc w:val="center"/>
              <w:rPr>
                <w:rFonts w:ascii="Garamond" w:hAnsi="Garamond" w:cs="Garamond" w:eastAsia="Garamond"/>
                <w:sz w:val="10"/>
                <w:szCs w:val="10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shpron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-4"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b/>
                <w:bCs/>
                <w:position w:val="0"/>
              </w:rPr>
              <w:t>2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0"/>
              </w:rPr>
            </w:r>
          </w:p>
        </w:tc>
        <w:tc>
          <w:tcPr>
            <w:tcW w:w="785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12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26" w:right="54" w:firstLine="94"/>
              <w:jc w:val="left"/>
              <w:rPr>
                <w:rFonts w:ascii="Garamond" w:hAnsi="Garamond" w:cs="Garamond" w:eastAsia="Garamond"/>
                <w:sz w:val="10"/>
                <w:szCs w:val="10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8.4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6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202" w:hRule="exact"/>
        </w:trPr>
        <w:tc>
          <w:tcPr>
            <w:tcW w:w="2179" w:type="dxa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nil" w:sz="6" w:space="0" w:color="auto"/>
            </w:tcBorders>
            <w:shd w:val="clear" w:color="auto" w:fill="D9D9D9"/>
          </w:tcPr>
          <w:p>
            <w:pPr>
              <w:spacing w:before="0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Tiranë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376" w:type="dxa"/>
            <w:gridSpan w:val="11"/>
            <w:tcBorders>
              <w:top w:val="single" w:sz="8.48" w:space="0" w:color="000000"/>
              <w:bottom w:val="single" w:sz="8.48" w:space="0" w:color="000000"/>
              <w:left w:val="nil" w:sz="6" w:space="0" w:color="auto"/>
              <w:right w:val="single" w:sz="8.48" w:space="0" w:color="000000"/>
            </w:tcBorders>
          </w:tcPr>
          <w:p>
            <w:pPr/>
            <w:rPr/>
          </w:p>
        </w:tc>
      </w:tr>
      <w:tr>
        <w:trPr>
          <w:trHeight w:val="194" w:hRule="exact"/>
        </w:trPr>
        <w:tc>
          <w:tcPr>
            <w:tcW w:w="2179" w:type="dxa"/>
            <w:tcBorders>
              <w:top w:val="single" w:sz="8.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  <w:shd w:val="clear" w:color="auto" w:fill="D9D9D9"/>
          </w:tcPr>
          <w:p>
            <w:pPr>
              <w:spacing w:before="0" w:after="0" w:line="178" w:lineRule="exact"/>
              <w:ind w:left="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376" w:type="dxa"/>
            <w:gridSpan w:val="11"/>
            <w:tcBorders>
              <w:top w:val="single" w:sz="8.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2179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1009" w:right="99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2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Shaban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5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22" w:right="60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7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2105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50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3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51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7375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6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6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3043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85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44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448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53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363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264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4" w:hRule="exact"/>
        </w:trPr>
        <w:tc>
          <w:tcPr>
            <w:tcW w:w="2179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1009" w:right="99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2" w:type="dxa"/>
            <w:tcBorders>
              <w:top w:val="single" w:sz="4.640" w:space="0" w:color="000000"/>
              <w:bottom w:val="single" w:sz="8.48" w:space="0" w:color="000000"/>
              <w:left w:val="single" w:sz="8.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Shaban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65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50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22" w:right="60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42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7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2105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50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3" w:type="dxa"/>
            <w:tcBorders>
              <w:top w:val="single" w:sz="4.640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51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4437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68" w:type="dxa"/>
            <w:tcBorders>
              <w:top w:val="single" w:sz="4.640" w:space="0" w:color="000000"/>
              <w:bottom w:val="single" w:sz="8.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6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2196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85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44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448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78" w:lineRule="exact"/>
              <w:ind w:left="6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983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808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78" w:lineRule="exact"/>
              <w:ind w:left="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202" w:hRule="exact"/>
        </w:trPr>
        <w:tc>
          <w:tcPr>
            <w:tcW w:w="2179" w:type="dxa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240" w:lineRule="auto"/>
              <w:ind w:left="812" w:right="78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235" w:type="dxa"/>
            <w:gridSpan w:val="6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893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68" w:type="dxa"/>
            <w:tcBorders>
              <w:top w:val="single" w:sz="8.48" w:space="0" w:color="000000"/>
              <w:bottom w:val="single" w:sz="8.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240" w:lineRule="auto"/>
              <w:ind w:left="6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5239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85" w:type="dxa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2347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8.48" w:space="0" w:color="000000"/>
              <w:bottom w:val="single" w:sz="8.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</w:tr>
    </w:tbl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45" w:after="0" w:line="240" w:lineRule="auto"/>
        <w:ind w:left="237" w:right="-20"/>
        <w:jc w:val="left"/>
        <w:rPr>
          <w:rFonts w:ascii="Garamond" w:hAnsi="Garamond" w:cs="Garamond" w:eastAsia="Garamond"/>
          <w:sz w:val="10"/>
          <w:szCs w:val="10"/>
        </w:rPr>
      </w:pPr>
      <w:rPr/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ip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aqe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tota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on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523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10"/>
          <w:szCs w:val="10"/>
          <w:spacing w:val="0"/>
          <w:w w:val="100"/>
          <w:b/>
          <w:bCs/>
          <w:position w:val="4"/>
        </w:rPr>
        <w:t>2</w:t>
      </w:r>
      <w:r>
        <w:rPr>
          <w:rFonts w:ascii="Garamond" w:hAnsi="Garamond" w:cs="Garamond" w:eastAsia="Garamond"/>
          <w:sz w:val="10"/>
          <w:szCs w:val="10"/>
          <w:spacing w:val="0"/>
          <w:w w:val="100"/>
          <w:position w:val="0"/>
        </w:rPr>
      </w:r>
    </w:p>
    <w:p>
      <w:pPr>
        <w:spacing w:before="9" w:after="0" w:line="240" w:lineRule="auto"/>
        <w:ind w:left="237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tota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sh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p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ron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234707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sectPr>
      <w:pgSz w:w="15840" w:h="12240" w:orient="landscape"/>
      <w:pgMar w:top="1120" w:bottom="280" w:left="9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2017-12-18T11:41:52Z</dcterms:created>
  <dcterms:modified xsi:type="dcterms:W3CDTF">2017-12-18T11:41:52Z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