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40" w:right="49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8" w:right="43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44,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27" w:right="39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101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101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101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10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7112" w:right="1057" w:firstLine="6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105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515.984025pt;height:232.32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2240" w:h="15840"/>
      <w:pgMar w:top="1360" w:bottom="280" w:left="13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2017-12-18T11:44:09Z</dcterms:created>
  <dcterms:modified xsi:type="dcterms:W3CDTF">2017-12-18T11:44:09Z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