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6014" w:right="59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324" w:right="53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027" w:right="50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Industris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shpron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servitu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Gazsjellësi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rrugë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Valvula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dytë)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Korçë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Devoll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Skrap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Adriati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Pipelin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territori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shpron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116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15.4.2013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Rehabil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Jetesës.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preken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(pesëmbëdhjetë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pretendime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shpreh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shpron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Lutem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etendojn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pronësin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ZVRPP-s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pronësis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aqeve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mungesa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060" w:right="100" w:firstLine="-45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INDUSTRISË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Bele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5840" w:h="12240" w:orient="landscape"/>
          <w:pgMar w:top="1120" w:bottom="280" w:left="1320" w:right="1320"/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/>
        <w:pict>
          <v:group style="position:absolute;margin-left:55.560001pt;margin-top:239.160004pt;width:2.15997pt;height:.1pt;mso-position-horizontal-relative:page;mso-position-vertical-relative:page;z-index:-27077" coordorigin="1111,4783" coordsize="43,2">
            <v:shape style="position:absolute;left:1111;top:4783;width:43;height:2" coordorigin="1111,4783" coordsize="43,0" path="m1154,4783l1111,478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39.160004pt;width:2.16pt;height:.1pt;mso-position-horizontal-relative:page;mso-position-vertical-relative:page;z-index:-27076" coordorigin="4148,4783" coordsize="43,2">
            <v:shape style="position:absolute;left:4148;top:4783;width:43;height:2" coordorigin="4148,4783" coordsize="43,0" path="m4192,4783l4148,478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39.160004pt;width:2.16pt;height:.1pt;mso-position-horizontal-relative:page;mso-position-vertical-relative:page;z-index:-27075" coordorigin="4744,4783" coordsize="43,2">
            <v:shape style="position:absolute;left:4744;top:4783;width:43;height:2" coordorigin="4744,4783" coordsize="43,0" path="m4787,4783l4744,478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54.300018pt;width:2.15997pt;height:.1pt;mso-position-horizontal-relative:page;mso-position-vertical-relative:page;z-index:-27074" coordorigin="1111,7086" coordsize="43,2">
            <v:shape style="position:absolute;left:1111;top:7086;width:43;height:2" coordorigin="1111,7086" coordsize="43,0" path="m1154,7086l1111,708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354.300018pt;width:2.16pt;height:.1pt;mso-position-horizontal-relative:page;mso-position-vertical-relative:page;z-index:-27073" coordorigin="4148,7086" coordsize="43,2">
            <v:shape style="position:absolute;left:4148;top:7086;width:43;height:2" coordorigin="4148,7086" coordsize="43,0" path="m4192,7086l4148,708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354.300018pt;width:2.16pt;height:.1pt;mso-position-horizontal-relative:page;mso-position-vertical-relative:page;z-index:-27072" coordorigin="4744,7086" coordsize="43,2">
            <v:shape style="position:absolute;left:4744;top:7086;width:43;height:2" coordorigin="4744,7086" coordsize="43,0" path="m4787,7086l4744,708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00.200012pt;width:2.15997pt;height:.1pt;mso-position-horizontal-relative:page;mso-position-vertical-relative:page;z-index:-27071" coordorigin="1111,8004" coordsize="43,2">
            <v:shape style="position:absolute;left:1111;top:8004;width:43;height:2" coordorigin="1111,8004" coordsize="43,0" path="m1154,8004l1111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00.200012pt;width:2.16pt;height:.1pt;mso-position-horizontal-relative:page;mso-position-vertical-relative:page;z-index:-27070" coordorigin="4148,8004" coordsize="43,2">
            <v:shape style="position:absolute;left:4148;top:8004;width:43;height:2" coordorigin="4148,8004" coordsize="43,0" path="m4192,8004l4148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00.200012pt;width:2.16pt;height:.1pt;mso-position-horizontal-relative:page;mso-position-vertical-relative:page;z-index:-27069" coordorigin="4744,8004" coordsize="43,2">
            <v:shape style="position:absolute;left:4744;top:8004;width:43;height:2" coordorigin="4744,8004" coordsize="43,0" path="m4787,8004l4744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91.940002pt;width:2.15997pt;height:.1pt;mso-position-horizontal-relative:page;mso-position-vertical-relative:page;z-index:-27068" coordorigin="1111,9839" coordsize="43,2">
            <v:shape style="position:absolute;left:1111;top:9839;width:43;height:2" coordorigin="1111,9839" coordsize="43,0" path="m1154,9839l1111,983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91.940002pt;width:2.16pt;height:.1pt;mso-position-horizontal-relative:page;mso-position-vertical-relative:page;z-index:-27067" coordorigin="4148,9839" coordsize="43,2">
            <v:shape style="position:absolute;left:4148;top:9839;width:43;height:2" coordorigin="4148,9839" coordsize="43,0" path="m4192,9839l4148,983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91.940002pt;width:2.16pt;height:.1pt;mso-position-horizontal-relative:page;mso-position-vertical-relative:page;z-index:-27066" coordorigin="4744,9839" coordsize="43,2">
            <v:shape style="position:absolute;left:4744;top:9839;width:43;height:2" coordorigin="4744,9839" coordsize="43,0" path="m4787,9839l4744,983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14.860046pt;width:2.15997pt;height:.1pt;mso-position-horizontal-relative:page;mso-position-vertical-relative:page;z-index:-27065" coordorigin="1111,10297" coordsize="43,2">
            <v:shape style="position:absolute;left:1111;top:10297;width:43;height:2" coordorigin="1111,10297" coordsize="43,0" path="m1154,10297l1111,1029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514.860046pt;width:2.16pt;height:.1pt;mso-position-horizontal-relative:page;mso-position-vertical-relative:page;z-index:-27064" coordorigin="4148,10297" coordsize="43,2">
            <v:shape style="position:absolute;left:4148;top:10297;width:43;height:2" coordorigin="4148,10297" coordsize="43,0" path="m4192,10297l4148,1029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514.860046pt;width:2.16pt;height:.1pt;mso-position-horizontal-relative:page;mso-position-vertical-relative:page;z-index:-27063" coordorigin="4744,10297" coordsize="43,2">
            <v:shape style="position:absolute;left:4744;top:10297;width:43;height:2" coordorigin="4744,10297" coordsize="43,0" path="m4787,10297l4744,10297e" filled="f" stroked="t" strokeweight=".82pt" strokecolor="#000000">
              <v:path arrowok="t"/>
            </v:shape>
          </v:group>
          <w10:wrap type="none"/>
        </w:pict>
      </w:r>
      <w:r>
        <w:rPr>
          <w:sz w:val="26"/>
          <w:szCs w:val="26"/>
        </w:rPr>
      </w:r>
    </w:p>
    <w:p>
      <w:pPr>
        <w:spacing w:before="47" w:after="0" w:line="240" w:lineRule="auto"/>
        <w:ind w:left="579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Tabela</w:t>
      </w:r>
      <w:r>
        <w:rPr>
          <w:rFonts w:ascii="Garamond" w:hAnsi="Garamond" w:cs="Garamond" w:eastAsia="Garamond"/>
          <w:sz w:val="13"/>
          <w:szCs w:val="13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0" w:after="0" w:line="240" w:lineRule="auto"/>
        <w:ind w:left="728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13"/>
          <w:szCs w:val="13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TH</w:t>
      </w:r>
      <w:r>
        <w:rPr>
          <w:rFonts w:ascii="Garamond" w:hAnsi="Garamond" w:cs="Garamond" w:eastAsia="Garamond"/>
          <w:sz w:val="13"/>
          <w:szCs w:val="13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T:</w:t>
      </w:r>
      <w:r>
        <w:rPr>
          <w:rFonts w:ascii="Garamond" w:hAnsi="Garamond" w:cs="Garamond" w:eastAsia="Garamond"/>
          <w:sz w:val="13"/>
          <w:szCs w:val="13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RÇ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3"/>
          <w:szCs w:val="13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DEVO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L,</w:t>
      </w:r>
      <w:r>
        <w:rPr>
          <w:rFonts w:ascii="Garamond" w:hAnsi="Garamond" w:cs="Garamond" w:eastAsia="Garamond"/>
          <w:sz w:val="13"/>
          <w:szCs w:val="13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BERAT,</w:t>
      </w:r>
      <w:r>
        <w:rPr>
          <w:rFonts w:ascii="Garamond" w:hAnsi="Garamond" w:cs="Garamond" w:eastAsia="Garamond"/>
          <w:sz w:val="13"/>
          <w:szCs w:val="13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AR</w:t>
      </w:r>
      <w:r>
        <w:rPr>
          <w:rFonts w:ascii="Garamond" w:hAnsi="Garamond" w:cs="Garamond" w:eastAsia="Garamond"/>
          <w:sz w:val="13"/>
          <w:szCs w:val="13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FI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0" w:after="0" w:line="240" w:lineRule="auto"/>
        <w:ind w:left="1482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LISTA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PRONARËVE</w:t>
      </w:r>
      <w:r>
        <w:rPr>
          <w:rFonts w:ascii="Garamond" w:hAnsi="Garamond" w:cs="Garamond" w:eastAsia="Garamond"/>
          <w:sz w:val="18"/>
          <w:szCs w:val="18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PËRDORUESVE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LËT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PREKEN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NG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STE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ZSJELLËS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NG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RRUGËT</w:t>
      </w:r>
      <w:r>
        <w:rPr>
          <w:rFonts w:ascii="Garamond" w:hAnsi="Garamond" w:cs="Garamond" w:eastAsia="Garamond"/>
          <w:sz w:val="18"/>
          <w:szCs w:val="18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RËSE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303" w:type="dxa"/>
      </w:tblPr>
      <w:tblGrid/>
      <w:tr>
        <w:trPr>
          <w:trHeight w:val="755" w:hRule="exact"/>
        </w:trPr>
        <w:tc>
          <w:tcPr>
            <w:tcW w:w="416" w:type="dxa"/>
            <w:tcBorders>
              <w:top w:val="single" w:sz="9.92" w:space="0" w:color="000000"/>
              <w:bottom w:val="single" w:sz="6.56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2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2147" w:type="dxa"/>
            <w:gridSpan w:val="4"/>
            <w:tcBorders>
              <w:top w:val="single" w:sz="9.92" w:space="0" w:color="000000"/>
              <w:bottom w:val="single" w:sz="6.56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2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5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Prona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i/P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rd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9.92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1" w:right="144" w:firstLine="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Z.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K.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7" w:right="137" w:firstLine="22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Pas.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Lloji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Pas.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1" w:after="0" w:line="239" w:lineRule="auto"/>
              <w:ind w:left="110" w:right="81" w:firstLine="3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b/>
                <w:bCs/>
                <w:position w:val="3"/>
              </w:rPr>
              <w:t>  </w:t>
            </w:r>
            <w:r>
              <w:rPr>
                <w:rFonts w:ascii="Garamond" w:hAnsi="Garamond" w:cs="Garamond" w:eastAsia="Garamond"/>
                <w:sz w:val="8"/>
                <w:szCs w:val="8"/>
                <w:spacing w:val="3"/>
                <w:w w:val="100"/>
                <w:b/>
                <w:bCs/>
                <w:position w:val="3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0"/>
              </w:rPr>
              <w:t>marrje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0"/>
              </w:rPr>
              <w:t>përdorim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të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përkohshëm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0"/>
              </w:rPr>
              <w:t>(2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-vjeçar)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8"/>
                <w:szCs w:val="8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Ser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itut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44" w:right="115" w:firstLine="3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b/>
                <w:bCs/>
                <w:position w:val="3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shpronësi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38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9" w:right="101" w:firstLine="7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totale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kulturave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66" w:right="138" w:firstLine="3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objekteve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39" w:right="88" w:firstLine="154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totale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7.03988" w:space="0" w:color="000000"/>
              <w:bottom w:val="single" w:sz="6.56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3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86" w:right="5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Shën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Arben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Hamit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520/5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63,13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52,99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8,081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7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124,2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Drinald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Izet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520/20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39,74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4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5,847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90,92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1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Olders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Izet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520/21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217.00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44,91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22,35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5,343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204,3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7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276,9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440/1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2371.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8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490,7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3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494.00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409,0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3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59,38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7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959,2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Mehm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Jashar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Zadeja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440/21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32,70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44,71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6,979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84,39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2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Vangjel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440/3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37,05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52,99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4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5,321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95,36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1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Kris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Vangjel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440/2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8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131,2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3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199,5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3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17,67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7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348,4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Enver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Hamit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520/3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44,71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8,098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77,65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34" w:right="11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Kastri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dan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520/15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919.00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8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190,2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3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167,2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3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30,72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7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388,2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Bes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Halim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Nasufi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520/14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533.00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8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110,3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20,70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3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12,22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7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143,2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13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1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3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Riza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13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Dyli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8/26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right="9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11,17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46,50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57,68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13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69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2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Shaban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2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Tafil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2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485,2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4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168,4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653,7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2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mazan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39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77,16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77,16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2" w:lineRule="exact"/>
              <w:ind w:left="107" w:right="7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28" w:right="5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Karafil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Sopiku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17/29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248,1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103,5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350,5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3.94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8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94,00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796,2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2.94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Fatmir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Sopiku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2664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551,4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4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295,1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390,3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5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204,3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95" w:right="8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1,441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303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51" w:right="34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69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Nazif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Sopiku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Arë+T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ruall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200,7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91,08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61,34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8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65,39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418,6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69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Karafil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Sopiku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17/37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445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92,11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60" w:right="25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4,450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Sopiku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94,39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60" w:right="25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39,74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91,76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225,8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1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Tafil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17/39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224,1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115,9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37,75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377,8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dan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Tafil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867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179,4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243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100,6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30,22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310,2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4.62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Sabri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Muharem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apo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250,0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249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103,0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42,11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395,2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Nesh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dan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Sulovari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281,7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29,80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429,9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09" w:type="dxa"/>
            <w:gridSpan w:val="2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39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4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Cenolla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1" w:right="15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733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151,7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230" w:right="22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64,17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215,9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70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vMerge/>
            <w:tcBorders>
              <w:bottom w:val="single" w:sz="6.56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2147" w:type="dxa"/>
            <w:gridSpan w:val="4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94" w:right="-20"/>
              <w:jc w:val="left"/>
              <w:tabs>
                <w:tab w:pos="1600" w:val="left"/>
              </w:tabs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/>
            <w:tcBorders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2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9,529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9,529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0" w:after="0" w:line="144" w:lineRule="exact"/>
              <w:ind w:left="108" w:right="8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28" w:right="5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" w:space="0" w:color="000000"/>
              <w:bottom w:val="single" w:sz="6.56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2147" w:type="dxa"/>
            <w:gridSpan w:val="4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Albpe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rol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79" w:right="14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Truall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5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2135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542,8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240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631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577,5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17,61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2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2,946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05" w:right="7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4,084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576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60" w:right="33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9.51988" w:space="0" w:color="000000"/>
            </w:tcBorders>
          </w:tcPr>
          <w:p>
            <w:pPr>
              <w:spacing w:before="69" w:after="0" w:line="240" w:lineRule="auto"/>
              <w:ind w:left="1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Markush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10,54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2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2,016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4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196,2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208,8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mën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9" w:right="15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58,58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58,58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/>
            <w:rPr/>
          </w:p>
        </w:tc>
        <w:tc>
          <w:tcPr>
            <w:tcW w:w="747" w:type="dxa"/>
            <w:gridSpan w:val="2"/>
            <w:tcBorders>
              <w:top w:val="single" w:sz="6.56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46,19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46,19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2" w:lineRule="exact"/>
              <w:ind w:left="94" w:right="7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3" w:right="5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69" w:right="15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Arë+T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ruall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32,49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73,42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7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73,51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179,4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4.94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69" w:after="0" w:line="240" w:lineRule="auto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69" w:right="15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4" w:lineRule="exact"/>
              <w:ind w:left="1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Arë+T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ruall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38,50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176,4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214,9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69" w:after="0" w:line="240" w:lineRule="auto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Pilo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Nito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9" w:right="15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70,58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276" w:right="26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8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1,242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11,88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83,71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Trifon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69" w:right="15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4/7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470,5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2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1195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494,7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444,7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14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391,2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95" w:right="6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1,801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279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51" w:right="32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70" w:after="0" w:line="240" w:lineRule="auto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9" w:right="15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4/8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168,2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24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30,22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176,6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4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137,9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513,1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70,58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11,88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82,47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9" w:right="15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719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148,8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216" w:right="20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66,65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2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12,54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228,0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/>
            <w:rPr/>
          </w:p>
        </w:tc>
        <w:tc>
          <w:tcPr>
            <w:tcW w:w="747" w:type="dxa"/>
            <w:gridSpan w:val="2"/>
            <w:tcBorders>
              <w:top w:val="single" w:sz="6.56" w:space="0" w:color="000000"/>
              <w:bottom w:val="single" w:sz="6.56024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4,667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4,667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4" w:lineRule="exact"/>
              <w:ind w:left="94" w:right="7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513" w:right="5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Drita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Rakip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6.56024" w:space="0" w:color="000000"/>
              <w:bottom w:val="single" w:sz="6.56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Shehu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9" w:right="15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4/9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right="9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63,75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0" w:after="0" w:line="140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63,75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0" w:lineRule="exact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vMerge/>
            <w:tcBorders>
              <w:bottom w:val="single" w:sz="4.64032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4.64032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" w:space="0" w:color="000000"/>
              <w:bottom w:val="single" w:sz="4.64032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/>
            <w:rPr/>
          </w:p>
        </w:tc>
        <w:tc>
          <w:tcPr>
            <w:tcW w:w="747" w:type="dxa"/>
            <w:gridSpan w:val="2"/>
            <w:tcBorders>
              <w:top w:val="single" w:sz="6.56" w:space="0" w:color="000000"/>
              <w:bottom w:val="single" w:sz="4.64032" w:space="0" w:color="000000"/>
              <w:left w:val="single" w:sz="11.35992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vMerge/>
            <w:tcBorders>
              <w:bottom w:val="single" w:sz="4.64032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4.64032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4.64032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4.64032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4.64032" w:space="0" w:color="000000"/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4.64032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4.64032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4.64032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4.64032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4.64032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2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4,004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4.64032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4.64032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4,004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6.56024" w:space="0" w:color="000000"/>
              <w:bottom w:val="single" w:sz="4.64032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4" w:lineRule="exact"/>
              <w:ind w:left="94" w:right="7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513" w:right="5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4.64032" w:space="0" w:color="000000"/>
              <w:bottom w:val="single" w:sz="4.6398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4032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4.64032" w:space="0" w:color="000000"/>
              <w:bottom w:val="single" w:sz="4.639840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7" w:type="dxa"/>
            <w:gridSpan w:val="2"/>
            <w:tcBorders>
              <w:top w:val="single" w:sz="4.64032" w:space="0" w:color="000000"/>
              <w:bottom w:val="single" w:sz="4.639840" w:space="0" w:color="000000"/>
              <w:left w:val="single" w:sz="11.35992" w:space="0" w:color="000000"/>
              <w:right w:val="single" w:sz="4.64008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44" w:lineRule="exact"/>
              <w:ind w:left="10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44" w:lineRule="exact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44" w:lineRule="exact"/>
              <w:ind w:left="19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44" w:lineRule="exact"/>
              <w:ind w:right="86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343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16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71,00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32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216" w:right="20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4.64032" w:space="0" w:color="000000"/>
              <w:bottom w:val="single" w:sz="4.639840" w:space="0" w:color="000000"/>
              <w:left w:val="single" w:sz="11.36" w:space="0" w:color="000000"/>
              <w:right w:val="single" w:sz="4.64008" w:space="0" w:color="000000"/>
            </w:tcBorders>
          </w:tcPr>
          <w:p>
            <w:pPr>
              <w:spacing w:before="0" w:after="0" w:line="144" w:lineRule="exact"/>
              <w:ind w:left="1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57,96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25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4,459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4.64032" w:space="0" w:color="000000"/>
              <w:bottom w:val="single" w:sz="4.639840" w:space="0" w:color="000000"/>
              <w:left w:val="single" w:sz="11.35976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1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133,4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single" w:sz="4.64032" w:space="0" w:color="000000"/>
              <w:bottom w:val="single" w:sz="4.639840" w:space="0" w:color="000000"/>
              <w:left w:val="single" w:sz="11.35976" w:space="0" w:color="000000"/>
              <w:right w:val="single" w:sz="9.51988" w:space="0" w:color="000000"/>
            </w:tcBorders>
          </w:tcPr>
          <w:p>
            <w:pPr>
              <w:spacing w:before="0" w:after="0" w:line="144" w:lineRule="exact"/>
              <w:ind w:left="1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/>
        <w:pict>
          <v:group style="position:absolute;margin-left:55.560001pt;margin-top:286.5pt;width:2.15997pt;height:.1pt;mso-position-horizontal-relative:page;mso-position-vertical-relative:page;z-index:-26975" coordorigin="1111,5730" coordsize="43,2">
            <v:shape style="position:absolute;left:1111;top:5730;width:43;height:2" coordorigin="1111,5730" coordsize="43,0" path="m1154,5730l1111,5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86.5pt;width:2.16pt;height:.1pt;mso-position-horizontal-relative:page;mso-position-vertical-relative:page;z-index:-26974" coordorigin="4148,5730" coordsize="43,2">
            <v:shape style="position:absolute;left:4148;top:5730;width:43;height:2" coordorigin="4148,5730" coordsize="43,0" path="m4192,5730l4148,5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86.5pt;width:2.16pt;height:.1pt;mso-position-horizontal-relative:page;mso-position-vertical-relative:page;z-index:-26973" coordorigin="4744,5730" coordsize="43,2">
            <v:shape style="position:absolute;left:4744;top:5730;width:43;height:2" coordorigin="4744,5730" coordsize="43,0" path="m4787,5730l4744,5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39.660004pt;width:2.15997pt;height:.1pt;mso-position-horizontal-relative:page;mso-position-vertical-relative:page;z-index:-26972" coordorigin="1111,6793" coordsize="43,2">
            <v:shape style="position:absolute;left:1111;top:6793;width:43;height:2" coordorigin="1111,6793" coordsize="43,0" path="m1154,6793l1111,67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339.660004pt;width:2.16pt;height:.1pt;mso-position-horizontal-relative:page;mso-position-vertical-relative:page;z-index:-26971" coordorigin="4148,6793" coordsize="43,2">
            <v:shape style="position:absolute;left:4148;top:6793;width:43;height:2" coordorigin="4148,6793" coordsize="43,0" path="m4192,6793l4148,67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339.660004pt;width:2.16pt;height:.1pt;mso-position-horizontal-relative:page;mso-position-vertical-relative:page;z-index:-26970" coordorigin="4744,6793" coordsize="43,2">
            <v:shape style="position:absolute;left:4744;top:6793;width:43;height:2" coordorigin="4744,6793" coordsize="43,0" path="m4787,6793l4744,67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46.580017pt;width:2.15997pt;height:.1pt;mso-position-horizontal-relative:page;mso-position-vertical-relative:page;z-index:-26969" coordorigin="1111,8932" coordsize="43,2">
            <v:shape style="position:absolute;left:1111;top:8932;width:43;height:2" coordorigin="1111,8932" coordsize="43,0" path="m1154,8932l1111,89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46.580017pt;width:2.16pt;height:.1pt;mso-position-horizontal-relative:page;mso-position-vertical-relative:page;z-index:-26968" coordorigin="4148,8932" coordsize="43,2">
            <v:shape style="position:absolute;left:4148;top:8932;width:43;height:2" coordorigin="4148,8932" coordsize="43,0" path="m4192,8932l4148,89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46.580017pt;width:2.16pt;height:.1pt;mso-position-horizontal-relative:page;mso-position-vertical-relative:page;z-index:-26967" coordorigin="4744,8932" coordsize="43,2">
            <v:shape style="position:absolute;left:4744;top:8932;width:43;height:2" coordorigin="4744,8932" coordsize="43,0" path="m4787,8932l4744,89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537.599976pt;width:2.16pt;height:.47998pt;mso-position-horizontal-relative:page;mso-position-vertical-relative:page;z-index:-26966" coordorigin="14678,10752" coordsize="43,10">
            <v:shape style="position:absolute;left:14678;top:10752;width:43;height:10" coordorigin="14678,10752" coordsize="43,10" path="m14700,10752l14700,10762e" filled="f" stroked="t" strokeweight="2.260pt" strokecolor="#000000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150002pt;margin-top:71.589989pt;width:681.75pt;height:466.540015pt;mso-position-horizontal-relative:page;mso-position-vertical-relative:page;z-index:-26965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Eljod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Tajar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apo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3003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24,63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2,606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27,23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.10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2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ZV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konfirmon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8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pasuria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kufizim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Islam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Haki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Shehu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3003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17/21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2690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556,8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313,8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88,55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959,1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Myzejen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Qazim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Nushi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3003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28/29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1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Arë+T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ruall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695,1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849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351,4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2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2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1,046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592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7" w:right="327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Ylli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Ngjeli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Nushi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vMerge/>
                        <w:tcBorders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Çeve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Ngjeli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Nushi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vMerge/>
                        <w:tcBorders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Valbona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Ngjeli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Karakashi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vMerge/>
                        <w:tcBorders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Alma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Ngjeli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Allajbej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vMerge/>
                        <w:tcBorders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Anida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Ngjeli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Vrushaj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vMerge/>
                        <w:tcBorders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/>
                        <w:tcBorders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Merita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Ngjeli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Mernici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Myzejen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Nushi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140,3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140,3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5" w:right="8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5" w:right="5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Eqerem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Xhafer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28/61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288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37,36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177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45,93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78,87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162,1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4.78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Sefret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Arif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Shushari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35/20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8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Vres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86,54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86,15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273,4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446,1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4.33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Myrt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za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35/15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8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Vres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134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17,38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237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10,38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51,88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79,65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Eqerem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Xhafer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35/28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8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Vres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207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26,85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28,02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118,9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9.71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173,8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3.96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Asqeri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35/13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88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Vres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127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16,47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76,94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93,42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Hekrem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28/72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1044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415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107,6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641,0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884,1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Asqeri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28/71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416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53,97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257" w:right="237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21,01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382,0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457,0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Vasil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Pandi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Kumarak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28/119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96,27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256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66,43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379,7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7.07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542,4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3.57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Pandi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Naun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Kumarak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28/117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770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99,90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317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82,26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182,1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Roland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Kumarak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824,7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0.22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824,7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0.22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5" w:right="8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5" w:right="5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Myrt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za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28/69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7,655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134,0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2.05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Nesim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Dervis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230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29,84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237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3,114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64,36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.61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97,31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.11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Pandi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Naun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Kumarak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36/1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6" w:lineRule="exact"/>
                          <w:ind w:left="259" w:right="70" w:firstLine="-14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Ullisht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423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54,88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153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39,70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94,58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Roland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Kumarak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334,9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334,9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5" w:right="8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525" w:right="5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Vasil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Pandi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Kumarak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36/2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89" w:right="7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Ullisht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8,823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2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69,57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.31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78,40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.31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4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Selime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Ramad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Isufaj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3,243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2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75,71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78,96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Sako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Kaso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28/54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30,75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254,2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1.60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284,9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Dhur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Gani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Dani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28/51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87,58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712,0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799,5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4.53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Rrapush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Sadush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Kasa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28/49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114,1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257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66,69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764,7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945,6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4.30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Gezim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Rrapus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Kasa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28/48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494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64,09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42,03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334,0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5.81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440,1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1.31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Aferdita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Kaso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28/47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1027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133,2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498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129,2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841,9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2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1,104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420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347" w:right="327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Brahim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Kalem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Isufi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28/46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1053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136,6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402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104,3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240,9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Ruko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5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1,371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524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2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1,371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524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47" w:right="327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5" w:right="8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5" w:right="5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Flamur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Haxhi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Xhafa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28/41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4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259.50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303" w:right="283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56,00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Rexhep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Nuredi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Bani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35/8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8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Vres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485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62,92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141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36,58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289,3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388,8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Sokol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Zoi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Dinaku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35/2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8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Vres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617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80,05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173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44,89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7,404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132,3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Irakli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Zoi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Dinaku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35/4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8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Vres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263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27,74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237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16,03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3,156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46,93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Nikollaq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Mihal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Kumarak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35/6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8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Vres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0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130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16,86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237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9,861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1,560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28,28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2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ZV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konfirmon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8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pasuria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kufizim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8" w:right="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64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Hamite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Dervis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Isufaj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3032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28/45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502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65,13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206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53,45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nil" w:sz="6" w:space="0" w:color="auto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118,5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26"/>
          <w:szCs w:val="26"/>
        </w:rPr>
      </w:r>
    </w:p>
    <w:p>
      <w:pPr>
        <w:spacing w:before="47" w:after="0" w:line="240" w:lineRule="auto"/>
        <w:ind w:left="279" w:right="-20"/>
        <w:jc w:val="left"/>
        <w:tabs>
          <w:tab w:pos="640" w:val="left"/>
          <w:tab w:pos="1440" w:val="left"/>
          <w:tab w:pos="2040" w:val="left"/>
          <w:tab w:pos="2800" w:val="left"/>
          <w:tab w:pos="3360" w:val="left"/>
          <w:tab w:pos="3960" w:val="left"/>
          <w:tab w:pos="4900" w:val="left"/>
          <w:tab w:pos="5400" w:val="left"/>
          <w:tab w:pos="6360" w:val="left"/>
          <w:tab w:pos="6960" w:val="left"/>
          <w:tab w:pos="9520" w:val="left"/>
          <w:tab w:pos="11300" w:val="left"/>
          <w:tab w:pos="121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v:group style="position:absolute;margin-left:55.560001pt;margin-top:40.651791pt;width:2.15997pt;height:.1pt;mso-position-horizontal-relative:page;mso-position-vertical-relative:paragraph;z-index:-27062" coordorigin="1111,813" coordsize="43,2">
            <v:shape style="position:absolute;left:1111;top:813;width:43;height:2" coordorigin="1111,813" coordsize="43,0" path="m1154,813l1111,81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0.651791pt;width:2.16pt;height:.1pt;mso-position-horizontal-relative:page;mso-position-vertical-relative:paragraph;z-index:-27061" coordorigin="4148,813" coordsize="43,2">
            <v:shape style="position:absolute;left:4148;top:813;width:43;height:2" coordorigin="4148,813" coordsize="43,0" path="m4192,813l4148,81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0.651791pt;width:2.16pt;height:.1pt;mso-position-horizontal-relative:page;mso-position-vertical-relative:paragraph;z-index:-27060" coordorigin="4744,813" coordsize="43,2">
            <v:shape style="position:absolute;left:4744;top:813;width:43;height:2" coordorigin="4744,813" coordsize="43,0" path="m4787,813l4744,81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40.651791pt;width:2.16pt;height:.1pt;mso-position-horizontal-relative:page;mso-position-vertical-relative:paragraph;z-index:-27059" coordorigin="5333,813" coordsize="43,2">
            <v:shape style="position:absolute;left:5333;top:813;width:43;height:2" coordorigin="5333,813" coordsize="43,0" path="m5376,813l5333,81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40.651791pt;width:2.16pt;height:.1pt;mso-position-horizontal-relative:page;mso-position-vertical-relative:paragraph;z-index:-27058" coordorigin="6248,813" coordsize="43,2">
            <v:shape style="position:absolute;left:6248;top:813;width:43;height:2" coordorigin="6248,813" coordsize="43,0" path="m6292,813l6248,81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40.651791pt;width:2.16pt;height:.1pt;mso-position-horizontal-relative:page;mso-position-vertical-relative:paragraph;z-index:-27057" coordorigin="7087,813" coordsize="43,2">
            <v:shape style="position:absolute;left:7087;top:813;width:43;height:2" coordorigin="7087,813" coordsize="43,0" path="m7130,813l7087,81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40.651791pt;width:2.16pt;height:.1pt;mso-position-horizontal-relative:page;mso-position-vertical-relative:paragraph;z-index:-27056" coordorigin="7800,813" coordsize="43,2">
            <v:shape style="position:absolute;left:7800;top:813;width:43;height:2" coordorigin="7800,813" coordsize="43,0" path="m7843,813l7800,81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40.651791pt;width:2.16pt;height:.1pt;mso-position-horizontal-relative:page;mso-position-vertical-relative:paragraph;z-index:-27055" coordorigin="8636,813" coordsize="43,2">
            <v:shape style="position:absolute;left:8636;top:813;width:43;height:2" coordorigin="8636,813" coordsize="43,0" path="m8680,813l8636,81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40.651791pt;width:2.15997pt;height:.1pt;mso-position-horizontal-relative:page;mso-position-vertical-relative:paragraph;z-index:-27054" coordorigin="9470,813" coordsize="43,2">
            <v:shape style="position:absolute;left:9470;top:813;width:43;height:2" coordorigin="9470,813" coordsize="43,0" path="m9514,813l9470,813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40.651791pt;width:2.16003pt;height:.1pt;mso-position-horizontal-relative:page;mso-position-vertical-relative:paragraph;z-index:-27053" coordorigin="10308,813" coordsize="43,2">
            <v:shape style="position:absolute;left:10308;top:813;width:43;height:2" coordorigin="10308,813" coordsize="43,0" path="m10351,813l10308,81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40.651791pt;width:2.15997pt;height:.1pt;mso-position-horizontal-relative:page;mso-position-vertical-relative:paragraph;z-index:-27052" coordorigin="11263,813" coordsize="43,2">
            <v:shape style="position:absolute;left:11263;top:813;width:43;height:2" coordorigin="11263,813" coordsize="43,0" path="m11306,813l11263,81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40.651791pt;width:2.15997pt;height:.1pt;mso-position-horizontal-relative:page;mso-position-vertical-relative:paragraph;z-index:-27051" coordorigin="12136,813" coordsize="43,2">
            <v:shape style="position:absolute;left:12136;top:813;width:43;height:2" coordorigin="12136,813" coordsize="43,0" path="m12179,813l12136,81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40.651791pt;width:2.15997pt;height:.1pt;mso-position-horizontal-relative:page;mso-position-vertical-relative:paragraph;z-index:-27050" coordorigin="12966,813" coordsize="43,2">
            <v:shape style="position:absolute;left:12966;top:813;width:43;height:2" coordorigin="12966,813" coordsize="43,0" path="m13009,813l12966,813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40.651791pt;width:2.15997pt;height:.1pt;mso-position-horizontal-relative:page;mso-position-vertical-relative:paragraph;z-index:-27049" coordorigin="14678,813" coordsize="43,2">
            <v:shape style="position:absolute;left:14678;top:813;width:43;height:2" coordorigin="14678,813" coordsize="43,0" path="m14722,813l14678,81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8.511791pt;width:2.15997pt;height:.1pt;mso-position-horizontal-relative:page;mso-position-vertical-relative:paragraph;z-index:-27048" coordorigin="1111,970" coordsize="43,2">
            <v:shape style="position:absolute;left:1111;top:970;width:43;height:2" coordorigin="1111,970" coordsize="43,0" path="m1154,970l1111,9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8.511791pt;width:2.16pt;height:.1pt;mso-position-horizontal-relative:page;mso-position-vertical-relative:paragraph;z-index:-27047" coordorigin="4148,970" coordsize="43,2">
            <v:shape style="position:absolute;left:4148;top:970;width:43;height:2" coordorigin="4148,970" coordsize="43,0" path="m4192,970l4148,9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8.511791pt;width:2.16pt;height:.1pt;mso-position-horizontal-relative:page;mso-position-vertical-relative:paragraph;z-index:-27046" coordorigin="4744,970" coordsize="43,2">
            <v:shape style="position:absolute;left:4744;top:970;width:43;height:2" coordorigin="4744,970" coordsize="43,0" path="m4787,970l4744,9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48.511791pt;width:2.16pt;height:.1pt;mso-position-horizontal-relative:page;mso-position-vertical-relative:paragraph;z-index:-27045" coordorigin="5333,970" coordsize="43,2">
            <v:shape style="position:absolute;left:5333;top:970;width:43;height:2" coordorigin="5333,970" coordsize="43,0" path="m5376,970l5333,9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48.511791pt;width:2.16pt;height:.1pt;mso-position-horizontal-relative:page;mso-position-vertical-relative:paragraph;z-index:-27044" coordorigin="6248,970" coordsize="43,2">
            <v:shape style="position:absolute;left:6248;top:970;width:43;height:2" coordorigin="6248,970" coordsize="43,0" path="m6292,970l6248,9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48.511791pt;width:2.16pt;height:.1pt;mso-position-horizontal-relative:page;mso-position-vertical-relative:paragraph;z-index:-27043" coordorigin="7087,970" coordsize="43,2">
            <v:shape style="position:absolute;left:7087;top:970;width:43;height:2" coordorigin="7087,970" coordsize="43,0" path="m7130,970l7087,9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48.511791pt;width:2.16pt;height:.1pt;mso-position-horizontal-relative:page;mso-position-vertical-relative:paragraph;z-index:-27042" coordorigin="7800,970" coordsize="43,2">
            <v:shape style="position:absolute;left:7800;top:970;width:43;height:2" coordorigin="7800,970" coordsize="43,0" path="m7843,970l7800,9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48.511791pt;width:2.16pt;height:.1pt;mso-position-horizontal-relative:page;mso-position-vertical-relative:paragraph;z-index:-27041" coordorigin="8636,970" coordsize="43,2">
            <v:shape style="position:absolute;left:8636;top:970;width:43;height:2" coordorigin="8636,970" coordsize="43,0" path="m8680,970l8636,9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48.511791pt;width:2.15997pt;height:.1pt;mso-position-horizontal-relative:page;mso-position-vertical-relative:paragraph;z-index:-27040" coordorigin="9470,970" coordsize="43,2">
            <v:shape style="position:absolute;left:9470;top:970;width:43;height:2" coordorigin="9470,970" coordsize="43,0" path="m9514,970l9470,97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48.511791pt;width:2.16003pt;height:.1pt;mso-position-horizontal-relative:page;mso-position-vertical-relative:paragraph;z-index:-27039" coordorigin="10308,970" coordsize="43,2">
            <v:shape style="position:absolute;left:10308;top:970;width:43;height:2" coordorigin="10308,970" coordsize="43,0" path="m10351,970l10308,9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48.511791pt;width:2.15997pt;height:.1pt;mso-position-horizontal-relative:page;mso-position-vertical-relative:paragraph;z-index:-27038" coordorigin="11263,970" coordsize="43,2">
            <v:shape style="position:absolute;left:11263;top:970;width:43;height:2" coordorigin="11263,970" coordsize="43,0" path="m11306,970l11263,9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48.511791pt;width:2.15997pt;height:.1pt;mso-position-horizontal-relative:page;mso-position-vertical-relative:paragraph;z-index:-27037" coordorigin="12136,970" coordsize="43,2">
            <v:shape style="position:absolute;left:12136;top:970;width:43;height:2" coordorigin="12136,970" coordsize="43,0" path="m12179,970l12136,9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48.511791pt;width:2.15997pt;height:.1pt;mso-position-horizontal-relative:page;mso-position-vertical-relative:paragraph;z-index:-27036" coordorigin="12966,970" coordsize="43,2">
            <v:shape style="position:absolute;left:12966;top:970;width:43;height:2" coordorigin="12966,970" coordsize="43,0" path="m13009,970l12966,97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48.511791pt;width:2.15997pt;height:.1pt;mso-position-horizontal-relative:page;mso-position-vertical-relative:paragraph;z-index:-27035" coordorigin="14678,970" coordsize="43,2">
            <v:shape style="position:absolute;left:14678;top:970;width:43;height:2" coordorigin="14678,970" coordsize="43,0" path="m14722,970l14678,9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6.31179pt;width:2.15997pt;height:.1pt;mso-position-horizontal-relative:page;mso-position-vertical-relative:paragraph;z-index:-27034" coordorigin="1111,1126" coordsize="43,2">
            <v:shape style="position:absolute;left:1111;top:1126;width:43;height:2" coordorigin="1111,1126" coordsize="43,0" path="m1154,1126l1111,11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56.31179pt;width:2.16pt;height:.1pt;mso-position-horizontal-relative:page;mso-position-vertical-relative:paragraph;z-index:-27033" coordorigin="4148,1126" coordsize="43,2">
            <v:shape style="position:absolute;left:4148;top:1126;width:43;height:2" coordorigin="4148,1126" coordsize="43,0" path="m4192,1126l4148,11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56.31179pt;width:2.16pt;height:.1pt;mso-position-horizontal-relative:page;mso-position-vertical-relative:paragraph;z-index:-27032" coordorigin="4744,1126" coordsize="43,2">
            <v:shape style="position:absolute;left:4744;top:1126;width:43;height:2" coordorigin="4744,1126" coordsize="43,0" path="m4787,1126l4744,11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56.31179pt;width:2.16pt;height:.1pt;mso-position-horizontal-relative:page;mso-position-vertical-relative:paragraph;z-index:-27031" coordorigin="5333,1126" coordsize="43,2">
            <v:shape style="position:absolute;left:5333;top:1126;width:43;height:2" coordorigin="5333,1126" coordsize="43,0" path="m5376,1126l5333,11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56.31179pt;width:2.16pt;height:.1pt;mso-position-horizontal-relative:page;mso-position-vertical-relative:paragraph;z-index:-27030" coordorigin="6248,1126" coordsize="43,2">
            <v:shape style="position:absolute;left:6248;top:1126;width:43;height:2" coordorigin="6248,1126" coordsize="43,0" path="m6292,1126l6248,11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56.31179pt;width:2.16pt;height:.1pt;mso-position-horizontal-relative:page;mso-position-vertical-relative:paragraph;z-index:-27029" coordorigin="7087,1126" coordsize="43,2">
            <v:shape style="position:absolute;left:7087;top:1126;width:43;height:2" coordorigin="7087,1126" coordsize="43,0" path="m7130,1126l7087,11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56.31179pt;width:2.16pt;height:.1pt;mso-position-horizontal-relative:page;mso-position-vertical-relative:paragraph;z-index:-27028" coordorigin="7800,1126" coordsize="43,2">
            <v:shape style="position:absolute;left:7800;top:1126;width:43;height:2" coordorigin="7800,1126" coordsize="43,0" path="m7843,1126l7800,11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56.31179pt;width:2.16pt;height:.1pt;mso-position-horizontal-relative:page;mso-position-vertical-relative:paragraph;z-index:-27027" coordorigin="8636,1126" coordsize="43,2">
            <v:shape style="position:absolute;left:8636;top:1126;width:43;height:2" coordorigin="8636,1126" coordsize="43,0" path="m8680,1126l8636,11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56.31179pt;width:2.15997pt;height:.1pt;mso-position-horizontal-relative:page;mso-position-vertical-relative:paragraph;z-index:-27026" coordorigin="9470,1126" coordsize="43,2">
            <v:shape style="position:absolute;left:9470;top:1126;width:43;height:2" coordorigin="9470,1126" coordsize="43,0" path="m9514,1126l9470,1126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56.31179pt;width:2.16003pt;height:.1pt;mso-position-horizontal-relative:page;mso-position-vertical-relative:paragraph;z-index:-27025" coordorigin="10308,1126" coordsize="43,2">
            <v:shape style="position:absolute;left:10308;top:1126;width:43;height:2" coordorigin="10308,1126" coordsize="43,0" path="m10351,1126l10308,11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56.31179pt;width:2.15997pt;height:.1pt;mso-position-horizontal-relative:page;mso-position-vertical-relative:paragraph;z-index:-27024" coordorigin="11263,1126" coordsize="43,2">
            <v:shape style="position:absolute;left:11263;top:1126;width:43;height:2" coordorigin="11263,1126" coordsize="43,0" path="m11306,1126l11263,11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56.31179pt;width:2.15997pt;height:.1pt;mso-position-horizontal-relative:page;mso-position-vertical-relative:paragraph;z-index:-27023" coordorigin="12136,1126" coordsize="43,2">
            <v:shape style="position:absolute;left:12136;top:1126;width:43;height:2" coordorigin="12136,1126" coordsize="43,0" path="m12179,1126l12136,11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56.31179pt;width:2.15997pt;height:.1pt;mso-position-horizontal-relative:page;mso-position-vertical-relative:paragraph;z-index:-27022" coordorigin="12966,1126" coordsize="43,2">
            <v:shape style="position:absolute;left:12966;top:1126;width:43;height:2" coordorigin="12966,1126" coordsize="43,0" path="m13009,1126l12966,1126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56.31179pt;width:2.15997pt;height:.1pt;mso-position-horizontal-relative:page;mso-position-vertical-relative:paragraph;z-index:-27021" coordorigin="14678,1126" coordsize="43,2">
            <v:shape style="position:absolute;left:14678;top:1126;width:43;height:2" coordorigin="14678,1126" coordsize="43,0" path="m14722,1126l14678,11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64.111786pt;width:2.15997pt;height:.1pt;mso-position-horizontal-relative:page;mso-position-vertical-relative:paragraph;z-index:-27020" coordorigin="1111,1282" coordsize="43,2">
            <v:shape style="position:absolute;left:1111;top:1282;width:43;height:2" coordorigin="1111,1282" coordsize="43,0" path="m1154,1282l1111,128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64.111786pt;width:2.16pt;height:.1pt;mso-position-horizontal-relative:page;mso-position-vertical-relative:paragraph;z-index:-27019" coordorigin="4148,1282" coordsize="43,2">
            <v:shape style="position:absolute;left:4148;top:1282;width:43;height:2" coordorigin="4148,1282" coordsize="43,0" path="m4192,1282l4148,128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64.111786pt;width:2.16pt;height:.1pt;mso-position-horizontal-relative:page;mso-position-vertical-relative:paragraph;z-index:-27018" coordorigin="4744,1282" coordsize="43,2">
            <v:shape style="position:absolute;left:4744;top:1282;width:43;height:2" coordorigin="4744,1282" coordsize="43,0" path="m4787,1282l4744,128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64.111786pt;width:2.16pt;height:.1pt;mso-position-horizontal-relative:page;mso-position-vertical-relative:paragraph;z-index:-27017" coordorigin="5333,1282" coordsize="43,2">
            <v:shape style="position:absolute;left:5333;top:1282;width:43;height:2" coordorigin="5333,1282" coordsize="43,0" path="m5376,1282l5333,128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64.111786pt;width:2.16pt;height:.1pt;mso-position-horizontal-relative:page;mso-position-vertical-relative:paragraph;z-index:-27016" coordorigin="6248,1282" coordsize="43,2">
            <v:shape style="position:absolute;left:6248;top:1282;width:43;height:2" coordorigin="6248,1282" coordsize="43,0" path="m6292,1282l6248,128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64.111786pt;width:2.16pt;height:.1pt;mso-position-horizontal-relative:page;mso-position-vertical-relative:paragraph;z-index:-27015" coordorigin="7087,1282" coordsize="43,2">
            <v:shape style="position:absolute;left:7087;top:1282;width:43;height:2" coordorigin="7087,1282" coordsize="43,0" path="m7130,1282l7087,128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64.111786pt;width:2.16pt;height:.1pt;mso-position-horizontal-relative:page;mso-position-vertical-relative:paragraph;z-index:-27014" coordorigin="7800,1282" coordsize="43,2">
            <v:shape style="position:absolute;left:7800;top:1282;width:43;height:2" coordorigin="7800,1282" coordsize="43,0" path="m7843,1282l7800,128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64.111786pt;width:2.16pt;height:.1pt;mso-position-horizontal-relative:page;mso-position-vertical-relative:paragraph;z-index:-27013" coordorigin="8636,1282" coordsize="43,2">
            <v:shape style="position:absolute;left:8636;top:1282;width:43;height:2" coordorigin="8636,1282" coordsize="43,0" path="m8680,1282l8636,128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64.111786pt;width:2.15997pt;height:.1pt;mso-position-horizontal-relative:page;mso-position-vertical-relative:paragraph;z-index:-27012" coordorigin="9470,1282" coordsize="43,2">
            <v:shape style="position:absolute;left:9470;top:1282;width:43;height:2" coordorigin="9470,1282" coordsize="43,0" path="m9514,1282l9470,128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64.111786pt;width:2.16003pt;height:.1pt;mso-position-horizontal-relative:page;mso-position-vertical-relative:paragraph;z-index:-27011" coordorigin="10308,1282" coordsize="43,2">
            <v:shape style="position:absolute;left:10308;top:1282;width:43;height:2" coordorigin="10308,1282" coordsize="43,0" path="m10351,1282l10308,128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64.111786pt;width:2.15997pt;height:.1pt;mso-position-horizontal-relative:page;mso-position-vertical-relative:paragraph;z-index:-27010" coordorigin="11263,1282" coordsize="43,2">
            <v:shape style="position:absolute;left:11263;top:1282;width:43;height:2" coordorigin="11263,1282" coordsize="43,0" path="m11306,1282l11263,128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64.111786pt;width:2.15997pt;height:.1pt;mso-position-horizontal-relative:page;mso-position-vertical-relative:paragraph;z-index:-27009" coordorigin="12136,1282" coordsize="43,2">
            <v:shape style="position:absolute;left:12136;top:1282;width:43;height:2" coordorigin="12136,1282" coordsize="43,0" path="m12179,1282l12136,128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64.111786pt;width:2.15997pt;height:.1pt;mso-position-horizontal-relative:page;mso-position-vertical-relative:paragraph;z-index:-27008" coordorigin="12966,1282" coordsize="43,2">
            <v:shape style="position:absolute;left:12966;top:1282;width:43;height:2" coordorigin="12966,1282" coordsize="43,0" path="m13009,1282l12966,128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64.111786pt;width:2.15997pt;height:.1pt;mso-position-horizontal-relative:page;mso-position-vertical-relative:paragraph;z-index:-27007" coordorigin="14678,1282" coordsize="43,2">
            <v:shape style="position:absolute;left:14678;top:1282;width:43;height:2" coordorigin="14678,1282" coordsize="43,0" path="m14722,1282l14678,128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71.911797pt;width:2.15997pt;height:.1pt;mso-position-horizontal-relative:page;mso-position-vertical-relative:paragraph;z-index:-27006" coordorigin="1111,1438" coordsize="43,2">
            <v:shape style="position:absolute;left:1111;top:1438;width:43;height:2" coordorigin="1111,1438" coordsize="43,0" path="m1154,1438l1111,143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71.911797pt;width:2.16pt;height:.1pt;mso-position-horizontal-relative:page;mso-position-vertical-relative:paragraph;z-index:-27005" coordorigin="4148,1438" coordsize="43,2">
            <v:shape style="position:absolute;left:4148;top:1438;width:43;height:2" coordorigin="4148,1438" coordsize="43,0" path="m4192,1438l4148,143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71.911797pt;width:2.16pt;height:.1pt;mso-position-horizontal-relative:page;mso-position-vertical-relative:paragraph;z-index:-27004" coordorigin="4744,1438" coordsize="43,2">
            <v:shape style="position:absolute;left:4744;top:1438;width:43;height:2" coordorigin="4744,1438" coordsize="43,0" path="m4787,1438l4744,143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71.911797pt;width:2.16pt;height:.1pt;mso-position-horizontal-relative:page;mso-position-vertical-relative:paragraph;z-index:-27003" coordorigin="5333,1438" coordsize="43,2">
            <v:shape style="position:absolute;left:5333;top:1438;width:43;height:2" coordorigin="5333,1438" coordsize="43,0" path="m5376,1438l5333,143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71.911797pt;width:2.16pt;height:.1pt;mso-position-horizontal-relative:page;mso-position-vertical-relative:paragraph;z-index:-27002" coordorigin="6248,1438" coordsize="43,2">
            <v:shape style="position:absolute;left:6248;top:1438;width:43;height:2" coordorigin="6248,1438" coordsize="43,0" path="m6292,1438l6248,143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71.911797pt;width:2.16pt;height:.1pt;mso-position-horizontal-relative:page;mso-position-vertical-relative:paragraph;z-index:-27001" coordorigin="7087,1438" coordsize="43,2">
            <v:shape style="position:absolute;left:7087;top:1438;width:43;height:2" coordorigin="7087,1438" coordsize="43,0" path="m7130,1438l7087,143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71.911797pt;width:2.16pt;height:.1pt;mso-position-horizontal-relative:page;mso-position-vertical-relative:paragraph;z-index:-27000" coordorigin="7800,1438" coordsize="43,2">
            <v:shape style="position:absolute;left:7800;top:1438;width:43;height:2" coordorigin="7800,1438" coordsize="43,0" path="m7843,1438l7800,143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71.911797pt;width:2.16pt;height:.1pt;mso-position-horizontal-relative:page;mso-position-vertical-relative:paragraph;z-index:-26999" coordorigin="8636,1438" coordsize="43,2">
            <v:shape style="position:absolute;left:8636;top:1438;width:43;height:2" coordorigin="8636,1438" coordsize="43,0" path="m8680,1438l8636,143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71.911797pt;width:2.15997pt;height:.1pt;mso-position-horizontal-relative:page;mso-position-vertical-relative:paragraph;z-index:-26998" coordorigin="9470,1438" coordsize="43,2">
            <v:shape style="position:absolute;left:9470;top:1438;width:43;height:2" coordorigin="9470,1438" coordsize="43,0" path="m9514,1438l9470,143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71.911797pt;width:2.16003pt;height:.1pt;mso-position-horizontal-relative:page;mso-position-vertical-relative:paragraph;z-index:-26997" coordorigin="10308,1438" coordsize="43,2">
            <v:shape style="position:absolute;left:10308;top:1438;width:43;height:2" coordorigin="10308,1438" coordsize="43,0" path="m10351,1438l10308,143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71.911797pt;width:2.15997pt;height:.1pt;mso-position-horizontal-relative:page;mso-position-vertical-relative:paragraph;z-index:-26996" coordorigin="11263,1438" coordsize="43,2">
            <v:shape style="position:absolute;left:11263;top:1438;width:43;height:2" coordorigin="11263,1438" coordsize="43,0" path="m11306,1438l11263,143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71.911797pt;width:2.15997pt;height:.1pt;mso-position-horizontal-relative:page;mso-position-vertical-relative:paragraph;z-index:-26995" coordorigin="12136,1438" coordsize="43,2">
            <v:shape style="position:absolute;left:12136;top:1438;width:43;height:2" coordorigin="12136,1438" coordsize="43,0" path="m12179,1438l12136,143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71.911797pt;width:2.15997pt;height:.1pt;mso-position-horizontal-relative:page;mso-position-vertical-relative:paragraph;z-index:-26994" coordorigin="12966,1438" coordsize="43,2">
            <v:shape style="position:absolute;left:12966;top:1438;width:43;height:2" coordorigin="12966,1438" coordsize="43,0" path="m13009,1438l12966,143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71.911797pt;width:2.15997pt;height:.1pt;mso-position-horizontal-relative:page;mso-position-vertical-relative:paragraph;z-index:-26993" coordorigin="14678,1438" coordsize="43,2">
            <v:shape style="position:absolute;left:14678;top:1438;width:43;height:2" coordorigin="14678,1438" coordsize="43,0" path="m14722,1438l14678,143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79.711792pt;width:2.15997pt;height:.1pt;mso-position-horizontal-relative:page;mso-position-vertical-relative:paragraph;z-index:-26992" coordorigin="1111,1594" coordsize="43,2">
            <v:shape style="position:absolute;left:1111;top:1594;width:43;height:2" coordorigin="1111,1594" coordsize="43,0" path="m1154,1594l1111,159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79.711792pt;width:2.16pt;height:.1pt;mso-position-horizontal-relative:page;mso-position-vertical-relative:paragraph;z-index:-26991" coordorigin="4148,1594" coordsize="43,2">
            <v:shape style="position:absolute;left:4148;top:1594;width:43;height:2" coordorigin="4148,1594" coordsize="43,0" path="m4192,1594l4148,159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79.711792pt;width:2.16pt;height:.1pt;mso-position-horizontal-relative:page;mso-position-vertical-relative:paragraph;z-index:-26990" coordorigin="4744,1594" coordsize="43,2">
            <v:shape style="position:absolute;left:4744;top:1594;width:43;height:2" coordorigin="4744,1594" coordsize="43,0" path="m4787,1594l4744,159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79.711792pt;width:2.16pt;height:.1pt;mso-position-horizontal-relative:page;mso-position-vertical-relative:paragraph;z-index:-26989" coordorigin="5333,1594" coordsize="43,2">
            <v:shape style="position:absolute;left:5333;top:1594;width:43;height:2" coordorigin="5333,1594" coordsize="43,0" path="m5376,1594l5333,159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79.711792pt;width:2.16pt;height:.1pt;mso-position-horizontal-relative:page;mso-position-vertical-relative:paragraph;z-index:-26988" coordorigin="6248,1594" coordsize="43,2">
            <v:shape style="position:absolute;left:6248;top:1594;width:43;height:2" coordorigin="6248,1594" coordsize="43,0" path="m6292,1594l6248,159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79.711792pt;width:2.16pt;height:.1pt;mso-position-horizontal-relative:page;mso-position-vertical-relative:paragraph;z-index:-26987" coordorigin="7087,1594" coordsize="43,2">
            <v:shape style="position:absolute;left:7087;top:1594;width:43;height:2" coordorigin="7087,1594" coordsize="43,0" path="m7130,1594l7087,159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79.711792pt;width:2.16pt;height:.1pt;mso-position-horizontal-relative:page;mso-position-vertical-relative:paragraph;z-index:-26986" coordorigin="7800,1594" coordsize="43,2">
            <v:shape style="position:absolute;left:7800;top:1594;width:43;height:2" coordorigin="7800,1594" coordsize="43,0" path="m7843,1594l7800,159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79.711792pt;width:2.16pt;height:.1pt;mso-position-horizontal-relative:page;mso-position-vertical-relative:paragraph;z-index:-26985" coordorigin="8636,1594" coordsize="43,2">
            <v:shape style="position:absolute;left:8636;top:1594;width:43;height:2" coordorigin="8636,1594" coordsize="43,0" path="m8680,1594l8636,159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79.711792pt;width:2.15997pt;height:.1pt;mso-position-horizontal-relative:page;mso-position-vertical-relative:paragraph;z-index:-26984" coordorigin="9470,1594" coordsize="43,2">
            <v:shape style="position:absolute;left:9470;top:1594;width:43;height:2" coordorigin="9470,1594" coordsize="43,0" path="m9514,1594l9470,159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79.711792pt;width:2.16003pt;height:.1pt;mso-position-horizontal-relative:page;mso-position-vertical-relative:paragraph;z-index:-26983" coordorigin="10308,1594" coordsize="43,2">
            <v:shape style="position:absolute;left:10308;top:1594;width:43;height:2" coordorigin="10308,1594" coordsize="43,0" path="m10351,1594l10308,159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79.711792pt;width:2.15997pt;height:.1pt;mso-position-horizontal-relative:page;mso-position-vertical-relative:paragraph;z-index:-26982" coordorigin="11263,1594" coordsize="43,2">
            <v:shape style="position:absolute;left:11263;top:1594;width:43;height:2" coordorigin="11263,1594" coordsize="43,0" path="m11306,1594l11263,159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79.711792pt;width:2.15997pt;height:.1pt;mso-position-horizontal-relative:page;mso-position-vertical-relative:paragraph;z-index:-26981" coordorigin="12136,1594" coordsize="43,2">
            <v:shape style="position:absolute;left:12136;top:1594;width:43;height:2" coordorigin="12136,1594" coordsize="43,0" path="m12179,1594l12136,159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79.711792pt;width:2.15997pt;height:.1pt;mso-position-horizontal-relative:page;mso-position-vertical-relative:paragraph;z-index:-26980" coordorigin="12966,1594" coordsize="43,2">
            <v:shape style="position:absolute;left:12966;top:1594;width:43;height:2" coordorigin="12966,1594" coordsize="43,0" path="m13009,1594l12966,159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79.711792pt;width:2.15997pt;height:.1pt;mso-position-horizontal-relative:page;mso-position-vertical-relative:paragraph;z-index:-26979" coordorigin="14678,1594" coordsize="43,2">
            <v:shape style="position:absolute;left:14678;top:1594;width:43;height:2" coordorigin="14678,1594" coordsize="43,0" path="m14722,1594l14678,159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87.571793pt;width:2.15997pt;height:.1pt;mso-position-horizontal-relative:page;mso-position-vertical-relative:paragraph;z-index:-26978" coordorigin="1111,1751" coordsize="43,2">
            <v:shape style="position:absolute;left:1111;top:1751;width:43;height:2" coordorigin="1111,1751" coordsize="43,0" path="m1154,1751l1111,1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87.571793pt;width:2.16pt;height:.1pt;mso-position-horizontal-relative:page;mso-position-vertical-relative:paragraph;z-index:-26977" coordorigin="4148,1751" coordsize="43,2">
            <v:shape style="position:absolute;left:4148;top:1751;width:43;height:2" coordorigin="4148,1751" coordsize="43,0" path="m4192,1751l4148,1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87.571793pt;width:2.16pt;height:.1pt;mso-position-horizontal-relative:page;mso-position-vertical-relative:paragraph;z-index:-26976" coordorigin="4744,1751" coordsize="43,2">
            <v:shape style="position:absolute;left:4744;top:1751;width:43;height:2" coordorigin="4744,1751" coordsize="43,0" path="m4787,1751l4744,1751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Jorgo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So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Nushi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3003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9/9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1024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211,9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260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107,6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348,8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668,4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7" w:after="0" w:line="240" w:lineRule="auto"/>
        <w:ind w:left="129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56" w:lineRule="auto"/>
        <w:ind w:left="497" w:right="11280"/>
        <w:jc w:val="both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Jorida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   </w:t>
      </w:r>
      <w:r>
        <w:rPr>
          <w:rFonts w:ascii="Garamond" w:hAnsi="Garamond" w:cs="Garamond" w:eastAsia="Garamond"/>
          <w:sz w:val="13"/>
          <w:szCs w:val="13"/>
          <w:spacing w:val="9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Luto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</w:t>
      </w:r>
      <w:r>
        <w:rPr>
          <w:rFonts w:ascii="Garamond" w:hAnsi="Garamond" w:cs="Garamond" w:eastAsia="Garamond"/>
          <w:sz w:val="13"/>
          <w:szCs w:val="13"/>
          <w:spacing w:val="3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Isufaj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Kozeta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 </w:t>
      </w:r>
      <w:r>
        <w:rPr>
          <w:rFonts w:ascii="Garamond" w:hAnsi="Garamond" w:cs="Garamond" w:eastAsia="Garamond"/>
          <w:sz w:val="13"/>
          <w:szCs w:val="13"/>
          <w:spacing w:val="1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Luto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</w:t>
      </w:r>
      <w:r>
        <w:rPr>
          <w:rFonts w:ascii="Garamond" w:hAnsi="Garamond" w:cs="Garamond" w:eastAsia="Garamond"/>
          <w:sz w:val="13"/>
          <w:szCs w:val="13"/>
          <w:spacing w:val="3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Isufaj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Flutura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</w:t>
      </w:r>
      <w:r>
        <w:rPr>
          <w:rFonts w:ascii="Garamond" w:hAnsi="Garamond" w:cs="Garamond" w:eastAsia="Garamond"/>
          <w:sz w:val="13"/>
          <w:szCs w:val="13"/>
          <w:spacing w:val="1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Luto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Isufaj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Kelmend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</w:t>
      </w:r>
      <w:r>
        <w:rPr>
          <w:rFonts w:ascii="Garamond" w:hAnsi="Garamond" w:cs="Garamond" w:eastAsia="Garamond"/>
          <w:sz w:val="13"/>
          <w:szCs w:val="13"/>
          <w:spacing w:val="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Luto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</w:t>
      </w:r>
      <w:r>
        <w:rPr>
          <w:rFonts w:ascii="Garamond" w:hAnsi="Garamond" w:cs="Garamond" w:eastAsia="Garamond"/>
          <w:sz w:val="13"/>
          <w:szCs w:val="13"/>
          <w:spacing w:val="3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Isufaj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Lindi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 </w:t>
      </w:r>
      <w:r>
        <w:rPr>
          <w:rFonts w:ascii="Garamond" w:hAnsi="Garamond" w:cs="Garamond" w:eastAsia="Garamond"/>
          <w:sz w:val="13"/>
          <w:szCs w:val="13"/>
          <w:spacing w:val="18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Luto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</w:t>
      </w:r>
      <w:r>
        <w:rPr>
          <w:rFonts w:ascii="Garamond" w:hAnsi="Garamond" w:cs="Garamond" w:eastAsia="Garamond"/>
          <w:sz w:val="13"/>
          <w:szCs w:val="13"/>
          <w:spacing w:val="3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Isufaj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64" w:after="0" w:line="158" w:lineRule="auto"/>
        <w:ind w:left="12390" w:right="58" w:firstLine="-11893"/>
        <w:jc w:val="left"/>
        <w:tabs>
          <w:tab w:pos="1880" w:val="left"/>
          <w:tab w:pos="936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Kleme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Isufaj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467,6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6.40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467,6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6.40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Përdoruesi</w:t>
      </w:r>
      <w:r>
        <w:rPr>
          <w:rFonts w:ascii="Garamond" w:hAnsi="Garamond" w:cs="Garamond" w:eastAsia="Garamond"/>
          <w:sz w:val="13"/>
          <w:szCs w:val="13"/>
          <w:spacing w:val="-5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likuidoh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-5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tëm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për</w:t>
      </w:r>
      <w:r>
        <w:rPr>
          <w:rFonts w:ascii="Garamond" w:hAnsi="Garamond" w:cs="Garamond" w:eastAsia="Garamond"/>
          <w:sz w:val="13"/>
          <w:szCs w:val="13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kultur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21" w:after="0" w:line="116" w:lineRule="exact"/>
        <w:ind w:left="129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60001pt;margin-top:5.347746pt;width:13.797567pt;height:6.48pt;mso-position-horizontal-relative:page;mso-position-vertical-relative:paragraph;z-index:-26962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Garamond" w:hAnsi="Garamond" w:cs="Garamond" w:eastAsia="Garamond"/>
                      <w:sz w:val="13"/>
                      <w:szCs w:val="13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  <w:t>Jorgo</w:t>
                  </w:r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Xh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-2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ma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73" w:lineRule="exact"/>
        <w:ind w:left="1296" w:right="-20"/>
        <w:jc w:val="left"/>
        <w:tabs>
          <w:tab w:pos="18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Sa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ka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13" w:after="0" w:line="116" w:lineRule="exact"/>
        <w:ind w:left="129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60001pt;margin-top:4.947752pt;width:11.760553pt;height:6.48pt;mso-position-horizontal-relative:page;mso-position-vertical-relative:paragraph;z-index:-26963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Garamond" w:hAnsi="Garamond" w:cs="Garamond" w:eastAsia="Garamond"/>
                      <w:sz w:val="13"/>
                      <w:szCs w:val="13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  <w:t>Aida</w:t>
                  </w:r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Xh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-2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ma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73" w:lineRule="exact"/>
        <w:ind w:left="1296" w:right="-20"/>
        <w:jc w:val="left"/>
        <w:tabs>
          <w:tab w:pos="18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Sa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ka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14" w:after="0" w:line="85" w:lineRule="exact"/>
        <w:ind w:left="129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4"/>
        </w:rPr>
        <w:t>Xh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-4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4"/>
        </w:rPr>
        <w:t>ma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jc w:val="left"/>
        <w:spacing w:after="0"/>
        <w:sectPr>
          <w:pgSz w:w="15840" w:h="12240" w:orient="landscape"/>
          <w:pgMar w:top="1120" w:bottom="280" w:left="1160" w:right="1180"/>
        </w:sectPr>
      </w:pPr>
      <w:rPr/>
    </w:p>
    <w:p>
      <w:pPr>
        <w:spacing w:before="0" w:after="0" w:line="213" w:lineRule="exact"/>
        <w:ind w:left="119" w:right="-72"/>
        <w:jc w:val="left"/>
        <w:tabs>
          <w:tab w:pos="4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"/>
        </w:rPr>
        <w:t>65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Rudina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203" w:lineRule="exact"/>
        <w:ind w:right="-70"/>
        <w:jc w:val="left"/>
        <w:tabs>
          <w:tab w:pos="6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"/>
        </w:rPr>
        <w:t>l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6"/>
        </w:rPr>
        <w:t>Sa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position w:val="6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6"/>
        </w:rPr>
        <w:t>ka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62" w:after="0" w:line="158" w:lineRule="auto"/>
        <w:ind w:left="1223" w:right="-50" w:firstLine="-1223"/>
        <w:jc w:val="left"/>
        <w:tabs>
          <w:tab w:pos="520" w:val="left"/>
          <w:tab w:pos="10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3032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35/1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71" w:after="0" w:line="240" w:lineRule="auto"/>
        <w:ind w:right="-20"/>
        <w:jc w:val="left"/>
        <w:tabs>
          <w:tab w:pos="460" w:val="left"/>
          <w:tab w:pos="1380" w:val="left"/>
          <w:tab w:pos="2000" w:val="left"/>
          <w:tab w:pos="4600" w:val="left"/>
          <w:tab w:pos="6320" w:val="left"/>
          <w:tab w:pos="72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697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90,43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255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66,17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8,364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.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164,9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Konfirmuar</w:t>
      </w:r>
      <w:r>
        <w:rPr>
          <w:rFonts w:ascii="Garamond" w:hAnsi="Garamond" w:cs="Garamond" w:eastAsia="Garamond"/>
          <w:sz w:val="13"/>
          <w:szCs w:val="13"/>
          <w:spacing w:val="-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  <w:cols w:num="4" w:equalWidth="0">
            <w:col w:w="857" w:space="440"/>
            <w:col w:w="868" w:space="486"/>
            <w:col w:w="1418" w:space="751"/>
            <w:col w:w="8680"/>
          </w:cols>
        </w:sectPr>
      </w:pPr>
      <w:rPr/>
    </w:p>
    <w:p>
      <w:pPr>
        <w:spacing w:before="0" w:after="0" w:line="127" w:lineRule="exact"/>
        <w:ind w:left="497" w:right="-70"/>
        <w:jc w:val="left"/>
        <w:tabs>
          <w:tab w:pos="12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Kastri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-2"/>
        </w:rPr>
        <w:t>o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5"/>
        </w:rPr>
        <w:t>Xh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5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5"/>
        </w:rPr>
        <w:t>ma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99" w:lineRule="exact"/>
        <w:ind w:right="314"/>
        <w:jc w:val="righ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99"/>
          <w:position w:val="1"/>
        </w:rPr>
        <w:t>l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11" w:after="0" w:line="240" w:lineRule="auto"/>
        <w:ind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  <w:cols w:num="2" w:equalWidth="0">
            <w:col w:w="1660" w:space="237"/>
            <w:col w:w="11603"/>
          </w:cols>
        </w:sectPr>
      </w:pPr>
      <w:rPr/>
    </w:p>
    <w:p>
      <w:pPr>
        <w:spacing w:before="15" w:after="0" w:line="256" w:lineRule="auto"/>
        <w:ind w:left="497" w:right="11294"/>
        <w:jc w:val="both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Pranvera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</w:t>
      </w:r>
      <w:r>
        <w:rPr>
          <w:rFonts w:ascii="Garamond" w:hAnsi="Garamond" w:cs="Garamond" w:eastAsia="Garamond"/>
          <w:sz w:val="13"/>
          <w:szCs w:val="13"/>
          <w:spacing w:val="23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Iljaz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</w:t>
      </w:r>
      <w:r>
        <w:rPr>
          <w:rFonts w:ascii="Garamond" w:hAnsi="Garamond" w:cs="Garamond" w:eastAsia="Garamond"/>
          <w:sz w:val="13"/>
          <w:szCs w:val="13"/>
          <w:spacing w:val="28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Krenar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 </w:t>
      </w:r>
      <w:r>
        <w:rPr>
          <w:rFonts w:ascii="Garamond" w:hAnsi="Garamond" w:cs="Garamond" w:eastAsia="Garamond"/>
          <w:sz w:val="13"/>
          <w:szCs w:val="13"/>
          <w:spacing w:val="18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Jorgo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</w:t>
      </w:r>
      <w:r>
        <w:rPr>
          <w:rFonts w:ascii="Garamond" w:hAnsi="Garamond" w:cs="Garamond" w:eastAsia="Garamond"/>
          <w:sz w:val="13"/>
          <w:szCs w:val="13"/>
          <w:spacing w:val="3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Sheriba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</w:t>
      </w:r>
      <w:r>
        <w:rPr>
          <w:rFonts w:ascii="Garamond" w:hAnsi="Garamond" w:cs="Garamond" w:eastAsia="Garamond"/>
          <w:sz w:val="13"/>
          <w:szCs w:val="13"/>
          <w:spacing w:val="31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Qamil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</w:t>
      </w:r>
      <w:r>
        <w:rPr>
          <w:rFonts w:ascii="Garamond" w:hAnsi="Garamond" w:cs="Garamond" w:eastAsia="Garamond"/>
          <w:sz w:val="13"/>
          <w:szCs w:val="13"/>
          <w:spacing w:val="2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both"/>
        <w:spacing w:after="0"/>
        <w:sectPr>
          <w:type w:val="continuous"/>
          <w:pgSz w:w="15840" w:h="12240" w:orient="landscape"/>
          <w:pgMar w:top="1120" w:bottom="280" w:left="1160" w:right="1180"/>
        </w:sectPr>
      </w:pPr>
      <w:rPr/>
    </w:p>
    <w:p>
      <w:pPr>
        <w:spacing w:before="64" w:after="0" w:line="158" w:lineRule="auto"/>
        <w:ind w:left="1296" w:right="-50" w:firstLine="-1177"/>
        <w:jc w:val="left"/>
        <w:tabs>
          <w:tab w:pos="480" w:val="left"/>
          <w:tab w:pos="12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Gram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Haredi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6" w:after="0" w:line="158" w:lineRule="auto"/>
        <w:ind w:left="1296" w:right="-50" w:firstLine="-1177"/>
        <w:jc w:val="left"/>
        <w:tabs>
          <w:tab w:pos="480" w:val="left"/>
          <w:tab w:pos="12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Das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nor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Haredi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73" w:after="0" w:line="240" w:lineRule="auto"/>
        <w:ind w:right="-20"/>
        <w:jc w:val="left"/>
        <w:tabs>
          <w:tab w:pos="740" w:val="left"/>
          <w:tab w:pos="1240" w:val="left"/>
          <w:tab w:pos="1900" w:val="left"/>
          <w:tab w:pos="2920" w:val="left"/>
          <w:tab w:pos="3340" w:val="left"/>
          <w:tab w:pos="4300" w:val="left"/>
          <w:tab w:pos="4940" w:val="left"/>
          <w:tab w:pos="7500" w:val="left"/>
          <w:tab w:pos="9240" w:val="left"/>
          <w:tab w:pos="100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Çala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3173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48/14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465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115,7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152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75,69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16,20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.90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207,6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0.90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tabs>
          <w:tab w:pos="740" w:val="left"/>
          <w:tab w:pos="1240" w:val="left"/>
          <w:tab w:pos="1900" w:val="left"/>
          <w:tab w:pos="2920" w:val="left"/>
          <w:tab w:pos="3380" w:val="left"/>
          <w:tab w:pos="4300" w:val="left"/>
          <w:tab w:pos="4900" w:val="left"/>
          <w:tab w:pos="7500" w:val="left"/>
          <w:tab w:pos="9240" w:val="left"/>
          <w:tab w:pos="100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Çala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3173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48/13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390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97,11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201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100,0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13,59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.40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210,8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3.40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  <w:cols w:num="2" w:equalWidth="0">
            <w:col w:w="1640" w:space="258"/>
            <w:col w:w="11602"/>
          </w:cols>
        </w:sectPr>
      </w:pPr>
      <w:rPr/>
    </w:p>
    <w:p>
      <w:pPr>
        <w:spacing w:before="21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80" w:val="left"/>
          <w:tab w:pos="3800" w:val="left"/>
          <w:tab w:pos="4800" w:val="left"/>
          <w:tab w:pos="5280" w:val="left"/>
          <w:tab w:pos="6260" w:val="left"/>
          <w:tab w:pos="6900" w:val="left"/>
          <w:tab w:pos="9420" w:val="left"/>
          <w:tab w:pos="1116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Braim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Gani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Çala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3173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48/4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132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32,86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498.00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4,345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.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56,00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11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800" w:val="left"/>
          <w:tab w:pos="4740" w:val="left"/>
          <w:tab w:pos="5240" w:val="left"/>
          <w:tab w:pos="6200" w:val="left"/>
          <w:tab w:pos="6820" w:val="left"/>
          <w:tab w:pos="940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Sokrat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Llukan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Bi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k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u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103/47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1765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229,0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326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84,59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44,73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358,3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800" w:val="left"/>
          <w:tab w:pos="4740" w:val="left"/>
          <w:tab w:pos="5240" w:val="left"/>
          <w:tab w:pos="6200" w:val="left"/>
          <w:tab w:pos="6820" w:val="left"/>
          <w:tab w:pos="940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Gori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Nasi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Puli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106/1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1186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153,8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140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36,33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14,23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204,4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800" w:val="left"/>
          <w:tab w:pos="4800" w:val="left"/>
          <w:tab w:pos="5280" w:val="left"/>
          <w:tab w:pos="6260" w:val="left"/>
          <w:tab w:pos="6860" w:val="left"/>
          <w:tab w:pos="936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Simon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Ndini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Rragazi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210/3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617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80,05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1,038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.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168,7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4.52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249,8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8.27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800" w:val="left"/>
          <w:tab w:pos="4740" w:val="left"/>
          <w:tab w:pos="5240" w:val="left"/>
          <w:tab w:pos="6200" w:val="left"/>
          <w:tab w:pos="6820" w:val="left"/>
          <w:tab w:pos="940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Vasil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Llukan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Bi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k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u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103/46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1267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164,3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291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75,51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15,20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255,1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11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800" w:val="left"/>
          <w:tab w:pos="4800" w:val="left"/>
          <w:tab w:pos="5280" w:val="left"/>
          <w:tab w:pos="6260" w:val="left"/>
          <w:tab w:pos="6900" w:val="left"/>
          <w:tab w:pos="936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Melika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Mitro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Bi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k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u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177/21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516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66,95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259.50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129,3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5.22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196,6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5.72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142" w:lineRule="exact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800" w:val="left"/>
          <w:tab w:pos="4800" w:val="left"/>
          <w:tab w:pos="5240" w:val="left"/>
          <w:tab w:pos="6200" w:val="left"/>
          <w:tab w:pos="6820" w:val="left"/>
          <w:tab w:pos="940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Dhimo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Lili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Dimo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103/61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841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109,1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265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68,76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40,06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217,9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5.81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</w:sectPr>
      </w:pPr>
      <w:rPr/>
    </w:p>
    <w:p>
      <w:pPr>
        <w:spacing w:before="17" w:after="0" w:line="186" w:lineRule="exact"/>
        <w:ind w:left="119" w:right="-70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75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Vladimir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Gori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Kuqali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103/10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99" w:lineRule="exact"/>
        <w:ind w:right="136"/>
        <w:jc w:val="righ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99"/>
          <w:position w:val="1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7" w:after="0" w:line="240" w:lineRule="auto"/>
        <w:ind w:right="-20"/>
        <w:jc w:val="left"/>
        <w:tabs>
          <w:tab w:pos="940" w:val="left"/>
          <w:tab w:pos="1440" w:val="left"/>
          <w:tab w:pos="5580" w:val="left"/>
          <w:tab w:pos="7320" w:val="left"/>
          <w:tab w:pos="82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1039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134,8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52,64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187,4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4.30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Konfirmuar</w:t>
      </w:r>
      <w:r>
        <w:rPr>
          <w:rFonts w:ascii="Garamond" w:hAnsi="Garamond" w:cs="Garamond" w:eastAsia="Garamond"/>
          <w:sz w:val="13"/>
          <w:szCs w:val="13"/>
          <w:spacing w:val="-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  <w:cols w:num="2" w:equalWidth="0">
            <w:col w:w="3494" w:space="313"/>
            <w:col w:w="9693"/>
          </w:cols>
        </w:sectPr>
      </w:pPr>
      <w:rPr/>
    </w:p>
    <w:p>
      <w:pPr>
        <w:spacing w:before="13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800" w:val="left"/>
          <w:tab w:pos="4740" w:val="left"/>
          <w:tab w:pos="5240" w:val="left"/>
          <w:tab w:pos="6200" w:val="left"/>
          <w:tab w:pos="6800" w:val="left"/>
          <w:tab w:pos="9360" w:val="left"/>
          <w:tab w:pos="11140" w:val="left"/>
          <w:tab w:pos="120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Lipi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Nasi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Luani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177/1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2223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288,4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542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140,6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464,6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893,7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1.29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Konfirmuar</w:t>
      </w:r>
      <w:r>
        <w:rPr>
          <w:rFonts w:ascii="Garamond" w:hAnsi="Garamond" w:cs="Garamond" w:eastAsia="Garamond"/>
          <w:sz w:val="13"/>
          <w:szCs w:val="13"/>
          <w:spacing w:val="-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74" w:after="0" w:line="158" w:lineRule="auto"/>
        <w:ind w:left="12390" w:right="58" w:firstLine="-12271"/>
        <w:jc w:val="left"/>
        <w:tabs>
          <w:tab w:pos="480" w:val="left"/>
          <w:tab w:pos="1880" w:val="left"/>
          <w:tab w:pos="2640" w:val="left"/>
          <w:tab w:pos="3140" w:val="left"/>
          <w:tab w:pos="3800" w:val="left"/>
          <w:tab w:pos="9400" w:val="left"/>
          <w:tab w:pos="1116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Llukan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Dino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177/5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80,30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.30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80,30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.30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Përdoruesi</w:t>
      </w:r>
      <w:r>
        <w:rPr>
          <w:rFonts w:ascii="Garamond" w:hAnsi="Garamond" w:cs="Garamond" w:eastAsia="Garamond"/>
          <w:sz w:val="13"/>
          <w:szCs w:val="13"/>
          <w:spacing w:val="-5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likuidoh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-5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tëm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për</w:t>
      </w:r>
      <w:r>
        <w:rPr>
          <w:rFonts w:ascii="Garamond" w:hAnsi="Garamond" w:cs="Garamond" w:eastAsia="Garamond"/>
          <w:sz w:val="13"/>
          <w:szCs w:val="13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kultur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21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200" w:val="left"/>
          <w:tab w:pos="3800" w:val="left"/>
          <w:tab w:pos="4800" w:val="left"/>
          <w:tab w:pos="5280" w:val="left"/>
          <w:tab w:pos="9400" w:val="left"/>
          <w:tab w:pos="11140" w:val="left"/>
          <w:tab w:pos="120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Nasibi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Syrja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Dollani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3619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789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687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89,13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75,50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164,6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Konfirmuar</w:t>
      </w:r>
      <w:r>
        <w:rPr>
          <w:rFonts w:ascii="Garamond" w:hAnsi="Garamond" w:cs="Garamond" w:eastAsia="Garamond"/>
          <w:sz w:val="13"/>
          <w:szCs w:val="13"/>
          <w:spacing w:val="-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11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200" w:val="left"/>
          <w:tab w:pos="3800" w:val="left"/>
          <w:tab w:pos="4740" w:val="left"/>
          <w:tab w:pos="5240" w:val="left"/>
          <w:tab w:pos="6200" w:val="left"/>
          <w:tab w:pos="6800" w:val="left"/>
          <w:tab w:pos="9400" w:val="left"/>
          <w:tab w:pos="11140" w:val="left"/>
          <w:tab w:pos="120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Bedri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Syrja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Dollani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3619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788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1287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166,9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104,8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15,44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287,2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Konfirmuar</w:t>
      </w:r>
      <w:r>
        <w:rPr>
          <w:rFonts w:ascii="Garamond" w:hAnsi="Garamond" w:cs="Garamond" w:eastAsia="Garamond"/>
          <w:sz w:val="13"/>
          <w:szCs w:val="13"/>
          <w:spacing w:val="-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200" w:val="left"/>
          <w:tab w:pos="3800" w:val="left"/>
          <w:tab w:pos="4740" w:val="left"/>
          <w:tab w:pos="5240" w:val="left"/>
          <w:tab w:pos="6200" w:val="left"/>
          <w:tab w:pos="6820" w:val="left"/>
          <w:tab w:pos="9400" w:val="left"/>
          <w:tab w:pos="11140" w:val="left"/>
          <w:tab w:pos="120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Bedri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Syrja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Dollani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3619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778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129,7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303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78,62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12,00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220,3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Konfirmuar</w:t>
      </w:r>
      <w:r>
        <w:rPr>
          <w:rFonts w:ascii="Garamond" w:hAnsi="Garamond" w:cs="Garamond" w:eastAsia="Garamond"/>
          <w:sz w:val="13"/>
          <w:szCs w:val="13"/>
          <w:spacing w:val="-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800" w:val="left"/>
          <w:tab w:pos="4800" w:val="left"/>
          <w:tab w:pos="5280" w:val="left"/>
          <w:tab w:pos="9400" w:val="left"/>
          <w:tab w:pos="11160" w:val="left"/>
          <w:tab w:pos="120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Zegjine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Rexhep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Pirjasi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3619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816/2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305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63,13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17,81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.60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80,95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.60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Konfirmuar</w:t>
      </w:r>
      <w:r>
        <w:rPr>
          <w:rFonts w:ascii="Garamond" w:hAnsi="Garamond" w:cs="Garamond" w:eastAsia="Garamond"/>
          <w:sz w:val="13"/>
          <w:szCs w:val="13"/>
          <w:spacing w:val="-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200" w:val="left"/>
          <w:tab w:pos="3800" w:val="left"/>
          <w:tab w:pos="4800" w:val="left"/>
          <w:tab w:pos="5280" w:val="left"/>
          <w:tab w:pos="9360" w:val="left"/>
          <w:tab w:pos="11140" w:val="left"/>
          <w:tab w:pos="120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Nasibi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Syrja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Dollani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3619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777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310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40,22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121,0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4.52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161,2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7.02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Konfirmuar</w:t>
      </w:r>
      <w:r>
        <w:rPr>
          <w:rFonts w:ascii="Garamond" w:hAnsi="Garamond" w:cs="Garamond" w:eastAsia="Garamond"/>
          <w:sz w:val="13"/>
          <w:szCs w:val="13"/>
          <w:spacing w:val="-5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800" w:val="left"/>
          <w:tab w:pos="4800" w:val="left"/>
          <w:tab w:pos="5240" w:val="left"/>
          <w:tab w:pos="6200" w:val="left"/>
          <w:tab w:pos="6820" w:val="left"/>
          <w:tab w:pos="940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Myslim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Asllan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Zoga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330/7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819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169,5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233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96,46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59,65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.34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325,6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5.34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11" w:after="0" w:line="240" w:lineRule="auto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800" w:val="left"/>
          <w:tab w:pos="4800" w:val="left"/>
          <w:tab w:pos="5240" w:val="left"/>
          <w:tab w:pos="6200" w:val="left"/>
          <w:tab w:pos="6800" w:val="left"/>
          <w:tab w:pos="940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Dane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Sako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Sulka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330/6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966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199,9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284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117,5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31,80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.72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349,3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8.72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142" w:lineRule="exact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800" w:val="left"/>
          <w:tab w:pos="4740" w:val="left"/>
          <w:tab w:pos="5240" w:val="left"/>
          <w:tab w:pos="6200" w:val="left"/>
          <w:tab w:pos="6800" w:val="left"/>
          <w:tab w:pos="9360" w:val="left"/>
          <w:tab w:pos="1114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Shahin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Sako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Sulka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338/2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1511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245,1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520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168,7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341,5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755,4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</w:sectPr>
      </w:pPr>
      <w:rPr/>
    </w:p>
    <w:p>
      <w:pPr>
        <w:spacing w:before="78" w:after="0" w:line="158" w:lineRule="auto"/>
        <w:ind w:left="3873" w:right="-50" w:firstLine="-3754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7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Fejzi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Kora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343/28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7" w:after="0" w:line="240" w:lineRule="auto"/>
        <w:ind w:right="-20"/>
        <w:jc w:val="left"/>
        <w:tabs>
          <w:tab w:pos="460" w:val="left"/>
          <w:tab w:pos="1440" w:val="left"/>
          <w:tab w:pos="2040" w:val="left"/>
          <w:tab w:pos="4580" w:val="left"/>
          <w:tab w:pos="6340" w:val="left"/>
          <w:tab w:pos="71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135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21,90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.75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2,271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.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51,38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.60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75,55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.85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  <w:cols w:num="2" w:equalWidth="0">
            <w:col w:w="4068" w:space="751"/>
            <w:col w:w="8681"/>
          </w:cols>
        </w:sectPr>
      </w:pPr>
      <w:rPr/>
    </w:p>
    <w:p>
      <w:pPr>
        <w:spacing w:before="21" w:after="0" w:line="142" w:lineRule="exact"/>
        <w:ind w:left="119" w:right="-20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800" w:val="left"/>
          <w:tab w:pos="4800" w:val="left"/>
          <w:tab w:pos="5280" w:val="left"/>
          <w:tab w:pos="9400" w:val="left"/>
          <w:tab w:pos="11160" w:val="left"/>
          <w:tab w:pos="119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Arif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Hysni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Beshiri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338/4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199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41,19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43,18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.27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84,37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.27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</w:sectPr>
      </w:pPr>
      <w:rPr/>
    </w:p>
    <w:p>
      <w:pPr>
        <w:spacing w:before="78" w:after="0" w:line="158" w:lineRule="auto"/>
        <w:ind w:left="3873" w:right="-50" w:firstLine="-3754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7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Livan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Azbi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Çala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343/11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7" w:after="0" w:line="240" w:lineRule="auto"/>
        <w:ind w:right="-20"/>
        <w:jc w:val="left"/>
        <w:tabs>
          <w:tab w:pos="460" w:val="left"/>
          <w:tab w:pos="1420" w:val="left"/>
          <w:tab w:pos="2000" w:val="left"/>
          <w:tab w:pos="4540" w:val="left"/>
          <w:tab w:pos="6320" w:val="left"/>
          <w:tab w:pos="71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302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48,99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26,93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139,7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215,6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  <w:cols w:num="2" w:equalWidth="0">
            <w:col w:w="4068" w:space="751"/>
            <w:col w:w="8681"/>
          </w:cols>
        </w:sectPr>
      </w:pPr>
      <w:rPr/>
    </w:p>
    <w:p>
      <w:pPr>
        <w:spacing w:before="86" w:after="0" w:line="158" w:lineRule="auto"/>
        <w:ind w:left="1898" w:right="-50" w:firstLine="-1778"/>
        <w:jc w:val="left"/>
        <w:tabs>
          <w:tab w:pos="480" w:val="left"/>
          <w:tab w:pos="1280" w:val="left"/>
          <w:tab w:pos="18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Bashkim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Isuf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Pesh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nak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6" w:after="0" w:line="158" w:lineRule="auto"/>
        <w:ind w:left="1224" w:right="-50" w:firstLine="-1224"/>
        <w:jc w:val="left"/>
        <w:tabs>
          <w:tab w:pos="460" w:val="left"/>
          <w:tab w:pos="10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343/53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94" w:after="0" w:line="240" w:lineRule="auto"/>
        <w:ind w:right="-20"/>
        <w:jc w:val="left"/>
        <w:tabs>
          <w:tab w:pos="400" w:val="left"/>
          <w:tab w:pos="4480" w:val="left"/>
          <w:tab w:pos="6260" w:val="left"/>
          <w:tab w:pos="70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11,19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.25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125,2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8.56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136,4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3.81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  <w:cols w:num="3" w:equalWidth="0">
            <w:col w:w="2409" w:space="240"/>
            <w:col w:w="1419" w:space="811"/>
            <w:col w:w="8621"/>
          </w:cols>
        </w:sectPr>
      </w:pPr>
      <w:rPr/>
    </w:p>
    <w:p>
      <w:pPr>
        <w:spacing w:before="86" w:after="0" w:line="158" w:lineRule="auto"/>
        <w:ind w:left="3873" w:right="-50" w:firstLine="-3754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7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v:group style="position:absolute;margin-left:54.43pt;margin-top:71.290001pt;width:682.78pt;height:462.09998pt;mso-position-horizontal-relative:page;mso-position-vertical-relative:page;z-index:-26964" coordorigin="1089,1426" coordsize="13656,9242">
            <v:group style="position:absolute;left:1147;top:1440;width:2;height:9196" coordorigin="1147,1440" coordsize="2,9196">
              <v:shape style="position:absolute;left:1147;top:1440;width:2;height:9196" coordorigin="1147,1440" coordsize="0,9196" path="m1147,1440l1147,10636e" filled="f" stroked="t" strokeweight=".81998pt" strokecolor="#000000">
                <v:path arrowok="t"/>
              </v:shape>
            </v:group>
            <v:group style="position:absolute;left:1118;top:1440;width:2;height:1532" coordorigin="1118,1440" coordsize="2,1532">
              <v:shape style="position:absolute;left:1118;top:1440;width:2;height:1532" coordorigin="1118,1440" coordsize="0,1532" path="m1118,1440l1118,2972e" filled="f" stroked="t" strokeweight=".82pt" strokecolor="#000000">
                <v:path arrowok="t"/>
              </v:shape>
            </v:group>
            <v:group style="position:absolute;left:1111;top:1591;width:43;height:2" coordorigin="1111,1591" coordsize="43,2">
              <v:shape style="position:absolute;left:1111;top:1591;width:43;height:2" coordorigin="1111,1591" coordsize="43,0" path="m1154,1591l1111,1591e" filled="f" stroked="t" strokeweight=".82pt" strokecolor="#000000">
                <v:path arrowok="t"/>
              </v:shape>
            </v:group>
            <v:group style="position:absolute;left:1111;top:1747;width:43;height:2" coordorigin="1111,1747" coordsize="43,2">
              <v:shape style="position:absolute;left:1111;top:1747;width:43;height:2" coordorigin="1111,1747" coordsize="43,0" path="m1154,1747l1111,1747e" filled="f" stroked="t" strokeweight=".82pt" strokecolor="#000000">
                <v:path arrowok="t"/>
              </v:shape>
            </v:group>
            <v:group style="position:absolute;left:1111;top:1903;width:43;height:2" coordorigin="1111,1903" coordsize="43,2">
              <v:shape style="position:absolute;left:1111;top:1903;width:43;height:2" coordorigin="1111,1903" coordsize="43,0" path="m1154,1903l1111,1903e" filled="f" stroked="t" strokeweight=".82pt" strokecolor="#000000">
                <v:path arrowok="t"/>
              </v:shape>
            </v:group>
            <v:group style="position:absolute;left:1111;top:2060;width:43;height:2" coordorigin="1111,2060" coordsize="43,2">
              <v:shape style="position:absolute;left:1111;top:2060;width:43;height:2" coordorigin="1111,2060" coordsize="43,0" path="m1154,2060l1111,2060e" filled="f" stroked="t" strokeweight=".82pt" strokecolor="#000000">
                <v:path arrowok="t"/>
              </v:shape>
            </v:group>
            <v:group style="position:absolute;left:1111;top:2216;width:43;height:2" coordorigin="1111,2216" coordsize="43,2">
              <v:shape style="position:absolute;left:1111;top:2216;width:43;height:2" coordorigin="1111,2216" coordsize="43,0" path="m1154,2216l1111,2216e" filled="f" stroked="t" strokeweight=".82pt" strokecolor="#000000">
                <v:path arrowok="t"/>
              </v:shape>
            </v:group>
            <v:group style="position:absolute;left:1111;top:2372;width:43;height:2" coordorigin="1111,2372" coordsize="43,2">
              <v:shape style="position:absolute;left:1111;top:2372;width:43;height:2" coordorigin="1111,2372" coordsize="43,0" path="m1154,2372l1111,2372e" filled="f" stroked="t" strokeweight=".82pt" strokecolor="#000000">
                <v:path arrowok="t"/>
              </v:shape>
            </v:group>
            <v:group style="position:absolute;left:1558;top:1440;width:2;height:1835" coordorigin="1558,1440" coordsize="2,1835">
              <v:shape style="position:absolute;left:1558;top:1440;width:2;height:1835" coordorigin="1558,1440" coordsize="0,1835" path="m1558,1440l1558,3275e" filled="f" stroked="t" strokeweight="1.42pt" strokecolor="#000000">
                <v:path arrowok="t"/>
              </v:shape>
            </v:group>
            <v:group style="position:absolute;left:1535;top:1440;width:2;height:1532" coordorigin="1535,1440" coordsize="2,1532">
              <v:shape style="position:absolute;left:1535;top:1440;width:2;height:1532" coordorigin="1535,1440" coordsize="0,1532" path="m1535,1440l1535,2972e" filled="f" stroked="t" strokeweight=".82pt" strokecolor="#000000">
                <v:path arrowok="t"/>
              </v:shape>
            </v:group>
            <v:group style="position:absolute;left:2357;top:1440;width:2;height:1835" coordorigin="2357,1440" coordsize="2,1835">
              <v:shape style="position:absolute;left:2357;top:1440;width:2;height:1835" coordorigin="2357,1440" coordsize="0,1835" path="m2357,1440l2357,3275e" filled="f" stroked="t" strokeweight="1.42pt" strokecolor="#000000">
                <v:path arrowok="t"/>
              </v:shape>
            </v:group>
            <v:group style="position:absolute;left:2334;top:1440;width:2;height:1532" coordorigin="2334,1440" coordsize="2,1532">
              <v:shape style="position:absolute;left:2334;top:1440;width:2;height:1532" coordorigin="2334,1440" coordsize="0,1532" path="m2334,1440l2334,2972e" filled="f" stroked="t" strokeweight=".82pt" strokecolor="#000000">
                <v:path arrowok="t"/>
              </v:shape>
            </v:group>
            <v:group style="position:absolute;left:2958;top:1440;width:2;height:1835" coordorigin="2958,1440" coordsize="2,1835">
              <v:shape style="position:absolute;left:2958;top:1440;width:2;height:1835" coordorigin="2958,1440" coordsize="0,1835" path="m2958,1440l2958,3275e" filled="f" stroked="t" strokeweight="1.41999pt" strokecolor="#000000">
                <v:path arrowok="t"/>
              </v:shape>
            </v:group>
            <v:group style="position:absolute;left:2935;top:1440;width:2;height:1532" coordorigin="2935,1440" coordsize="2,1532">
              <v:shape style="position:absolute;left:2935;top:1440;width:2;height:1532" coordorigin="2935,1440" coordsize="0,1532" path="m2935,1440l2935,2972e" filled="f" stroked="t" strokeweight=".82pt" strokecolor="#000000">
                <v:path arrowok="t"/>
              </v:shape>
            </v:group>
            <v:group style="position:absolute;left:3708;top:1440;width:2;height:9196" coordorigin="3708,1440" coordsize="2,9196">
              <v:shape style="position:absolute;left:3708;top:1440;width:2;height:9196" coordorigin="3708,1440" coordsize="0,9196" path="m3708,1440l3708,10636e" filled="f" stroked="t" strokeweight=".82001pt" strokecolor="#000000">
                <v:path arrowok="t"/>
              </v:shape>
            </v:group>
            <v:group style="position:absolute;left:3679;top:1440;width:2;height:1532" coordorigin="3679,1440" coordsize="2,1532">
              <v:shape style="position:absolute;left:3679;top:1440;width:2;height:1532" coordorigin="3679,1440" coordsize="0,1532" path="m3679,1440l3679,2972e" filled="f" stroked="t" strokeweight=".82pt" strokecolor="#000000">
                <v:path arrowok="t"/>
              </v:shape>
            </v:group>
            <v:group style="position:absolute;left:1528;top:1591;width:2188;height:2" coordorigin="1528,1591" coordsize="2188,2">
              <v:shape style="position:absolute;left:1528;top:1591;width:2188;height:2" coordorigin="1528,1591" coordsize="2188,0" path="m3715,1591l1528,1591e" filled="f" stroked="t" strokeweight=".82pt" strokecolor="#000000">
                <v:path arrowok="t"/>
              </v:shape>
            </v:group>
            <v:group style="position:absolute;left:1528;top:1747;width:2188;height:2" coordorigin="1528,1747" coordsize="2188,2">
              <v:shape style="position:absolute;left:1528;top:1747;width:2188;height:2" coordorigin="1528,1747" coordsize="2188,0" path="m3715,1747l1528,1747e" filled="f" stroked="t" strokeweight=".82pt" strokecolor="#000000">
                <v:path arrowok="t"/>
              </v:shape>
            </v:group>
            <v:group style="position:absolute;left:1528;top:1903;width:2188;height:2" coordorigin="1528,1903" coordsize="2188,2">
              <v:shape style="position:absolute;left:1528;top:1903;width:2188;height:2" coordorigin="1528,1903" coordsize="2188,0" path="m3715,1903l1528,1903e" filled="f" stroked="t" strokeweight=".82pt" strokecolor="#000000">
                <v:path arrowok="t"/>
              </v:shape>
            </v:group>
            <v:group style="position:absolute;left:1528;top:2060;width:2188;height:2" coordorigin="1528,2060" coordsize="2188,2">
              <v:shape style="position:absolute;left:1528;top:2060;width:2188;height:2" coordorigin="1528,2060" coordsize="2188,0" path="m3715,2060l1528,2060e" filled="f" stroked="t" strokeweight=".82pt" strokecolor="#000000">
                <v:path arrowok="t"/>
              </v:shape>
            </v:group>
            <v:group style="position:absolute;left:1528;top:2216;width:2188;height:2" coordorigin="1528,2216" coordsize="2188,2">
              <v:shape style="position:absolute;left:1528;top:2216;width:2188;height:2" coordorigin="1528,2216" coordsize="2188,0" path="m3715,2216l1528,2216e" filled="f" stroked="t" strokeweight=".82pt" strokecolor="#000000">
                <v:path arrowok="t"/>
              </v:shape>
            </v:group>
            <v:group style="position:absolute;left:1528;top:2372;width:2188;height:2" coordorigin="1528,2372" coordsize="2188,2">
              <v:shape style="position:absolute;left:1528;top:2372;width:2188;height:2" coordorigin="1528,2372" coordsize="2188,0" path="m3715,2372l1528,2372e" filled="f" stroked="t" strokeweight=".82pt" strokecolor="#000000">
                <v:path arrowok="t"/>
              </v:shape>
            </v:group>
            <v:group style="position:absolute;left:4184;top:1440;width:2;height:9196" coordorigin="4184,1440" coordsize="2,9196">
              <v:shape style="position:absolute;left:4184;top:1440;width:2;height:9196" coordorigin="4184,1440" coordsize="0,9196" path="m4184,1440l4184,10636e" filled="f" stroked="t" strokeweight=".82pt" strokecolor="#000000">
                <v:path arrowok="t"/>
              </v:shape>
            </v:group>
            <v:group style="position:absolute;left:4156;top:1440;width:2;height:1547" coordorigin="4156,1440" coordsize="2,1547">
              <v:shape style="position:absolute;left:4156;top:1440;width:2;height:1547" coordorigin="4156,1440" coordsize="0,1547" path="m4156,1440l4156,2987e" filled="f" stroked="t" strokeweight=".82pt" strokecolor="#000000">
                <v:path arrowok="t"/>
              </v:shape>
            </v:group>
            <v:group style="position:absolute;left:4148;top:1591;width:43;height:2" coordorigin="4148,1591" coordsize="43,2">
              <v:shape style="position:absolute;left:4148;top:1591;width:43;height:2" coordorigin="4148,1591" coordsize="43,0" path="m4192,1591l4148,1591e" filled="f" stroked="t" strokeweight=".82pt" strokecolor="#000000">
                <v:path arrowok="t"/>
              </v:shape>
            </v:group>
            <v:group style="position:absolute;left:4148;top:1747;width:43;height:2" coordorigin="4148,1747" coordsize="43,2">
              <v:shape style="position:absolute;left:4148;top:1747;width:43;height:2" coordorigin="4148,1747" coordsize="43,0" path="m4192,1747l4148,1747e" filled="f" stroked="t" strokeweight=".82pt" strokecolor="#000000">
                <v:path arrowok="t"/>
              </v:shape>
            </v:group>
            <v:group style="position:absolute;left:4148;top:1903;width:43;height:2" coordorigin="4148,1903" coordsize="43,2">
              <v:shape style="position:absolute;left:4148;top:1903;width:43;height:2" coordorigin="4148,1903" coordsize="43,0" path="m4192,1903l4148,1903e" filled="f" stroked="t" strokeweight=".82pt" strokecolor="#000000">
                <v:path arrowok="t"/>
              </v:shape>
            </v:group>
            <v:group style="position:absolute;left:4148;top:2060;width:43;height:2" coordorigin="4148,2060" coordsize="43,2">
              <v:shape style="position:absolute;left:4148;top:2060;width:43;height:2" coordorigin="4148,2060" coordsize="43,0" path="m4192,2060l4148,2060e" filled="f" stroked="t" strokeweight=".82pt" strokecolor="#000000">
                <v:path arrowok="t"/>
              </v:shape>
            </v:group>
            <v:group style="position:absolute;left:4148;top:2216;width:43;height:2" coordorigin="4148,2216" coordsize="43,2">
              <v:shape style="position:absolute;left:4148;top:2216;width:43;height:2" coordorigin="4148,2216" coordsize="43,0" path="m4192,2216l4148,2216e" filled="f" stroked="t" strokeweight=".82pt" strokecolor="#000000">
                <v:path arrowok="t"/>
              </v:shape>
            </v:group>
            <v:group style="position:absolute;left:4148;top:2372;width:43;height:2" coordorigin="4148,2372" coordsize="43,2">
              <v:shape style="position:absolute;left:4148;top:2372;width:43;height:2" coordorigin="4148,2372" coordsize="43,0" path="m4192,2372l4148,2372e" filled="f" stroked="t" strokeweight=".82pt" strokecolor="#000000">
                <v:path arrowok="t"/>
              </v:shape>
            </v:group>
            <v:group style="position:absolute;left:4780;top:1440;width:2;height:9196" coordorigin="4780,1440" coordsize="2,9196">
              <v:shape style="position:absolute;left:4780;top:1440;width:2;height:9196" coordorigin="4780,1440" coordsize="0,9196" path="m4780,1440l4780,10636e" filled="f" stroked="t" strokeweight=".82pt" strokecolor="#000000">
                <v:path arrowok="t"/>
              </v:shape>
            </v:group>
            <v:group style="position:absolute;left:4751;top:1440;width:2;height:1547" coordorigin="4751,1440" coordsize="2,1547">
              <v:shape style="position:absolute;left:4751;top:1440;width:2;height:1547" coordorigin="4751,1440" coordsize="0,1547" path="m4751,1440l4751,2987e" filled="f" stroked="t" strokeweight=".82pt" strokecolor="#000000">
                <v:path arrowok="t"/>
              </v:shape>
            </v:group>
            <v:group style="position:absolute;left:4744;top:1591;width:43;height:2" coordorigin="4744,1591" coordsize="43,2">
              <v:shape style="position:absolute;left:4744;top:1591;width:43;height:2" coordorigin="4744,1591" coordsize="43,0" path="m4787,1591l4744,1591e" filled="f" stroked="t" strokeweight=".82pt" strokecolor="#000000">
                <v:path arrowok="t"/>
              </v:shape>
            </v:group>
            <v:group style="position:absolute;left:4744;top:1747;width:43;height:2" coordorigin="4744,1747" coordsize="43,2">
              <v:shape style="position:absolute;left:4744;top:1747;width:43;height:2" coordorigin="4744,1747" coordsize="43,0" path="m4787,1747l4744,1747e" filled="f" stroked="t" strokeweight=".82pt" strokecolor="#000000">
                <v:path arrowok="t"/>
              </v:shape>
            </v:group>
            <v:group style="position:absolute;left:4744;top:1903;width:43;height:2" coordorigin="4744,1903" coordsize="43,2">
              <v:shape style="position:absolute;left:4744;top:1903;width:43;height:2" coordorigin="4744,1903" coordsize="43,0" path="m4787,1903l4744,1903e" filled="f" stroked="t" strokeweight=".82pt" strokecolor="#000000">
                <v:path arrowok="t"/>
              </v:shape>
            </v:group>
            <v:group style="position:absolute;left:4744;top:2060;width:43;height:2" coordorigin="4744,2060" coordsize="43,2">
              <v:shape style="position:absolute;left:4744;top:2060;width:43;height:2" coordorigin="4744,2060" coordsize="43,0" path="m4787,2060l4744,2060e" filled="f" stroked="t" strokeweight=".82pt" strokecolor="#000000">
                <v:path arrowok="t"/>
              </v:shape>
            </v:group>
            <v:group style="position:absolute;left:4744;top:2216;width:43;height:2" coordorigin="4744,2216" coordsize="43,2">
              <v:shape style="position:absolute;left:4744;top:2216;width:43;height:2" coordorigin="4744,2216" coordsize="43,0" path="m4787,2216l4744,2216e" filled="f" stroked="t" strokeweight=".82pt" strokecolor="#000000">
                <v:path arrowok="t"/>
              </v:shape>
            </v:group>
            <v:group style="position:absolute;left:4744;top:2372;width:43;height:2" coordorigin="4744,2372" coordsize="43,2">
              <v:shape style="position:absolute;left:4744;top:2372;width:43;height:2" coordorigin="4744,2372" coordsize="43,0" path="m4787,2372l4744,2372e" filled="f" stroked="t" strokeweight=".82pt" strokecolor="#000000">
                <v:path arrowok="t"/>
              </v:shape>
            </v:group>
            <v:group style="position:absolute;left:5369;top:1440;width:2;height:9196" coordorigin="5369,1440" coordsize="2,9196">
              <v:shape style="position:absolute;left:5369;top:1440;width:2;height:9196" coordorigin="5369,1440" coordsize="0,9196" path="m5369,1440l5369,10636e" filled="f" stroked="t" strokeweight=".82pt" strokecolor="#000000">
                <v:path arrowok="t"/>
              </v:shape>
            </v:group>
            <v:group style="position:absolute;left:5340;top:1440;width:2;height:1547" coordorigin="5340,1440" coordsize="2,1547">
              <v:shape style="position:absolute;left:5340;top:1440;width:2;height:1547" coordorigin="5340,1440" coordsize="0,1547" path="m5340,1440l5340,2987e" filled="f" stroked="t" strokeweight=".81997pt" strokecolor="#000000">
                <v:path arrowok="t"/>
              </v:shape>
            </v:group>
            <v:group style="position:absolute;left:5333;top:1591;width:43;height:2" coordorigin="5333,1591" coordsize="43,2">
              <v:shape style="position:absolute;left:5333;top:1591;width:43;height:2" coordorigin="5333,1591" coordsize="43,0" path="m5376,1591l5333,1591e" filled="f" stroked="t" strokeweight=".82pt" strokecolor="#000000">
                <v:path arrowok="t"/>
              </v:shape>
            </v:group>
            <v:group style="position:absolute;left:5333;top:1747;width:43;height:2" coordorigin="5333,1747" coordsize="43,2">
              <v:shape style="position:absolute;left:5333;top:1747;width:43;height:2" coordorigin="5333,1747" coordsize="43,0" path="m5376,1747l5333,1747e" filled="f" stroked="t" strokeweight=".82pt" strokecolor="#000000">
                <v:path arrowok="t"/>
              </v:shape>
            </v:group>
            <v:group style="position:absolute;left:5333;top:1903;width:43;height:2" coordorigin="5333,1903" coordsize="43,2">
              <v:shape style="position:absolute;left:5333;top:1903;width:43;height:2" coordorigin="5333,1903" coordsize="43,0" path="m5376,1903l5333,1903e" filled="f" stroked="t" strokeweight=".82pt" strokecolor="#000000">
                <v:path arrowok="t"/>
              </v:shape>
            </v:group>
            <v:group style="position:absolute;left:5333;top:2060;width:43;height:2" coordorigin="5333,2060" coordsize="43,2">
              <v:shape style="position:absolute;left:5333;top:2060;width:43;height:2" coordorigin="5333,2060" coordsize="43,0" path="m5376,2060l5333,2060e" filled="f" stroked="t" strokeweight=".82pt" strokecolor="#000000">
                <v:path arrowok="t"/>
              </v:shape>
            </v:group>
            <v:group style="position:absolute;left:5333;top:2216;width:43;height:2" coordorigin="5333,2216" coordsize="43,2">
              <v:shape style="position:absolute;left:5333;top:2216;width:43;height:2" coordorigin="5333,2216" coordsize="43,0" path="m5376,2216l5333,2216e" filled="f" stroked="t" strokeweight=".82pt" strokecolor="#000000">
                <v:path arrowok="t"/>
              </v:shape>
            </v:group>
            <v:group style="position:absolute;left:6284;top:1440;width:2;height:9196" coordorigin="6284,1440" coordsize="2,9196">
              <v:shape style="position:absolute;left:6284;top:1440;width:2;height:9196" coordorigin="6284,1440" coordsize="0,9196" path="m6284,1440l6284,10636e" filled="f" stroked="t" strokeweight=".82pt" strokecolor="#000000">
                <v:path arrowok="t"/>
              </v:shape>
            </v:group>
            <v:group style="position:absolute;left:6256;top:1440;width:2;height:1547" coordorigin="6256,1440" coordsize="2,1547">
              <v:shape style="position:absolute;left:6256;top:1440;width:2;height:1547" coordorigin="6256,1440" coordsize="0,1547" path="m6256,1440l6256,2987e" filled="f" stroked="t" strokeweight=".82003pt" strokecolor="#000000">
                <v:path arrowok="t"/>
              </v:shape>
            </v:group>
            <v:group style="position:absolute;left:6248;top:1591;width:43;height:2" coordorigin="6248,1591" coordsize="43,2">
              <v:shape style="position:absolute;left:6248;top:1591;width:43;height:2" coordorigin="6248,1591" coordsize="43,0" path="m6292,1591l6248,1591e" filled="f" stroked="t" strokeweight=".82003pt" strokecolor="#000000">
                <v:path arrowok="t"/>
              </v:shape>
            </v:group>
            <v:group style="position:absolute;left:6248;top:1747;width:43;height:2" coordorigin="6248,1747" coordsize="43,2">
              <v:shape style="position:absolute;left:6248;top:1747;width:43;height:2" coordorigin="6248,1747" coordsize="43,0" path="m6292,1747l6248,1747e" filled="f" stroked="t" strokeweight=".82003pt" strokecolor="#000000">
                <v:path arrowok="t"/>
              </v:shape>
            </v:group>
            <v:group style="position:absolute;left:6248;top:1903;width:43;height:2" coordorigin="6248,1903" coordsize="43,2">
              <v:shape style="position:absolute;left:6248;top:1903;width:43;height:2" coordorigin="6248,1903" coordsize="43,0" path="m6292,1903l6248,1903e" filled="f" stroked="t" strokeweight=".82003pt" strokecolor="#000000">
                <v:path arrowok="t"/>
              </v:shape>
            </v:group>
            <v:group style="position:absolute;left:6248;top:2060;width:43;height:2" coordorigin="6248,2060" coordsize="43,2">
              <v:shape style="position:absolute;left:6248;top:2060;width:43;height:2" coordorigin="6248,2060" coordsize="43,0" path="m6292,2060l6248,2060e" filled="f" stroked="t" strokeweight=".82003pt" strokecolor="#000000">
                <v:path arrowok="t"/>
              </v:shape>
            </v:group>
            <v:group style="position:absolute;left:6248;top:2216;width:43;height:2" coordorigin="6248,2216" coordsize="43,2">
              <v:shape style="position:absolute;left:6248;top:2216;width:43;height:2" coordorigin="6248,2216" coordsize="43,0" path="m6292,2216l6248,2216e" filled="f" stroked="t" strokeweight=".82003pt" strokecolor="#000000">
                <v:path arrowok="t"/>
              </v:shape>
            </v:group>
            <v:group style="position:absolute;left:7123;top:1440;width:2;height:9196" coordorigin="7123,1440" coordsize="2,9196">
              <v:shape style="position:absolute;left:7123;top:1440;width:2;height:9196" coordorigin="7123,1440" coordsize="0,9196" path="m7123,1440l7123,10636e" filled="f" stroked="t" strokeweight=".82pt" strokecolor="#000000">
                <v:path arrowok="t"/>
              </v:shape>
            </v:group>
            <v:group style="position:absolute;left:7094;top:1440;width:2;height:1547" coordorigin="7094,1440" coordsize="2,1547">
              <v:shape style="position:absolute;left:7094;top:1440;width:2;height:1547" coordorigin="7094,1440" coordsize="0,1547" path="m7094,1440l7094,2987e" filled="f" stroked="t" strokeweight=".82pt" strokecolor="#000000">
                <v:path arrowok="t"/>
              </v:shape>
            </v:group>
            <v:group style="position:absolute;left:7087;top:1591;width:43;height:2" coordorigin="7087,1591" coordsize="43,2">
              <v:shape style="position:absolute;left:7087;top:1591;width:43;height:2" coordorigin="7087,1591" coordsize="43,0" path="m7130,1591l7087,1591e" filled="f" stroked="t" strokeweight=".82pt" strokecolor="#000000">
                <v:path arrowok="t"/>
              </v:shape>
            </v:group>
            <v:group style="position:absolute;left:7087;top:1747;width:43;height:2" coordorigin="7087,1747" coordsize="43,2">
              <v:shape style="position:absolute;left:7087;top:1747;width:43;height:2" coordorigin="7087,1747" coordsize="43,0" path="m7130,1747l7087,1747e" filled="f" stroked="t" strokeweight=".82pt" strokecolor="#000000">
                <v:path arrowok="t"/>
              </v:shape>
            </v:group>
            <v:group style="position:absolute;left:7087;top:1903;width:43;height:2" coordorigin="7087,1903" coordsize="43,2">
              <v:shape style="position:absolute;left:7087;top:1903;width:43;height:2" coordorigin="7087,1903" coordsize="43,0" path="m7130,1903l7087,1903e" filled="f" stroked="t" strokeweight=".82pt" strokecolor="#000000">
                <v:path arrowok="t"/>
              </v:shape>
            </v:group>
            <v:group style="position:absolute;left:7087;top:2060;width:43;height:2" coordorigin="7087,2060" coordsize="43,2">
              <v:shape style="position:absolute;left:7087;top:2060;width:43;height:2" coordorigin="7087,2060" coordsize="43,0" path="m7130,2060l7087,2060e" filled="f" stroked="t" strokeweight=".82pt" strokecolor="#000000">
                <v:path arrowok="t"/>
              </v:shape>
            </v:group>
            <v:group style="position:absolute;left:7087;top:2216;width:43;height:2" coordorigin="7087,2216" coordsize="43,2">
              <v:shape style="position:absolute;left:7087;top:2216;width:43;height:2" coordorigin="7087,2216" coordsize="43,0" path="m7130,2216l7087,2216e" filled="f" stroked="t" strokeweight=".82pt" strokecolor="#000000">
                <v:path arrowok="t"/>
              </v:shape>
            </v:group>
            <v:group style="position:absolute;left:7836;top:1440;width:2;height:9196" coordorigin="7836,1440" coordsize="2,9196">
              <v:shape style="position:absolute;left:7836;top:1440;width:2;height:9196" coordorigin="7836,1440" coordsize="0,9196" path="m7836,1440l7836,10636e" filled="f" stroked="t" strokeweight=".82001pt" strokecolor="#000000">
                <v:path arrowok="t"/>
              </v:shape>
            </v:group>
            <v:group style="position:absolute;left:7807;top:1440;width:2;height:1547" coordorigin="7807,1440" coordsize="2,1547">
              <v:shape style="position:absolute;left:7807;top:1440;width:2;height:1547" coordorigin="7807,1440" coordsize="0,1547" path="m7807,1440l7807,2987e" filled="f" stroked="t" strokeweight=".82pt" strokecolor="#000000">
                <v:path arrowok="t"/>
              </v:shape>
            </v:group>
            <v:group style="position:absolute;left:7800;top:1591;width:43;height:2" coordorigin="7800,1591" coordsize="43,2">
              <v:shape style="position:absolute;left:7800;top:1591;width:43;height:2" coordorigin="7800,1591" coordsize="43,0" path="m7843,1591l7800,1591e" filled="f" stroked="t" strokeweight=".82pt" strokecolor="#000000">
                <v:path arrowok="t"/>
              </v:shape>
            </v:group>
            <v:group style="position:absolute;left:7800;top:1747;width:43;height:2" coordorigin="7800,1747" coordsize="43,2">
              <v:shape style="position:absolute;left:7800;top:1747;width:43;height:2" coordorigin="7800,1747" coordsize="43,0" path="m7843,1747l7800,1747e" filled="f" stroked="t" strokeweight=".82pt" strokecolor="#000000">
                <v:path arrowok="t"/>
              </v:shape>
            </v:group>
            <v:group style="position:absolute;left:7800;top:1903;width:43;height:2" coordorigin="7800,1903" coordsize="43,2">
              <v:shape style="position:absolute;left:7800;top:1903;width:43;height:2" coordorigin="7800,1903" coordsize="43,0" path="m7843,1903l7800,1903e" filled="f" stroked="t" strokeweight=".82pt" strokecolor="#000000">
                <v:path arrowok="t"/>
              </v:shape>
            </v:group>
            <v:group style="position:absolute;left:7800;top:2060;width:43;height:2" coordorigin="7800,2060" coordsize="43,2">
              <v:shape style="position:absolute;left:7800;top:2060;width:43;height:2" coordorigin="7800,2060" coordsize="43,0" path="m7843,2060l7800,2060e" filled="f" stroked="t" strokeweight=".82pt" strokecolor="#000000">
                <v:path arrowok="t"/>
              </v:shape>
            </v:group>
            <v:group style="position:absolute;left:7800;top:2216;width:43;height:2" coordorigin="7800,2216" coordsize="43,2">
              <v:shape style="position:absolute;left:7800;top:2216;width:43;height:2" coordorigin="7800,2216" coordsize="43,0" path="m7843,2216l7800,2216e" filled="f" stroked="t" strokeweight=".82pt" strokecolor="#000000">
                <v:path arrowok="t"/>
              </v:shape>
            </v:group>
            <v:group style="position:absolute;left:8672;top:1440;width:2;height:9196" coordorigin="8672,1440" coordsize="2,9196">
              <v:shape style="position:absolute;left:8672;top:1440;width:2;height:9196" coordorigin="8672,1440" coordsize="0,9196" path="m8672,1440l8672,10636e" filled="f" stroked="t" strokeweight=".82001pt" strokecolor="#000000">
                <v:path arrowok="t"/>
              </v:shape>
            </v:group>
            <v:group style="position:absolute;left:8644;top:1440;width:2;height:1547" coordorigin="8644,1440" coordsize="2,1547">
              <v:shape style="position:absolute;left:8644;top:1440;width:2;height:1547" coordorigin="8644,1440" coordsize="0,1547" path="m8644,1440l8644,2987e" filled="f" stroked="t" strokeweight=".82pt" strokecolor="#000000">
                <v:path arrowok="t"/>
              </v:shape>
            </v:group>
            <v:group style="position:absolute;left:8636;top:1591;width:43;height:2" coordorigin="8636,1591" coordsize="43,2">
              <v:shape style="position:absolute;left:8636;top:1591;width:43;height:2" coordorigin="8636,1591" coordsize="43,0" path="m8680,1591l8636,1591e" filled="f" stroked="t" strokeweight=".82pt" strokecolor="#000000">
                <v:path arrowok="t"/>
              </v:shape>
            </v:group>
            <v:group style="position:absolute;left:8636;top:1747;width:43;height:2" coordorigin="8636,1747" coordsize="43,2">
              <v:shape style="position:absolute;left:8636;top:1747;width:43;height:2" coordorigin="8636,1747" coordsize="43,0" path="m8680,1747l8636,1747e" filled="f" stroked="t" strokeweight=".82pt" strokecolor="#000000">
                <v:path arrowok="t"/>
              </v:shape>
            </v:group>
            <v:group style="position:absolute;left:8636;top:1903;width:43;height:2" coordorigin="8636,1903" coordsize="43,2">
              <v:shape style="position:absolute;left:8636;top:1903;width:43;height:2" coordorigin="8636,1903" coordsize="43,0" path="m8680,1903l8636,1903e" filled="f" stroked="t" strokeweight=".82pt" strokecolor="#000000">
                <v:path arrowok="t"/>
              </v:shape>
            </v:group>
            <v:group style="position:absolute;left:8636;top:2060;width:43;height:2" coordorigin="8636,2060" coordsize="43,2">
              <v:shape style="position:absolute;left:8636;top:2060;width:43;height:2" coordorigin="8636,2060" coordsize="43,0" path="m8680,2060l8636,2060e" filled="f" stroked="t" strokeweight=".82pt" strokecolor="#000000">
                <v:path arrowok="t"/>
              </v:shape>
            </v:group>
            <v:group style="position:absolute;left:8636;top:2216;width:43;height:2" coordorigin="8636,2216" coordsize="43,2">
              <v:shape style="position:absolute;left:8636;top:2216;width:43;height:2" coordorigin="8636,2216" coordsize="43,0" path="m8680,2216l8636,2216e" filled="f" stroked="t" strokeweight=".82pt" strokecolor="#000000">
                <v:path arrowok="t"/>
              </v:shape>
            </v:group>
            <v:group style="position:absolute;left:9506;top:1440;width:2;height:9196" coordorigin="9506,1440" coordsize="2,9196">
              <v:shape style="position:absolute;left:9506;top:1440;width:2;height:9196" coordorigin="9506,1440" coordsize="0,9196" path="m9506,1440l9506,10636e" filled="f" stroked="t" strokeweight=".81998pt" strokecolor="#000000">
                <v:path arrowok="t"/>
              </v:shape>
            </v:group>
            <v:group style="position:absolute;left:9478;top:1440;width:2;height:1547" coordorigin="9478,1440" coordsize="2,1547">
              <v:shape style="position:absolute;left:9478;top:1440;width:2;height:1547" coordorigin="9478,1440" coordsize="0,1547" path="m9478,1440l9478,2987e" filled="f" stroked="t" strokeweight=".81997pt" strokecolor="#000000">
                <v:path arrowok="t"/>
              </v:shape>
            </v:group>
            <v:group style="position:absolute;left:9470;top:1591;width:43;height:2" coordorigin="9470,1591" coordsize="43,2">
              <v:shape style="position:absolute;left:9470;top:1591;width:43;height:2" coordorigin="9470,1591" coordsize="43,0" path="m9514,1591l9470,1591e" filled="f" stroked="t" strokeweight=".81997pt" strokecolor="#000000">
                <v:path arrowok="t"/>
              </v:shape>
            </v:group>
            <v:group style="position:absolute;left:9470;top:1747;width:43;height:2" coordorigin="9470,1747" coordsize="43,2">
              <v:shape style="position:absolute;left:9470;top:1747;width:43;height:2" coordorigin="9470,1747" coordsize="43,0" path="m9514,1747l9470,1747e" filled="f" stroked="t" strokeweight=".81997pt" strokecolor="#000000">
                <v:path arrowok="t"/>
              </v:shape>
            </v:group>
            <v:group style="position:absolute;left:9470;top:1903;width:43;height:2" coordorigin="9470,1903" coordsize="43,2">
              <v:shape style="position:absolute;left:9470;top:1903;width:43;height:2" coordorigin="9470,1903" coordsize="43,0" path="m9514,1903l9470,1903e" filled="f" stroked="t" strokeweight=".81997pt" strokecolor="#000000">
                <v:path arrowok="t"/>
              </v:shape>
            </v:group>
            <v:group style="position:absolute;left:9470;top:2060;width:43;height:2" coordorigin="9470,2060" coordsize="43,2">
              <v:shape style="position:absolute;left:9470;top:2060;width:43;height:2" coordorigin="9470,2060" coordsize="43,0" path="m9514,2060l9470,2060e" filled="f" stroked="t" strokeweight=".81997pt" strokecolor="#000000">
                <v:path arrowok="t"/>
              </v:shape>
            </v:group>
            <v:group style="position:absolute;left:9470;top:2216;width:43;height:2" coordorigin="9470,2216" coordsize="43,2">
              <v:shape style="position:absolute;left:9470;top:2216;width:43;height:2" coordorigin="9470,2216" coordsize="43,0" path="m9514,2216l9470,2216e" filled="f" stroked="t" strokeweight=".81997pt" strokecolor="#000000">
                <v:path arrowok="t"/>
              </v:shape>
            </v:group>
            <v:group style="position:absolute;left:10344;top:1440;width:2;height:9196" coordorigin="10344,1440" coordsize="2,9196">
              <v:shape style="position:absolute;left:10344;top:1440;width:2;height:9196" coordorigin="10344,1440" coordsize="0,9196" path="m10344,1440l10344,10636e" filled="f" stroked="t" strokeweight=".82004pt" strokecolor="#000000">
                <v:path arrowok="t"/>
              </v:shape>
            </v:group>
            <v:group style="position:absolute;left:10315;top:1440;width:2;height:1547" coordorigin="10315,1440" coordsize="2,1547">
              <v:shape style="position:absolute;left:10315;top:1440;width:2;height:1547" coordorigin="10315,1440" coordsize="0,1547" path="m10315,1440l10315,2987e" filled="f" stroked="t" strokeweight=".82003pt" strokecolor="#000000">
                <v:path arrowok="t"/>
              </v:shape>
            </v:group>
            <v:group style="position:absolute;left:10308;top:1591;width:43;height:2" coordorigin="10308,1591" coordsize="43,2">
              <v:shape style="position:absolute;left:10308;top:1591;width:43;height:2" coordorigin="10308,1591" coordsize="43,0" path="m10351,1591l10308,1591e" filled="f" stroked="t" strokeweight=".82003pt" strokecolor="#000000">
                <v:path arrowok="t"/>
              </v:shape>
            </v:group>
            <v:group style="position:absolute;left:10308;top:1747;width:43;height:2" coordorigin="10308,1747" coordsize="43,2">
              <v:shape style="position:absolute;left:10308;top:1747;width:43;height:2" coordorigin="10308,1747" coordsize="43,0" path="m10351,1747l10308,1747e" filled="f" stroked="t" strokeweight=".82003pt" strokecolor="#000000">
                <v:path arrowok="t"/>
              </v:shape>
            </v:group>
            <v:group style="position:absolute;left:10308;top:1903;width:43;height:2" coordorigin="10308,1903" coordsize="43,2">
              <v:shape style="position:absolute;left:10308;top:1903;width:43;height:2" coordorigin="10308,1903" coordsize="43,0" path="m10351,1903l10308,1903e" filled="f" stroked="t" strokeweight=".82003pt" strokecolor="#000000">
                <v:path arrowok="t"/>
              </v:shape>
            </v:group>
            <v:group style="position:absolute;left:10308;top:2060;width:43;height:2" coordorigin="10308,2060" coordsize="43,2">
              <v:shape style="position:absolute;left:10308;top:2060;width:43;height:2" coordorigin="10308,2060" coordsize="43,0" path="m10351,2060l10308,2060e" filled="f" stroked="t" strokeweight=".82003pt" strokecolor="#000000">
                <v:path arrowok="t"/>
              </v:shape>
            </v:group>
            <v:group style="position:absolute;left:10308;top:2216;width:43;height:2" coordorigin="10308,2216" coordsize="43,2">
              <v:shape style="position:absolute;left:10308;top:2216;width:43;height:2" coordorigin="10308,2216" coordsize="43,0" path="m10351,2216l10308,2216e" filled="f" stroked="t" strokeweight=".82003pt" strokecolor="#000000">
                <v:path arrowok="t"/>
              </v:shape>
            </v:group>
            <v:group style="position:absolute;left:11299;top:1440;width:2;height:9196" coordorigin="11299,1440" coordsize="2,9196">
              <v:shape style="position:absolute;left:11299;top:1440;width:2;height:9196" coordorigin="11299,1440" coordsize="0,9196" path="m11299,1440l11299,10636e" filled="f" stroked="t" strokeweight=".81998pt" strokecolor="#000000">
                <v:path arrowok="t"/>
              </v:shape>
            </v:group>
            <v:group style="position:absolute;left:11270;top:1440;width:2;height:1547" coordorigin="11270,1440" coordsize="2,1547">
              <v:shape style="position:absolute;left:11270;top:1440;width:2;height:1547" coordorigin="11270,1440" coordsize="0,1547" path="m11270,1440l11270,2987e" filled="f" stroked="t" strokeweight=".82003pt" strokecolor="#000000">
                <v:path arrowok="t"/>
              </v:shape>
            </v:group>
            <v:group style="position:absolute;left:11263;top:1591;width:43;height:2" coordorigin="11263,1591" coordsize="43,2">
              <v:shape style="position:absolute;left:11263;top:1591;width:43;height:2" coordorigin="11263,1591" coordsize="43,0" path="m11306,1591l11263,1591e" filled="f" stroked="t" strokeweight=".82003pt" strokecolor="#000000">
                <v:path arrowok="t"/>
              </v:shape>
            </v:group>
            <v:group style="position:absolute;left:11263;top:1747;width:43;height:2" coordorigin="11263,1747" coordsize="43,2">
              <v:shape style="position:absolute;left:11263;top:1747;width:43;height:2" coordorigin="11263,1747" coordsize="43,0" path="m11306,1747l11263,1747e" filled="f" stroked="t" strokeweight=".82003pt" strokecolor="#000000">
                <v:path arrowok="t"/>
              </v:shape>
            </v:group>
            <v:group style="position:absolute;left:11263;top:1903;width:43;height:2" coordorigin="11263,1903" coordsize="43,2">
              <v:shape style="position:absolute;left:11263;top:1903;width:43;height:2" coordorigin="11263,1903" coordsize="43,0" path="m11306,1903l11263,1903e" filled="f" stroked="t" strokeweight=".82003pt" strokecolor="#000000">
                <v:path arrowok="t"/>
              </v:shape>
            </v:group>
            <v:group style="position:absolute;left:11263;top:2060;width:43;height:2" coordorigin="11263,2060" coordsize="43,2">
              <v:shape style="position:absolute;left:11263;top:2060;width:43;height:2" coordorigin="11263,2060" coordsize="43,0" path="m11306,2060l11263,2060e" filled="f" stroked="t" strokeweight=".82003pt" strokecolor="#000000">
                <v:path arrowok="t"/>
              </v:shape>
            </v:group>
            <v:group style="position:absolute;left:11263;top:2216;width:43;height:2" coordorigin="11263,2216" coordsize="43,2">
              <v:shape style="position:absolute;left:11263;top:2216;width:43;height:2" coordorigin="11263,2216" coordsize="43,0" path="m11306,2216l11263,2216e" filled="f" stroked="t" strokeweight=".82003pt" strokecolor="#000000">
                <v:path arrowok="t"/>
              </v:shape>
            </v:group>
            <v:group style="position:absolute;left:12172;top:1440;width:2;height:9196" coordorigin="12172,1440" coordsize="2,9196">
              <v:shape style="position:absolute;left:12172;top:1440;width:2;height:9196" coordorigin="12172,1440" coordsize="0,9196" path="m12172,1440l12172,10636e" filled="f" stroked="t" strokeweight=".81998pt" strokecolor="#000000">
                <v:path arrowok="t"/>
              </v:shape>
            </v:group>
            <v:group style="position:absolute;left:12143;top:1440;width:2;height:1547" coordorigin="12143,1440" coordsize="2,1547">
              <v:shape style="position:absolute;left:12143;top:1440;width:2;height:1547" coordorigin="12143,1440" coordsize="0,1547" path="m12143,1440l12143,2987e" filled="f" stroked="t" strokeweight=".82003pt" strokecolor="#000000">
                <v:path arrowok="t"/>
              </v:shape>
            </v:group>
            <v:group style="position:absolute;left:12136;top:1591;width:43;height:2" coordorigin="12136,1591" coordsize="43,2">
              <v:shape style="position:absolute;left:12136;top:1591;width:43;height:2" coordorigin="12136,1591" coordsize="43,0" path="m12179,1591l12136,1591e" filled="f" stroked="t" strokeweight=".82003pt" strokecolor="#000000">
                <v:path arrowok="t"/>
              </v:shape>
            </v:group>
            <v:group style="position:absolute;left:12136;top:1747;width:43;height:2" coordorigin="12136,1747" coordsize="43,2">
              <v:shape style="position:absolute;left:12136;top:1747;width:43;height:2" coordorigin="12136,1747" coordsize="43,0" path="m12179,1747l12136,1747e" filled="f" stroked="t" strokeweight=".82003pt" strokecolor="#000000">
                <v:path arrowok="t"/>
              </v:shape>
            </v:group>
            <v:group style="position:absolute;left:12136;top:1903;width:43;height:2" coordorigin="12136,1903" coordsize="43,2">
              <v:shape style="position:absolute;left:12136;top:1903;width:43;height:2" coordorigin="12136,1903" coordsize="43,0" path="m12179,1903l12136,1903e" filled="f" stroked="t" strokeweight=".82003pt" strokecolor="#000000">
                <v:path arrowok="t"/>
              </v:shape>
            </v:group>
            <v:group style="position:absolute;left:12136;top:2060;width:43;height:2" coordorigin="12136,2060" coordsize="43,2">
              <v:shape style="position:absolute;left:12136;top:2060;width:43;height:2" coordorigin="12136,2060" coordsize="43,0" path="m12179,2060l12136,2060e" filled="f" stroked="t" strokeweight=".82003pt" strokecolor="#000000">
                <v:path arrowok="t"/>
              </v:shape>
            </v:group>
            <v:group style="position:absolute;left:12136;top:2216;width:43;height:2" coordorigin="12136,2216" coordsize="43,2">
              <v:shape style="position:absolute;left:12136;top:2216;width:43;height:2" coordorigin="12136,2216" coordsize="43,0" path="m12179,2216l12136,2216e" filled="f" stroked="t" strokeweight=".82003pt" strokecolor="#000000">
                <v:path arrowok="t"/>
              </v:shape>
            </v:group>
            <v:group style="position:absolute;left:13002;top:1440;width:2;height:9196" coordorigin="13002,1440" coordsize="2,9196">
              <v:shape style="position:absolute;left:13002;top:1440;width:2;height:9196" coordorigin="13002,1440" coordsize="0,9196" path="m13002,1440l13002,10636e" filled="f" stroked="t" strokeweight=".81998pt" strokecolor="#000000">
                <v:path arrowok="t"/>
              </v:shape>
            </v:group>
            <v:group style="position:absolute;left:12973;top:1440;width:2;height:1547" coordorigin="12973,1440" coordsize="2,1547">
              <v:shape style="position:absolute;left:12973;top:1440;width:2;height:1547" coordorigin="12973,1440" coordsize="0,1547" path="m12973,1440l12973,2987e" filled="f" stroked="t" strokeweight=".81997pt" strokecolor="#000000">
                <v:path arrowok="t"/>
              </v:shape>
            </v:group>
            <v:group style="position:absolute;left:12966;top:1591;width:43;height:2" coordorigin="12966,1591" coordsize="43,2">
              <v:shape style="position:absolute;left:12966;top:1591;width:43;height:2" coordorigin="12966,1591" coordsize="43,0" path="m13009,1591l12966,1591e" filled="f" stroked="t" strokeweight=".81997pt" strokecolor="#000000">
                <v:path arrowok="t"/>
              </v:shape>
            </v:group>
            <v:group style="position:absolute;left:12966;top:1747;width:43;height:2" coordorigin="12966,1747" coordsize="43,2">
              <v:shape style="position:absolute;left:12966;top:1747;width:43;height:2" coordorigin="12966,1747" coordsize="43,0" path="m13009,1747l12966,1747e" filled="f" stroked="t" strokeweight=".81997pt" strokecolor="#000000">
                <v:path arrowok="t"/>
              </v:shape>
            </v:group>
            <v:group style="position:absolute;left:12966;top:1903;width:43;height:2" coordorigin="12966,1903" coordsize="43,2">
              <v:shape style="position:absolute;left:12966;top:1903;width:43;height:2" coordorigin="12966,1903" coordsize="43,0" path="m13009,1903l12966,1903e" filled="f" stroked="t" strokeweight=".81997pt" strokecolor="#000000">
                <v:path arrowok="t"/>
              </v:shape>
            </v:group>
            <v:group style="position:absolute;left:12966;top:2060;width:43;height:2" coordorigin="12966,2060" coordsize="43,2">
              <v:shape style="position:absolute;left:12966;top:2060;width:43;height:2" coordorigin="12966,2060" coordsize="43,0" path="m13009,2060l12966,2060e" filled="f" stroked="t" strokeweight=".81997pt" strokecolor="#000000">
                <v:path arrowok="t"/>
              </v:shape>
            </v:group>
            <v:group style="position:absolute;left:12966;top:2216;width:43;height:2" coordorigin="12966,2216" coordsize="43,2">
              <v:shape style="position:absolute;left:12966;top:2216;width:43;height:2" coordorigin="12966,2216" coordsize="43,0" path="m13009,2216l12966,2216e" filled="f" stroked="t" strokeweight=".81997pt" strokecolor="#000000">
                <v:path arrowok="t"/>
              </v:shape>
            </v:group>
            <v:group style="position:absolute;left:14708;top:1440;width:2;height:1835" coordorigin="14708,1440" coordsize="2,1835">
              <v:shape style="position:absolute;left:14708;top:1440;width:2;height:1835" coordorigin="14708,1440" coordsize="0,1835" path="m14708,1440l14708,3275e" filled="f" stroked="t" strokeweight="1.41997pt" strokecolor="#000000">
                <v:path arrowok="t"/>
              </v:shape>
            </v:group>
            <v:group style="position:absolute;left:14686;top:1440;width:2;height:1532" coordorigin="14686,1440" coordsize="2,1532">
              <v:shape style="position:absolute;left:14686;top:1440;width:2;height:1532" coordorigin="14686,1440" coordsize="0,1532" path="m14686,1440l14686,2972e" filled="f" stroked="t" strokeweight=".82003pt" strokecolor="#000000">
                <v:path arrowok="t"/>
              </v:shape>
            </v:group>
            <v:group style="position:absolute;left:14678;top:1591;width:43;height:2" coordorigin="14678,1591" coordsize="43,2">
              <v:shape style="position:absolute;left:14678;top:1591;width:43;height:2" coordorigin="14678,1591" coordsize="43,0" path="m14722,1591l14678,1591e" filled="f" stroked="t" strokeweight=".82003pt" strokecolor="#000000">
                <v:path arrowok="t"/>
              </v:shape>
            </v:group>
            <v:group style="position:absolute;left:14678;top:1747;width:43;height:2" coordorigin="14678,1747" coordsize="43,2">
              <v:shape style="position:absolute;left:14678;top:1747;width:43;height:2" coordorigin="14678,1747" coordsize="43,0" path="m14722,1747l14678,1747e" filled="f" stroked="t" strokeweight=".82003pt" strokecolor="#000000">
                <v:path arrowok="t"/>
              </v:shape>
            </v:group>
            <v:group style="position:absolute;left:14678;top:1903;width:43;height:2" coordorigin="14678,1903" coordsize="43,2">
              <v:shape style="position:absolute;left:14678;top:1903;width:43;height:2" coordorigin="14678,1903" coordsize="43,0" path="m14722,1903l14678,1903e" filled="f" stroked="t" strokeweight=".82003pt" strokecolor="#000000">
                <v:path arrowok="t"/>
              </v:shape>
            </v:group>
            <v:group style="position:absolute;left:14678;top:2060;width:43;height:2" coordorigin="14678,2060" coordsize="43,2">
              <v:shape style="position:absolute;left:14678;top:2060;width:43;height:2" coordorigin="14678,2060" coordsize="43,0" path="m14722,2060l14678,2060e" filled="f" stroked="t" strokeweight=".82003pt" strokecolor="#000000">
                <v:path arrowok="t"/>
              </v:shape>
            </v:group>
            <v:group style="position:absolute;left:14678;top:2216;width:43;height:2" coordorigin="14678,2216" coordsize="43,2">
              <v:shape style="position:absolute;left:14678;top:2216;width:43;height:2" coordorigin="14678,2216" coordsize="43,0" path="m14722,2216l14678,2216e" filled="f" stroked="t" strokeweight=".82003pt" strokecolor="#000000">
                <v:path arrowok="t"/>
              </v:shape>
            </v:group>
            <v:group style="position:absolute;left:5333;top:2372;width:9389;height:2" coordorigin="5333,2372" coordsize="9389,2">
              <v:shape style="position:absolute;left:5333;top:2372;width:9389;height:2" coordorigin="5333,2372" coordsize="9389,0" path="m14722,2372l5333,2372e" filled="f" stroked="t" strokeweight=".82003pt" strokecolor="#000000">
                <v:path arrowok="t"/>
              </v:shape>
            </v:group>
            <v:group style="position:absolute;left:1111;top:2675;width:13610;height:2" coordorigin="1111,2675" coordsize="13610,2">
              <v:shape style="position:absolute;left:1111;top:2675;width:13610;height:2" coordorigin="1111,2675" coordsize="13610,0" path="m14722,2675l1111,2675e" filled="f" stroked="t" strokeweight=".82003pt" strokecolor="#000000">
                <v:path arrowok="t"/>
              </v:shape>
            </v:group>
            <v:group style="position:absolute;left:1111;top:2972;width:43;height:10" coordorigin="1111,2972" coordsize="43,10">
              <v:shape style="position:absolute;left:1111;top:2972;width:43;height:10" coordorigin="1111,2972" coordsize="43,10" path="m1133,2972l1133,2982e" filled="f" stroked="t" strokeweight="2.260pt" strokecolor="#000000">
                <v:path arrowok="t"/>
              </v:shape>
            </v:group>
            <v:group style="position:absolute;left:1528;top:2977;width:2188;height:2" coordorigin="1528,2977" coordsize="2188,2">
              <v:shape style="position:absolute;left:1528;top:2977;width:2188;height:2" coordorigin="1528,2977" coordsize="2188,0" path="m3715,2977l1528,2977e" filled="f" stroked="t" strokeweight=".58001pt" strokecolor="#000000">
                <v:path arrowok="t"/>
              </v:shape>
            </v:group>
            <v:group style="position:absolute;left:1111;top:3275;width:43;height:10" coordorigin="1111,3275" coordsize="43,10">
              <v:shape style="position:absolute;left:1111;top:3275;width:43;height:10" coordorigin="1111,3275" coordsize="43,10" path="m1133,3275l1133,3284e" filled="f" stroked="t" strokeweight="2.260pt" strokecolor="#000000">
                <v:path arrowok="t"/>
              </v:shape>
            </v:group>
            <v:group style="position:absolute;left:1528;top:3280;width:2188;height:2" coordorigin="1528,3280" coordsize="2188,2">
              <v:shape style="position:absolute;left:1528;top:3280;width:2188;height:2" coordorigin="1528,3280" coordsize="2188,0" path="m3715,3280l1528,3280e" filled="f" stroked="t" strokeweight=".58001pt" strokecolor="#000000">
                <v:path arrowok="t"/>
              </v:shape>
            </v:group>
            <v:group style="position:absolute;left:1118;top:3284;width:2;height:7351" coordorigin="1118,3284" coordsize="2,7351">
              <v:shape style="position:absolute;left:1118;top:3284;width:2;height:7351" coordorigin="1118,3284" coordsize="0,7351" path="m1118,3284l1118,10636e" filled="f" stroked="t" strokeweight=".82pt" strokecolor="#000000">
                <v:path arrowok="t"/>
              </v:shape>
            </v:group>
            <v:group style="position:absolute;left:1564;top:3284;width:2;height:7351" coordorigin="1564,3284" coordsize="2,7351">
              <v:shape style="position:absolute;left:1564;top:3284;width:2;height:7351" coordorigin="1564,3284" coordsize="0,7351" path="m1564,3284l1564,10636e" filled="f" stroked="t" strokeweight=".82pt" strokecolor="#000000">
                <v:path arrowok="t"/>
              </v:shape>
            </v:group>
            <v:group style="position:absolute;left:1535;top:3284;width:2;height:7351" coordorigin="1535,3284" coordsize="2,7351">
              <v:shape style="position:absolute;left:1535;top:3284;width:2;height:7351" coordorigin="1535,3284" coordsize="0,7351" path="m1535,3284l1535,10636e" filled="f" stroked="t" strokeweight=".82pt" strokecolor="#000000">
                <v:path arrowok="t"/>
              </v:shape>
            </v:group>
            <v:group style="position:absolute;left:2363;top:3284;width:2;height:7351" coordorigin="2363,3284" coordsize="2,7351">
              <v:shape style="position:absolute;left:2363;top:3284;width:2;height:7351" coordorigin="2363,3284" coordsize="0,7351" path="m2363,3284l2363,10636e" filled="f" stroked="t" strokeweight=".82pt" strokecolor="#000000">
                <v:path arrowok="t"/>
              </v:shape>
            </v:group>
            <v:group style="position:absolute;left:2334;top:3284;width:2;height:7351" coordorigin="2334,3284" coordsize="2,7351">
              <v:shape style="position:absolute;left:2334;top:3284;width:2;height:7351" coordorigin="2334,3284" coordsize="0,7351" path="m2334,3284l2334,10636e" filled="f" stroked="t" strokeweight=".82pt" strokecolor="#000000">
                <v:path arrowok="t"/>
              </v:shape>
            </v:group>
            <v:group style="position:absolute;left:2964;top:3284;width:2;height:7351" coordorigin="2964,3284" coordsize="2,7351">
              <v:shape style="position:absolute;left:2964;top:3284;width:2;height:7351" coordorigin="2964,3284" coordsize="0,7351" path="m2964,3284l2964,10636e" filled="f" stroked="t" strokeweight=".81999pt" strokecolor="#000000">
                <v:path arrowok="t"/>
              </v:shape>
            </v:group>
            <v:group style="position:absolute;left:2935;top:3284;width:2;height:7351" coordorigin="2935,3284" coordsize="2,7351">
              <v:shape style="position:absolute;left:2935;top:3284;width:2;height:7351" coordorigin="2935,3284" coordsize="0,7351" path="m2935,3284l2935,10636e" filled="f" stroked="t" strokeweight=".82pt" strokecolor="#000000">
                <v:path arrowok="t"/>
              </v:shape>
            </v:group>
            <v:group style="position:absolute;left:3679;top:3284;width:2;height:7351" coordorigin="3679,3284" coordsize="2,7351">
              <v:shape style="position:absolute;left:3679;top:3284;width:2;height:7351" coordorigin="3679,3284" coordsize="0,7351" path="m3679,3284l3679,10636e" filled="f" stroked="t" strokeweight=".82pt" strokecolor="#000000">
                <v:path arrowok="t"/>
              </v:shape>
            </v:group>
            <v:group style="position:absolute;left:4156;top:3268;width:2;height:7368" coordorigin="4156,3268" coordsize="2,7368">
              <v:shape style="position:absolute;left:4156;top:3268;width:2;height:7368" coordorigin="4156,3268" coordsize="0,7368" path="m4156,3268l4156,10636e" filled="f" stroked="t" strokeweight=".82pt" strokecolor="#000000">
                <v:path arrowok="t"/>
              </v:shape>
            </v:group>
            <v:group style="position:absolute;left:4751;top:3268;width:2;height:7368" coordorigin="4751,3268" coordsize="2,7368">
              <v:shape style="position:absolute;left:4751;top:3268;width:2;height:7368" coordorigin="4751,3268" coordsize="0,7368" path="m4751,3268l4751,10636e" filled="f" stroked="t" strokeweight=".82pt" strokecolor="#000000">
                <v:path arrowok="t"/>
              </v:shape>
            </v:group>
            <v:group style="position:absolute;left:5340;top:3268;width:2;height:7368" coordorigin="5340,3268" coordsize="2,7368">
              <v:shape style="position:absolute;left:5340;top:3268;width:2;height:7368" coordorigin="5340,3268" coordsize="0,7368" path="m5340,3268l5340,10636e" filled="f" stroked="t" strokeweight=".81997pt" strokecolor="#000000">
                <v:path arrowok="t"/>
              </v:shape>
            </v:group>
            <v:group style="position:absolute;left:6256;top:3268;width:2;height:7368" coordorigin="6256,3268" coordsize="2,7368">
              <v:shape style="position:absolute;left:6256;top:3268;width:2;height:7368" coordorigin="6256,3268" coordsize="0,7368" path="m6256,3268l6256,10636e" filled="f" stroked="t" strokeweight=".82003pt" strokecolor="#000000">
                <v:path arrowok="t"/>
              </v:shape>
            </v:group>
            <v:group style="position:absolute;left:7094;top:3268;width:2;height:7368" coordorigin="7094,3268" coordsize="2,7368">
              <v:shape style="position:absolute;left:7094;top:3268;width:2;height:7368" coordorigin="7094,3268" coordsize="0,7368" path="m7094,3268l7094,10636e" filled="f" stroked="t" strokeweight=".82pt" strokecolor="#000000">
                <v:path arrowok="t"/>
              </v:shape>
            </v:group>
            <v:group style="position:absolute;left:7807;top:3268;width:2;height:7368" coordorigin="7807,3268" coordsize="2,7368">
              <v:shape style="position:absolute;left:7807;top:3268;width:2;height:7368" coordorigin="7807,3268" coordsize="0,7368" path="m7807,3268l7807,10636e" filled="f" stroked="t" strokeweight=".82pt" strokecolor="#000000">
                <v:path arrowok="t"/>
              </v:shape>
            </v:group>
            <v:group style="position:absolute;left:8644;top:3268;width:2;height:7368" coordorigin="8644,3268" coordsize="2,7368">
              <v:shape style="position:absolute;left:8644;top:3268;width:2;height:7368" coordorigin="8644,3268" coordsize="0,7368" path="m8644,3268l8644,10636e" filled="f" stroked="t" strokeweight=".82pt" strokecolor="#000000">
                <v:path arrowok="t"/>
              </v:shape>
            </v:group>
            <v:group style="position:absolute;left:9478;top:3268;width:2;height:7368" coordorigin="9478,3268" coordsize="2,7368">
              <v:shape style="position:absolute;left:9478;top:3268;width:2;height:7368" coordorigin="9478,3268" coordsize="0,7368" path="m9478,3268l9478,10636e" filled="f" stroked="t" strokeweight=".81997pt" strokecolor="#000000">
                <v:path arrowok="t"/>
              </v:shape>
            </v:group>
            <v:group style="position:absolute;left:10315;top:3268;width:2;height:7368" coordorigin="10315,3268" coordsize="2,7368">
              <v:shape style="position:absolute;left:10315;top:3268;width:2;height:7368" coordorigin="10315,3268" coordsize="0,7368" path="m10315,3268l10315,10636e" filled="f" stroked="t" strokeweight=".82003pt" strokecolor="#000000">
                <v:path arrowok="t"/>
              </v:shape>
            </v:group>
            <v:group style="position:absolute;left:11270;top:3268;width:2;height:7368" coordorigin="11270,3268" coordsize="2,7368">
              <v:shape style="position:absolute;left:11270;top:3268;width:2;height:7368" coordorigin="11270,3268" coordsize="0,7368" path="m11270,3268l11270,10636e" filled="f" stroked="t" strokeweight=".82003pt" strokecolor="#000000">
                <v:path arrowok="t"/>
              </v:shape>
            </v:group>
            <v:group style="position:absolute;left:12143;top:3268;width:2;height:7368" coordorigin="12143,3268" coordsize="2,7368">
              <v:shape style="position:absolute;left:12143;top:3268;width:2;height:7368" coordorigin="12143,3268" coordsize="0,7368" path="m12143,3268l12143,10636e" filled="f" stroked="t" strokeweight=".82003pt" strokecolor="#000000">
                <v:path arrowok="t"/>
              </v:shape>
            </v:group>
            <v:group style="position:absolute;left:12973;top:3268;width:2;height:7368" coordorigin="12973,3268" coordsize="2,7368">
              <v:shape style="position:absolute;left:12973;top:3268;width:2;height:7368" coordorigin="12973,3268" coordsize="0,7368" path="m12973,3268l12973,10636e" filled="f" stroked="t" strokeweight=".81997pt" strokecolor="#000000">
                <v:path arrowok="t"/>
              </v:shape>
            </v:group>
            <v:group style="position:absolute;left:1111;top:3582;width:43;height:2" coordorigin="1111,3582" coordsize="43,2">
              <v:shape style="position:absolute;left:1111;top:3582;width:43;height:2" coordorigin="1111,3582" coordsize="43,0" path="m1154,3582l1111,3582e" filled="f" stroked="t" strokeweight=".82pt" strokecolor="#000000">
                <v:path arrowok="t"/>
              </v:shape>
            </v:group>
            <v:group style="position:absolute;left:1528;top:3582;width:2188;height:2" coordorigin="1528,3582" coordsize="2188,2">
              <v:shape style="position:absolute;left:1528;top:3582;width:2188;height:2" coordorigin="1528,3582" coordsize="2188,0" path="m3715,3582l1528,3582e" filled="f" stroked="t" strokeweight=".82pt" strokecolor="#000000">
                <v:path arrowok="t"/>
              </v:shape>
            </v:group>
            <v:group style="position:absolute;left:4148;top:3582;width:43;height:2" coordorigin="4148,3582" coordsize="43,2">
              <v:shape style="position:absolute;left:4148;top:3582;width:43;height:2" coordorigin="4148,3582" coordsize="43,0" path="m4192,3582l4148,3582e" filled="f" stroked="t" strokeweight=".82pt" strokecolor="#000000">
                <v:path arrowok="t"/>
              </v:shape>
            </v:group>
            <v:group style="position:absolute;left:4744;top:3582;width:43;height:2" coordorigin="4744,3582" coordsize="43,2">
              <v:shape style="position:absolute;left:4744;top:3582;width:43;height:2" coordorigin="4744,3582" coordsize="43,0" path="m4787,3582l4744,3582e" filled="f" stroked="t" strokeweight=".82pt" strokecolor="#000000">
                <v:path arrowok="t"/>
              </v:shape>
            </v:group>
            <v:group style="position:absolute;left:5333;top:3582;width:43;height:2" coordorigin="5333,3582" coordsize="43,2">
              <v:shape style="position:absolute;left:5333;top:3582;width:43;height:2" coordorigin="5333,3582" coordsize="43,0" path="m5376,3582l5333,3582e" filled="f" stroked="t" strokeweight=".82pt" strokecolor="#000000">
                <v:path arrowok="t"/>
              </v:shape>
            </v:group>
            <v:group style="position:absolute;left:6248;top:3582;width:43;height:2" coordorigin="6248,3582" coordsize="43,2">
              <v:shape style="position:absolute;left:6248;top:3582;width:43;height:2" coordorigin="6248,3582" coordsize="43,0" path="m6292,3582l6248,3582e" filled="f" stroked="t" strokeweight=".82003pt" strokecolor="#000000">
                <v:path arrowok="t"/>
              </v:shape>
            </v:group>
            <v:group style="position:absolute;left:7087;top:3582;width:43;height:2" coordorigin="7087,3582" coordsize="43,2">
              <v:shape style="position:absolute;left:7087;top:3582;width:43;height:2" coordorigin="7087,3582" coordsize="43,0" path="m7130,3582l7087,3582e" filled="f" stroked="t" strokeweight=".82pt" strokecolor="#000000">
                <v:path arrowok="t"/>
              </v:shape>
            </v:group>
            <v:group style="position:absolute;left:7800;top:3582;width:43;height:2" coordorigin="7800,3582" coordsize="43,2">
              <v:shape style="position:absolute;left:7800;top:3582;width:43;height:2" coordorigin="7800,3582" coordsize="43,0" path="m7843,3582l7800,3582e" filled="f" stroked="t" strokeweight=".82pt" strokecolor="#000000">
                <v:path arrowok="t"/>
              </v:shape>
            </v:group>
            <v:group style="position:absolute;left:8636;top:3582;width:43;height:2" coordorigin="8636,3582" coordsize="43,2">
              <v:shape style="position:absolute;left:8636;top:3582;width:43;height:2" coordorigin="8636,3582" coordsize="43,0" path="m8680,3582l8636,3582e" filled="f" stroked="t" strokeweight=".82pt" strokecolor="#000000">
                <v:path arrowok="t"/>
              </v:shape>
            </v:group>
            <v:group style="position:absolute;left:9470;top:3582;width:43;height:2" coordorigin="9470,3582" coordsize="43,2">
              <v:shape style="position:absolute;left:9470;top:3582;width:43;height:2" coordorigin="9470,3582" coordsize="43,0" path="m9514,3582l9470,3582e" filled="f" stroked="t" strokeweight=".81997pt" strokecolor="#000000">
                <v:path arrowok="t"/>
              </v:shape>
            </v:group>
            <v:group style="position:absolute;left:10308;top:3582;width:43;height:2" coordorigin="10308,3582" coordsize="43,2">
              <v:shape style="position:absolute;left:10308;top:3582;width:43;height:2" coordorigin="10308,3582" coordsize="43,0" path="m10351,3582l10308,3582e" filled="f" stroked="t" strokeweight=".82003pt" strokecolor="#000000">
                <v:path arrowok="t"/>
              </v:shape>
            </v:group>
            <v:group style="position:absolute;left:11263;top:3582;width:43;height:2" coordorigin="11263,3582" coordsize="43,2">
              <v:shape style="position:absolute;left:11263;top:3582;width:43;height:2" coordorigin="11263,3582" coordsize="43,0" path="m11306,3582l11263,3582e" filled="f" stroked="t" strokeweight=".82003pt" strokecolor="#000000">
                <v:path arrowok="t"/>
              </v:shape>
            </v:group>
            <v:group style="position:absolute;left:12136;top:3582;width:43;height:2" coordorigin="12136,3582" coordsize="43,2">
              <v:shape style="position:absolute;left:12136;top:3582;width:43;height:2" coordorigin="12136,3582" coordsize="43,0" path="m12179,3582l12136,3582e" filled="f" stroked="t" strokeweight=".82003pt" strokecolor="#000000">
                <v:path arrowok="t"/>
              </v:shape>
            </v:group>
            <v:group style="position:absolute;left:12966;top:3582;width:43;height:2" coordorigin="12966,3582" coordsize="43,2">
              <v:shape style="position:absolute;left:12966;top:3582;width:43;height:2" coordorigin="12966,3582" coordsize="43,0" path="m13009,3582l12966,3582e" filled="f" stroked="t" strokeweight=".81997pt" strokecolor="#000000">
                <v:path arrowok="t"/>
              </v:shape>
            </v:group>
            <v:group style="position:absolute;left:1111;top:3884;width:43;height:2" coordorigin="1111,3884" coordsize="43,2">
              <v:shape style="position:absolute;left:1111;top:3884;width:43;height:2" coordorigin="1111,3884" coordsize="43,0" path="m1154,3884l1111,3884e" filled="f" stroked="t" strokeweight=".82pt" strokecolor="#000000">
                <v:path arrowok="t"/>
              </v:shape>
            </v:group>
            <v:group style="position:absolute;left:1528;top:3884;width:2188;height:2" coordorigin="1528,3884" coordsize="2188,2">
              <v:shape style="position:absolute;left:1528;top:3884;width:2188;height:2" coordorigin="1528,3884" coordsize="2188,0" path="m3715,3884l1528,3884e" filled="f" stroked="t" strokeweight=".82pt" strokecolor="#000000">
                <v:path arrowok="t"/>
              </v:shape>
            </v:group>
            <v:group style="position:absolute;left:4148;top:3884;width:43;height:2" coordorigin="4148,3884" coordsize="43,2">
              <v:shape style="position:absolute;left:4148;top:3884;width:43;height:2" coordorigin="4148,3884" coordsize="43,0" path="m4192,3884l4148,3884e" filled="f" stroked="t" strokeweight=".82pt" strokecolor="#000000">
                <v:path arrowok="t"/>
              </v:shape>
            </v:group>
            <v:group style="position:absolute;left:4744;top:3884;width:43;height:2" coordorigin="4744,3884" coordsize="43,2">
              <v:shape style="position:absolute;left:4744;top:3884;width:43;height:2" coordorigin="4744,3884" coordsize="43,0" path="m4787,3884l4744,3884e" filled="f" stroked="t" strokeweight=".82pt" strokecolor="#000000">
                <v:path arrowok="t"/>
              </v:shape>
            </v:group>
            <v:group style="position:absolute;left:5333;top:3884;width:43;height:2" coordorigin="5333,3884" coordsize="43,2">
              <v:shape style="position:absolute;left:5333;top:3884;width:43;height:2" coordorigin="5333,3884" coordsize="43,0" path="m5376,3884l5333,3884e" filled="f" stroked="t" strokeweight=".82pt" strokecolor="#000000">
                <v:path arrowok="t"/>
              </v:shape>
            </v:group>
            <v:group style="position:absolute;left:6248;top:3884;width:43;height:2" coordorigin="6248,3884" coordsize="43,2">
              <v:shape style="position:absolute;left:6248;top:3884;width:43;height:2" coordorigin="6248,3884" coordsize="43,0" path="m6292,3884l6248,3884e" filled="f" stroked="t" strokeweight=".82003pt" strokecolor="#000000">
                <v:path arrowok="t"/>
              </v:shape>
            </v:group>
            <v:group style="position:absolute;left:7087;top:3884;width:43;height:2" coordorigin="7087,3884" coordsize="43,2">
              <v:shape style="position:absolute;left:7087;top:3884;width:43;height:2" coordorigin="7087,3884" coordsize="43,0" path="m7130,3884l7087,3884e" filled="f" stroked="t" strokeweight=".82pt" strokecolor="#000000">
                <v:path arrowok="t"/>
              </v:shape>
            </v:group>
            <v:group style="position:absolute;left:7800;top:3884;width:43;height:2" coordorigin="7800,3884" coordsize="43,2">
              <v:shape style="position:absolute;left:7800;top:3884;width:43;height:2" coordorigin="7800,3884" coordsize="43,0" path="m7843,3884l7800,3884e" filled="f" stroked="t" strokeweight=".82pt" strokecolor="#000000">
                <v:path arrowok="t"/>
              </v:shape>
            </v:group>
            <v:group style="position:absolute;left:8636;top:3884;width:43;height:2" coordorigin="8636,3884" coordsize="43,2">
              <v:shape style="position:absolute;left:8636;top:3884;width:43;height:2" coordorigin="8636,3884" coordsize="43,0" path="m8680,3884l8636,3884e" filled="f" stroked="t" strokeweight=".82pt" strokecolor="#000000">
                <v:path arrowok="t"/>
              </v:shape>
            </v:group>
            <v:group style="position:absolute;left:9470;top:3884;width:43;height:2" coordorigin="9470,3884" coordsize="43,2">
              <v:shape style="position:absolute;left:9470;top:3884;width:43;height:2" coordorigin="9470,3884" coordsize="43,0" path="m9514,3884l9470,3884e" filled="f" stroked="t" strokeweight=".81997pt" strokecolor="#000000">
                <v:path arrowok="t"/>
              </v:shape>
            </v:group>
            <v:group style="position:absolute;left:10308;top:3884;width:43;height:2" coordorigin="10308,3884" coordsize="43,2">
              <v:shape style="position:absolute;left:10308;top:3884;width:43;height:2" coordorigin="10308,3884" coordsize="43,0" path="m10351,3884l10308,3884e" filled="f" stroked="t" strokeweight=".82003pt" strokecolor="#000000">
                <v:path arrowok="t"/>
              </v:shape>
            </v:group>
            <v:group style="position:absolute;left:11263;top:3884;width:43;height:2" coordorigin="11263,3884" coordsize="43,2">
              <v:shape style="position:absolute;left:11263;top:3884;width:43;height:2" coordorigin="11263,3884" coordsize="43,0" path="m11306,3884l11263,3884e" filled="f" stroked="t" strokeweight=".82003pt" strokecolor="#000000">
                <v:path arrowok="t"/>
              </v:shape>
            </v:group>
            <v:group style="position:absolute;left:12136;top:3884;width:43;height:2" coordorigin="12136,3884" coordsize="43,2">
              <v:shape style="position:absolute;left:12136;top:3884;width:43;height:2" coordorigin="12136,3884" coordsize="43,0" path="m12179,3884l12136,3884e" filled="f" stroked="t" strokeweight=".82003pt" strokecolor="#000000">
                <v:path arrowok="t"/>
              </v:shape>
            </v:group>
            <v:group style="position:absolute;left:12966;top:3884;width:43;height:2" coordorigin="12966,3884" coordsize="43,2">
              <v:shape style="position:absolute;left:12966;top:3884;width:43;height:2" coordorigin="12966,3884" coordsize="43,0" path="m13009,3884l12966,3884e" filled="f" stroked="t" strokeweight=".81997pt" strokecolor="#000000">
                <v:path arrowok="t"/>
              </v:shape>
            </v:group>
            <v:group style="position:absolute;left:1111;top:4042;width:43;height:2" coordorigin="1111,4042" coordsize="43,2">
              <v:shape style="position:absolute;left:1111;top:4042;width:43;height:2" coordorigin="1111,4042" coordsize="43,0" path="m1154,4042l1111,4042e" filled="f" stroked="t" strokeweight=".82pt" strokecolor="#000000">
                <v:path arrowok="t"/>
              </v:shape>
            </v:group>
            <v:group style="position:absolute;left:1528;top:4042;width:2188;height:2" coordorigin="1528,4042" coordsize="2188,2">
              <v:shape style="position:absolute;left:1528;top:4042;width:2188;height:2" coordorigin="1528,4042" coordsize="2188,0" path="m3715,4042l1528,4042e" filled="f" stroked="t" strokeweight=".82pt" strokecolor="#000000">
                <v:path arrowok="t"/>
              </v:shape>
            </v:group>
            <v:group style="position:absolute;left:4148;top:4042;width:43;height:2" coordorigin="4148,4042" coordsize="43,2">
              <v:shape style="position:absolute;left:4148;top:4042;width:43;height:2" coordorigin="4148,4042" coordsize="43,0" path="m4192,4042l4148,4042e" filled="f" stroked="t" strokeweight=".82pt" strokecolor="#000000">
                <v:path arrowok="t"/>
              </v:shape>
            </v:group>
            <v:group style="position:absolute;left:4744;top:4042;width:43;height:2" coordorigin="4744,4042" coordsize="43,2">
              <v:shape style="position:absolute;left:4744;top:4042;width:43;height:2" coordorigin="4744,4042" coordsize="43,0" path="m4787,4042l4744,4042e" filled="f" stroked="t" strokeweight=".82pt" strokecolor="#000000">
                <v:path arrowok="t"/>
              </v:shape>
            </v:group>
            <v:group style="position:absolute;left:5333;top:4042;width:43;height:2" coordorigin="5333,4042" coordsize="43,2">
              <v:shape style="position:absolute;left:5333;top:4042;width:43;height:2" coordorigin="5333,4042" coordsize="43,0" path="m5376,4042l5333,4042e" filled="f" stroked="t" strokeweight=".82pt" strokecolor="#000000">
                <v:path arrowok="t"/>
              </v:shape>
            </v:group>
            <v:group style="position:absolute;left:6248;top:4042;width:43;height:2" coordorigin="6248,4042" coordsize="43,2">
              <v:shape style="position:absolute;left:6248;top:4042;width:43;height:2" coordorigin="6248,4042" coordsize="43,0" path="m6292,4042l6248,4042e" filled="f" stroked="t" strokeweight=".82003pt" strokecolor="#000000">
                <v:path arrowok="t"/>
              </v:shape>
            </v:group>
            <v:group style="position:absolute;left:7087;top:4042;width:43;height:2" coordorigin="7087,4042" coordsize="43,2">
              <v:shape style="position:absolute;left:7087;top:4042;width:43;height:2" coordorigin="7087,4042" coordsize="43,0" path="m7130,4042l7087,4042e" filled="f" stroked="t" strokeweight=".82pt" strokecolor="#000000">
                <v:path arrowok="t"/>
              </v:shape>
            </v:group>
            <v:group style="position:absolute;left:7800;top:4042;width:43;height:2" coordorigin="7800,4042" coordsize="43,2">
              <v:shape style="position:absolute;left:7800;top:4042;width:43;height:2" coordorigin="7800,4042" coordsize="43,0" path="m7843,4042l7800,4042e" filled="f" stroked="t" strokeweight=".82pt" strokecolor="#000000">
                <v:path arrowok="t"/>
              </v:shape>
            </v:group>
            <v:group style="position:absolute;left:8636;top:4042;width:43;height:2" coordorigin="8636,4042" coordsize="43,2">
              <v:shape style="position:absolute;left:8636;top:4042;width:43;height:2" coordorigin="8636,4042" coordsize="43,0" path="m8680,4042l8636,4042e" filled="f" stroked="t" strokeweight=".82pt" strokecolor="#000000">
                <v:path arrowok="t"/>
              </v:shape>
            </v:group>
            <v:group style="position:absolute;left:9470;top:4042;width:43;height:2" coordorigin="9470,4042" coordsize="43,2">
              <v:shape style="position:absolute;left:9470;top:4042;width:43;height:2" coordorigin="9470,4042" coordsize="43,0" path="m9514,4042l9470,4042e" filled="f" stroked="t" strokeweight=".81997pt" strokecolor="#000000">
                <v:path arrowok="t"/>
              </v:shape>
            </v:group>
            <v:group style="position:absolute;left:10308;top:4042;width:43;height:2" coordorigin="10308,4042" coordsize="43,2">
              <v:shape style="position:absolute;left:10308;top:4042;width:43;height:2" coordorigin="10308,4042" coordsize="43,0" path="m10351,4042l10308,4042e" filled="f" stroked="t" strokeweight=".82003pt" strokecolor="#000000">
                <v:path arrowok="t"/>
              </v:shape>
            </v:group>
            <v:group style="position:absolute;left:11263;top:4042;width:43;height:2" coordorigin="11263,4042" coordsize="43,2">
              <v:shape style="position:absolute;left:11263;top:4042;width:43;height:2" coordorigin="11263,4042" coordsize="43,0" path="m11306,4042l11263,4042e" filled="f" stroked="t" strokeweight=".82003pt" strokecolor="#000000">
                <v:path arrowok="t"/>
              </v:shape>
            </v:group>
            <v:group style="position:absolute;left:12136;top:4042;width:43;height:2" coordorigin="12136,4042" coordsize="43,2">
              <v:shape style="position:absolute;left:12136;top:4042;width:43;height:2" coordorigin="12136,4042" coordsize="43,0" path="m12179,4042l12136,4042e" filled="f" stroked="t" strokeweight=".82003pt" strokecolor="#000000">
                <v:path arrowok="t"/>
              </v:shape>
            </v:group>
            <v:group style="position:absolute;left:12966;top:4042;width:43;height:2" coordorigin="12966,4042" coordsize="43,2">
              <v:shape style="position:absolute;left:12966;top:4042;width:43;height:2" coordorigin="12966,4042" coordsize="43,0" path="m13009,4042l12966,4042e" filled="f" stroked="t" strokeweight=".81997pt" strokecolor="#000000">
                <v:path arrowok="t"/>
              </v:shape>
            </v:group>
            <v:group style="position:absolute;left:1111;top:4198;width:43;height:2" coordorigin="1111,4198" coordsize="43,2">
              <v:shape style="position:absolute;left:1111;top:4198;width:43;height:2" coordorigin="1111,4198" coordsize="43,0" path="m1154,4198l1111,4198e" filled="f" stroked="t" strokeweight=".82pt" strokecolor="#000000">
                <v:path arrowok="t"/>
              </v:shape>
            </v:group>
            <v:group style="position:absolute;left:1528;top:4198;width:2188;height:2" coordorigin="1528,4198" coordsize="2188,2">
              <v:shape style="position:absolute;left:1528;top:4198;width:2188;height:2" coordorigin="1528,4198" coordsize="2188,0" path="m3715,4198l1528,4198e" filled="f" stroked="t" strokeweight=".82pt" strokecolor="#000000">
                <v:path arrowok="t"/>
              </v:shape>
            </v:group>
            <v:group style="position:absolute;left:4148;top:4198;width:43;height:2" coordorigin="4148,4198" coordsize="43,2">
              <v:shape style="position:absolute;left:4148;top:4198;width:43;height:2" coordorigin="4148,4198" coordsize="43,0" path="m4192,4198l4148,4198e" filled="f" stroked="t" strokeweight=".82pt" strokecolor="#000000">
                <v:path arrowok="t"/>
              </v:shape>
            </v:group>
            <v:group style="position:absolute;left:4744;top:4198;width:43;height:2" coordorigin="4744,4198" coordsize="43,2">
              <v:shape style="position:absolute;left:4744;top:4198;width:43;height:2" coordorigin="4744,4198" coordsize="43,0" path="m4787,4198l4744,4198e" filled="f" stroked="t" strokeweight=".82pt" strokecolor="#000000">
                <v:path arrowok="t"/>
              </v:shape>
            </v:group>
            <v:group style="position:absolute;left:5333;top:4198;width:43;height:2" coordorigin="5333,4198" coordsize="43,2">
              <v:shape style="position:absolute;left:5333;top:4198;width:43;height:2" coordorigin="5333,4198" coordsize="43,0" path="m5376,4198l5333,4198e" filled="f" stroked="t" strokeweight=".82pt" strokecolor="#000000">
                <v:path arrowok="t"/>
              </v:shape>
            </v:group>
            <v:group style="position:absolute;left:6248;top:4198;width:43;height:2" coordorigin="6248,4198" coordsize="43,2">
              <v:shape style="position:absolute;left:6248;top:4198;width:43;height:2" coordorigin="6248,4198" coordsize="43,0" path="m6292,4198l6248,4198e" filled="f" stroked="t" strokeweight=".82003pt" strokecolor="#000000">
                <v:path arrowok="t"/>
              </v:shape>
            </v:group>
            <v:group style="position:absolute;left:7087;top:4198;width:43;height:2" coordorigin="7087,4198" coordsize="43,2">
              <v:shape style="position:absolute;left:7087;top:4198;width:43;height:2" coordorigin="7087,4198" coordsize="43,0" path="m7130,4198l7087,4198e" filled="f" stroked="t" strokeweight=".82pt" strokecolor="#000000">
                <v:path arrowok="t"/>
              </v:shape>
            </v:group>
            <v:group style="position:absolute;left:7800;top:4198;width:43;height:2" coordorigin="7800,4198" coordsize="43,2">
              <v:shape style="position:absolute;left:7800;top:4198;width:43;height:2" coordorigin="7800,4198" coordsize="43,0" path="m7843,4198l7800,4198e" filled="f" stroked="t" strokeweight=".82pt" strokecolor="#000000">
                <v:path arrowok="t"/>
              </v:shape>
            </v:group>
            <v:group style="position:absolute;left:8636;top:4198;width:43;height:2" coordorigin="8636,4198" coordsize="43,2">
              <v:shape style="position:absolute;left:8636;top:4198;width:43;height:2" coordorigin="8636,4198" coordsize="43,0" path="m8680,4198l8636,4198e" filled="f" stroked="t" strokeweight=".82pt" strokecolor="#000000">
                <v:path arrowok="t"/>
              </v:shape>
            </v:group>
            <v:group style="position:absolute;left:9470;top:4198;width:43;height:2" coordorigin="9470,4198" coordsize="43,2">
              <v:shape style="position:absolute;left:9470;top:4198;width:43;height:2" coordorigin="9470,4198" coordsize="43,0" path="m9514,4198l9470,4198e" filled="f" stroked="t" strokeweight=".81997pt" strokecolor="#000000">
                <v:path arrowok="t"/>
              </v:shape>
            </v:group>
            <v:group style="position:absolute;left:10308;top:4198;width:43;height:2" coordorigin="10308,4198" coordsize="43,2">
              <v:shape style="position:absolute;left:10308;top:4198;width:43;height:2" coordorigin="10308,4198" coordsize="43,0" path="m10351,4198l10308,4198e" filled="f" stroked="t" strokeweight=".82003pt" strokecolor="#000000">
                <v:path arrowok="t"/>
              </v:shape>
            </v:group>
            <v:group style="position:absolute;left:11263;top:4198;width:43;height:2" coordorigin="11263,4198" coordsize="43,2">
              <v:shape style="position:absolute;left:11263;top:4198;width:43;height:2" coordorigin="11263,4198" coordsize="43,0" path="m11306,4198l11263,4198e" filled="f" stroked="t" strokeweight=".82003pt" strokecolor="#000000">
                <v:path arrowok="t"/>
              </v:shape>
            </v:group>
            <v:group style="position:absolute;left:12136;top:4198;width:43;height:2" coordorigin="12136,4198" coordsize="43,2">
              <v:shape style="position:absolute;left:12136;top:4198;width:43;height:2" coordorigin="12136,4198" coordsize="43,0" path="m12179,4198l12136,4198e" filled="f" stroked="t" strokeweight=".82003pt" strokecolor="#000000">
                <v:path arrowok="t"/>
              </v:shape>
            </v:group>
            <v:group style="position:absolute;left:12966;top:4198;width:43;height:2" coordorigin="12966,4198" coordsize="43,2">
              <v:shape style="position:absolute;left:12966;top:4198;width:43;height:2" coordorigin="12966,4198" coordsize="43,0" path="m13009,4198l12966,4198e" filled="f" stroked="t" strokeweight=".81997pt" strokecolor="#000000">
                <v:path arrowok="t"/>
              </v:shape>
            </v:group>
            <v:group style="position:absolute;left:14714;top:3284;width:2;height:7351" coordorigin="14714,3284" coordsize="2,7351">
              <v:shape style="position:absolute;left:14714;top:3284;width:2;height:7351" coordorigin="14714,3284" coordsize="0,7351" path="m14714,3284l14714,10636e" filled="f" stroked="t" strokeweight=".81997pt" strokecolor="#000000">
                <v:path arrowok="t"/>
              </v:shape>
            </v:group>
            <v:group style="position:absolute;left:14686;top:3284;width:2;height:7351" coordorigin="14686,3284" coordsize="2,7351">
              <v:shape style="position:absolute;left:14686;top:3284;width:2;height:7351" coordorigin="14686,3284" coordsize="0,7351" path="m14686,3284l14686,10636e" filled="f" stroked="t" strokeweight=".82003pt" strokecolor="#000000">
                <v:path arrowok="t"/>
              </v:shape>
            </v:group>
            <v:group style="position:absolute;left:14678;top:3582;width:43;height:2" coordorigin="14678,3582" coordsize="43,2">
              <v:shape style="position:absolute;left:14678;top:3582;width:43;height:2" coordorigin="14678,3582" coordsize="43,0" path="m14722,3582l14678,3582e" filled="f" stroked="t" strokeweight=".82003pt" strokecolor="#000000">
                <v:path arrowok="t"/>
              </v:shape>
            </v:group>
            <v:group style="position:absolute;left:14678;top:3884;width:43;height:2" coordorigin="14678,3884" coordsize="43,2">
              <v:shape style="position:absolute;left:14678;top:3884;width:43;height:2" coordorigin="14678,3884" coordsize="43,0" path="m14722,3884l14678,3884e" filled="f" stroked="t" strokeweight=".82003pt" strokecolor="#000000">
                <v:path arrowok="t"/>
              </v:shape>
            </v:group>
            <v:group style="position:absolute;left:14678;top:4042;width:43;height:2" coordorigin="14678,4042" coordsize="43,2">
              <v:shape style="position:absolute;left:14678;top:4042;width:43;height:2" coordorigin="14678,4042" coordsize="43,0" path="m14722,4042l14678,4042e" filled="f" stroked="t" strokeweight=".82003pt" strokecolor="#000000">
                <v:path arrowok="t"/>
              </v:shape>
            </v:group>
            <v:group style="position:absolute;left:14678;top:4198;width:43;height:2" coordorigin="14678,4198" coordsize="43,2">
              <v:shape style="position:absolute;left:14678;top:4198;width:43;height:2" coordorigin="14678,4198" coordsize="43,0" path="m14722,4198l14678,4198e" filled="f" stroked="t" strokeweight=".82003pt" strokecolor="#000000">
                <v:path arrowok="t"/>
              </v:shape>
            </v:group>
            <v:group style="position:absolute;left:1111;top:4354;width:13610;height:2" coordorigin="1111,4354" coordsize="13610,2">
              <v:shape style="position:absolute;left:1111;top:4354;width:13610;height:2" coordorigin="1111,4354" coordsize="13610,0" path="m14722,4354l1111,4354e" filled="f" stroked="t" strokeweight=".82003pt" strokecolor="#000000">
                <v:path arrowok="t"/>
              </v:shape>
            </v:group>
            <v:group style="position:absolute;left:1111;top:4656;width:13610;height:2" coordorigin="1111,4656" coordsize="13610,2">
              <v:shape style="position:absolute;left:1111;top:4656;width:13610;height:2" coordorigin="1111,4656" coordsize="13610,0" path="m14722,4656l1111,4656e" filled="f" stroked="t" strokeweight=".82003pt" strokecolor="#000000">
                <v:path arrowok="t"/>
              </v:shape>
            </v:group>
            <v:group style="position:absolute;left:1111;top:4958;width:13610;height:2" coordorigin="1111,4958" coordsize="13610,2">
              <v:shape style="position:absolute;left:1111;top:4958;width:13610;height:2" coordorigin="1111,4958" coordsize="13610,0" path="m14722,4958l1111,4958e" filled="f" stroked="t" strokeweight=".82003pt" strokecolor="#000000">
                <v:path arrowok="t"/>
              </v:shape>
            </v:group>
            <v:group style="position:absolute;left:1111;top:5114;width:13610;height:2" coordorigin="1111,5114" coordsize="13610,2">
              <v:shape style="position:absolute;left:1111;top:5114;width:13610;height:2" coordorigin="1111,5114" coordsize="13610,0" path="m14722,5114l1111,5114e" filled="f" stroked="t" strokeweight=".82003pt" strokecolor="#000000">
                <v:path arrowok="t"/>
              </v:shape>
            </v:group>
            <v:group style="position:absolute;left:1111;top:5272;width:13610;height:2" coordorigin="1111,5272" coordsize="13610,2">
              <v:shape style="position:absolute;left:1111;top:5272;width:13610;height:2" coordorigin="1111,5272" coordsize="13610,0" path="m14722,5272l1111,5272e" filled="f" stroked="t" strokeweight=".82003pt" strokecolor="#000000">
                <v:path arrowok="t"/>
              </v:shape>
            </v:group>
            <v:group style="position:absolute;left:1111;top:5428;width:13610;height:2" coordorigin="1111,5428" coordsize="13610,2">
              <v:shape style="position:absolute;left:1111;top:5428;width:13610;height:2" coordorigin="1111,5428" coordsize="13610,0" path="m14722,5428l1111,5428e" filled="f" stroked="t" strokeweight=".82003pt" strokecolor="#000000">
                <v:path arrowok="t"/>
              </v:shape>
            </v:group>
            <v:group style="position:absolute;left:1111;top:5584;width:13610;height:2" coordorigin="1111,5584" coordsize="13610,2">
              <v:shape style="position:absolute;left:1111;top:5584;width:13610;height:2" coordorigin="1111,5584" coordsize="13610,0" path="m14722,5584l1111,5584e" filled="f" stroked="t" strokeweight=".82003pt" strokecolor="#000000">
                <v:path arrowok="t"/>
              </v:shape>
            </v:group>
            <v:group style="position:absolute;left:1111;top:5740;width:13610;height:2" coordorigin="1111,5740" coordsize="13610,2">
              <v:shape style="position:absolute;left:1111;top:5740;width:13610;height:2" coordorigin="1111,5740" coordsize="13610,0" path="m14722,5740l1111,5740e" filled="f" stroked="t" strokeweight=".82003pt" strokecolor="#000000">
                <v:path arrowok="t"/>
              </v:shape>
            </v:group>
            <v:group style="position:absolute;left:1111;top:5896;width:13610;height:2" coordorigin="1111,5896" coordsize="13610,2">
              <v:shape style="position:absolute;left:1111;top:5896;width:13610;height:2" coordorigin="1111,5896" coordsize="13610,0" path="m14722,5896l1111,5896e" filled="f" stroked="t" strokeweight=".82003pt" strokecolor="#000000">
                <v:path arrowok="t"/>
              </v:shape>
            </v:group>
            <v:group style="position:absolute;left:1111;top:6053;width:13610;height:2" coordorigin="1111,6053" coordsize="13610,2">
              <v:shape style="position:absolute;left:1111;top:6053;width:13610;height:2" coordorigin="1111,6053" coordsize="13610,0" path="m14722,6053l1111,6053e" filled="f" stroked="t" strokeweight=".82003pt" strokecolor="#000000">
                <v:path arrowok="t"/>
              </v:shape>
            </v:group>
            <v:group style="position:absolute;left:1111;top:6355;width:13610;height:2" coordorigin="1111,6355" coordsize="13610,2">
              <v:shape style="position:absolute;left:1111;top:6355;width:13610;height:2" coordorigin="1111,6355" coordsize="13610,0" path="m14722,6355l1111,6355e" filled="f" stroked="t" strokeweight=".82003pt" strokecolor="#000000">
                <v:path arrowok="t"/>
              </v:shape>
            </v:group>
            <v:group style="position:absolute;left:1111;top:6511;width:13610;height:2" coordorigin="1111,6511" coordsize="13610,2">
              <v:shape style="position:absolute;left:1111;top:6511;width:13610;height:2" coordorigin="1111,6511" coordsize="13610,0" path="m14722,6511l1111,6511e" filled="f" stroked="t" strokeweight=".82003pt" strokecolor="#000000">
                <v:path arrowok="t"/>
              </v:shape>
            </v:group>
            <v:group style="position:absolute;left:1111;top:6814;width:13610;height:2" coordorigin="1111,6814" coordsize="13610,2">
              <v:shape style="position:absolute;left:1111;top:6814;width:13610;height:2" coordorigin="1111,6814" coordsize="13610,0" path="m14722,6814l1111,6814e" filled="f" stroked="t" strokeweight=".82003pt" strokecolor="#000000">
                <v:path arrowok="t"/>
              </v:shape>
            </v:group>
            <v:group style="position:absolute;left:1111;top:6970;width:13610;height:2" coordorigin="1111,6970" coordsize="13610,2">
              <v:shape style="position:absolute;left:1111;top:6970;width:13610;height:2" coordorigin="1111,6970" coordsize="13610,0" path="m14722,6970l1111,6970e" filled="f" stroked="t" strokeweight=".82003pt" strokecolor="#000000">
                <v:path arrowok="t"/>
              </v:shape>
            </v:group>
            <v:group style="position:absolute;left:1111;top:7126;width:13610;height:2" coordorigin="1111,7126" coordsize="13610,2">
              <v:shape style="position:absolute;left:1111;top:7126;width:13610;height:2" coordorigin="1111,7126" coordsize="13610,0" path="m14722,7126l1111,7126e" filled="f" stroked="t" strokeweight=".82003pt" strokecolor="#000000">
                <v:path arrowok="t"/>
              </v:shape>
            </v:group>
            <v:group style="position:absolute;left:1111;top:7283;width:13610;height:2" coordorigin="1111,7283" coordsize="13610,2">
              <v:shape style="position:absolute;left:1111;top:7283;width:13610;height:2" coordorigin="1111,7283" coordsize="13610,0" path="m14722,7283l1111,7283e" filled="f" stroked="t" strokeweight=".82003pt" strokecolor="#000000">
                <v:path arrowok="t"/>
              </v:shape>
            </v:group>
            <v:group style="position:absolute;left:1111;top:7439;width:13610;height:2" coordorigin="1111,7439" coordsize="13610,2">
              <v:shape style="position:absolute;left:1111;top:7439;width:13610;height:2" coordorigin="1111,7439" coordsize="13610,0" path="m14722,7439l1111,7439e" filled="f" stroked="t" strokeweight=".82003pt" strokecolor="#000000">
                <v:path arrowok="t"/>
              </v:shape>
            </v:group>
            <v:group style="position:absolute;left:1111;top:7595;width:13610;height:2" coordorigin="1111,7595" coordsize="13610,2">
              <v:shape style="position:absolute;left:1111;top:7595;width:13610;height:2" coordorigin="1111,7595" coordsize="13610,0" path="m14722,7595l1111,7595e" filled="f" stroked="t" strokeweight=".82003pt" strokecolor="#000000">
                <v:path arrowok="t"/>
              </v:shape>
            </v:group>
            <v:group style="position:absolute;left:1111;top:7751;width:13610;height:2" coordorigin="1111,7751" coordsize="13610,2">
              <v:shape style="position:absolute;left:1111;top:7751;width:13610;height:2" coordorigin="1111,7751" coordsize="13610,0" path="m14722,7751l1111,7751e" filled="f" stroked="t" strokeweight=".82003pt" strokecolor="#000000">
                <v:path arrowok="t"/>
              </v:shape>
            </v:group>
            <v:group style="position:absolute;left:1111;top:7907;width:13610;height:2" coordorigin="1111,7907" coordsize="13610,2">
              <v:shape style="position:absolute;left:1111;top:7907;width:13610;height:2" coordorigin="1111,7907" coordsize="13610,0" path="m14722,7907l1111,7907e" filled="f" stroked="t" strokeweight=".82003pt" strokecolor="#000000">
                <v:path arrowok="t"/>
              </v:shape>
            </v:group>
            <v:group style="position:absolute;left:1111;top:8064;width:13610;height:2" coordorigin="1111,8064" coordsize="13610,2">
              <v:shape style="position:absolute;left:1111;top:8064;width:13610;height:2" coordorigin="1111,8064" coordsize="13610,0" path="m14722,8064l1111,8064e" filled="f" stroked="t" strokeweight=".82003pt" strokecolor="#000000">
                <v:path arrowok="t"/>
              </v:shape>
            </v:group>
            <v:group style="position:absolute;left:1111;top:8366;width:13610;height:2" coordorigin="1111,8366" coordsize="13610,2">
              <v:shape style="position:absolute;left:1111;top:8366;width:13610;height:2" coordorigin="1111,8366" coordsize="13610,0" path="m14722,8366l1111,8366e" filled="f" stroked="t" strokeweight=".82003pt" strokecolor="#000000">
                <v:path arrowok="t"/>
              </v:shape>
            </v:group>
            <v:group style="position:absolute;left:1111;top:8522;width:13610;height:2" coordorigin="1111,8522" coordsize="13610,2">
              <v:shape style="position:absolute;left:1111;top:8522;width:13610;height:2" coordorigin="1111,8522" coordsize="13610,0" path="m14722,8522l1111,8522e" filled="f" stroked="t" strokeweight=".82003pt" strokecolor="#000000">
                <v:path arrowok="t"/>
              </v:shape>
            </v:group>
            <v:group style="position:absolute;left:1111;top:8825;width:13610;height:2" coordorigin="1111,8825" coordsize="13610,2">
              <v:shape style="position:absolute;left:1111;top:8825;width:13610;height:2" coordorigin="1111,8825" coordsize="13610,0" path="m14722,8825l1111,8825e" filled="f" stroked="t" strokeweight=".82003pt" strokecolor="#000000">
                <v:path arrowok="t"/>
              </v:shape>
            </v:group>
            <v:group style="position:absolute;left:1111;top:9127;width:13610;height:2" coordorigin="1111,9127" coordsize="13610,2">
              <v:shape style="position:absolute;left:1111;top:9127;width:13610;height:2" coordorigin="1111,9127" coordsize="13610,0" path="m14722,9127l1111,9127e" filled="f" stroked="t" strokeweight=".82003pt" strokecolor="#000000">
                <v:path arrowok="t"/>
              </v:shape>
            </v:group>
            <v:group style="position:absolute;left:1111;top:9430;width:13610;height:2" coordorigin="1111,9430" coordsize="13610,2">
              <v:shape style="position:absolute;left:1111;top:9430;width:13610;height:2" coordorigin="1111,9430" coordsize="13610,0" path="m14722,9430l1111,9430e" filled="f" stroked="t" strokeweight=".82003pt" strokecolor="#000000">
                <v:path arrowok="t"/>
              </v:shape>
            </v:group>
            <v:group style="position:absolute;left:1111;top:9732;width:13610;height:2" coordorigin="1111,9732" coordsize="13610,2">
              <v:shape style="position:absolute;left:1111;top:9732;width:13610;height:2" coordorigin="1111,9732" coordsize="13610,0" path="m14722,9732l1111,9732e" filled="f" stroked="t" strokeweight=".82003pt" strokecolor="#000000">
                <v:path arrowok="t"/>
              </v:shape>
            </v:group>
            <v:group style="position:absolute;left:1111;top:10034;width:13610;height:2" coordorigin="1111,10034" coordsize="13610,2">
              <v:shape style="position:absolute;left:1111;top:10034;width:13610;height:2" coordorigin="1111,10034" coordsize="13610,0" path="m14722,10034l1111,10034e" filled="f" stroked="t" strokeweight=".82003pt" strokecolor="#000000">
                <v:path arrowok="t"/>
              </v:shape>
            </v:group>
            <v:group style="position:absolute;left:1111;top:10337;width:13610;height:2" coordorigin="1111,10337" coordsize="13610,2">
              <v:shape style="position:absolute;left:1111;top:10337;width:13610;height:2" coordorigin="1111,10337" coordsize="13610,0" path="m14722,10337l1111,10337e" filled="f" stroked="t" strokeweight=".82003pt" strokecolor="#000000">
                <v:path arrowok="t"/>
              </v:shape>
            </v:group>
            <v:group style="position:absolute;left:1111;top:10640;width:13567;height:2" coordorigin="1111,10640" coordsize="13567,2">
              <v:shape style="position:absolute;left:1111;top:10640;width:13567;height:2" coordorigin="1111,10640" coordsize="13567,0" path="m14678,10640l1111,10640e" filled="f" stroked="t" strokeweight=".580pt" strokecolor="#000000">
                <v:path arrowok="t"/>
              </v:shape>
            </v:group>
            <v:group style="position:absolute;left:14678;top:10636;width:43;height:10" coordorigin="14678,10636" coordsize="43,10">
              <v:shape style="position:absolute;left:14678;top:10636;width:43;height:10" coordorigin="14678,10636" coordsize="43,10" path="m14700,10636l14700,10645e" filled="f" stroked="t" strokeweight="2.260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Nazmi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Belul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Kora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343/24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6" w:after="0" w:line="158" w:lineRule="auto"/>
        <w:ind w:left="3873" w:right="-50" w:firstLine="-3754"/>
        <w:jc w:val="left"/>
        <w:tabs>
          <w:tab w:pos="480" w:val="left"/>
          <w:tab w:pos="1280" w:val="left"/>
          <w:tab w:pos="1880" w:val="left"/>
          <w:tab w:pos="2640" w:val="left"/>
          <w:tab w:pos="3140" w:val="left"/>
          <w:tab w:pos="37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Myslim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Asllan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Zogu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343/8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8" w:after="0" w:line="157" w:lineRule="auto"/>
        <w:ind w:left="3873" w:right="-50" w:firstLine="-3754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7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Mustafa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Shyqyri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Cala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343/51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7" w:after="0" w:line="158" w:lineRule="auto"/>
        <w:ind w:left="3873" w:right="-50" w:firstLine="-3754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7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Fi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tim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Shaban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Çala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343/36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6" w:after="0" w:line="158" w:lineRule="auto"/>
        <w:ind w:left="3873" w:right="-50" w:firstLine="-3754"/>
        <w:jc w:val="left"/>
        <w:tabs>
          <w:tab w:pos="480" w:val="left"/>
          <w:tab w:pos="1280" w:val="left"/>
          <w:tab w:pos="1880" w:val="left"/>
          <w:tab w:pos="2640" w:val="left"/>
          <w:tab w:pos="3120" w:val="left"/>
          <w:tab w:pos="37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Dilaver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Selim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Kora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343/97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Vres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h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94" w:after="0" w:line="240" w:lineRule="auto"/>
        <w:ind w:right="-20"/>
        <w:jc w:val="left"/>
        <w:tabs>
          <w:tab w:pos="460" w:val="left"/>
          <w:tab w:pos="1380" w:val="left"/>
          <w:tab w:pos="2000" w:val="left"/>
          <w:tab w:pos="4540" w:val="left"/>
          <w:tab w:pos="6320" w:val="left"/>
          <w:tab w:pos="71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366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59,38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33,74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162,0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255,1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tabs>
          <w:tab w:pos="460" w:val="left"/>
          <w:tab w:pos="1380" w:val="left"/>
          <w:tab w:pos="2000" w:val="left"/>
          <w:tab w:pos="4540" w:val="left"/>
          <w:tab w:pos="6320" w:val="left"/>
          <w:tab w:pos="71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386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62,62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35,04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398,1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6.47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495,8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0.97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tabs>
          <w:tab w:pos="460" w:val="left"/>
          <w:tab w:pos="1420" w:val="left"/>
          <w:tab w:pos="2000" w:val="left"/>
          <w:tab w:pos="4540" w:val="left"/>
          <w:tab w:pos="6320" w:val="left"/>
          <w:tab w:pos="71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262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42,50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24,98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140,4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207,9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9.04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tabs>
          <w:tab w:pos="460" w:val="left"/>
          <w:tab w:pos="1420" w:val="left"/>
          <w:tab w:pos="2000" w:val="left"/>
          <w:tab w:pos="4540" w:val="left"/>
          <w:tab w:pos="6320" w:val="left"/>
          <w:tab w:pos="71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276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44,78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27,58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241,9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5.84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314,3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9.34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tabs>
          <w:tab w:pos="460" w:val="left"/>
          <w:tab w:pos="1420" w:val="left"/>
          <w:tab w:pos="2000" w:val="left"/>
          <w:tab w:pos="4540" w:val="left"/>
          <w:tab w:pos="6320" w:val="left"/>
          <w:tab w:pos="71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318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41,26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22,57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6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162,7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8.40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226,5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5.40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60" w:right="1180"/>
          <w:cols w:num="2" w:equalWidth="0">
            <w:col w:w="4068" w:space="751"/>
            <w:col w:w="8681"/>
          </w:cols>
        </w:sectPr>
      </w:pPr>
      <w:rPr/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55.560001pt;margin-top:162.480011pt;width:2.15997pt;height:.1pt;mso-position-horizontal-relative:page;mso-position-vertical-relative:page;z-index:-26961" coordorigin="1111,3250" coordsize="43,2">
            <v:shape style="position:absolute;left:1111;top:3250;width:43;height:2" coordorigin="1111,3250" coordsize="43,0" path="m1154,3250l1111,325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62.480011pt;width:2.16pt;height:.1pt;mso-position-horizontal-relative:page;mso-position-vertical-relative:page;z-index:-26960" coordorigin="4148,3250" coordsize="43,2">
            <v:shape style="position:absolute;left:4148;top:3250;width:43;height:2" coordorigin="4148,3250" coordsize="43,0" path="m4192,3250l4148,325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62.480011pt;width:2.16pt;height:.1pt;mso-position-horizontal-relative:page;mso-position-vertical-relative:page;z-index:-26959" coordorigin="4744,3250" coordsize="43,2">
            <v:shape style="position:absolute;left:4744;top:3250;width:43;height:2" coordorigin="4744,3250" coordsize="43,0" path="m4787,3250l4744,325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77.600006pt;width:2.15997pt;height:.1pt;mso-position-horizontal-relative:page;mso-position-vertical-relative:page;z-index:-26958" coordorigin="1111,3552" coordsize="43,2">
            <v:shape style="position:absolute;left:1111;top:3552;width:43;height:2" coordorigin="1111,3552" coordsize="43,0" path="m1154,3552l1111,3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77.600006pt;width:2.16pt;height:.1pt;mso-position-horizontal-relative:page;mso-position-vertical-relative:page;z-index:-26957" coordorigin="4148,3552" coordsize="43,2">
            <v:shape style="position:absolute;left:4148;top:3552;width:43;height:2" coordorigin="4148,3552" coordsize="43,0" path="m4192,3552l4148,3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77.600006pt;width:2.16pt;height:.1pt;mso-position-horizontal-relative:page;mso-position-vertical-relative:page;z-index:-26956" coordorigin="4744,3552" coordsize="43,2">
            <v:shape style="position:absolute;left:4744;top:3552;width:43;height:2" coordorigin="4744,3552" coordsize="43,0" path="m4787,3552l4744,3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00.580002pt;width:2.15997pt;height:.1pt;mso-position-horizontal-relative:page;mso-position-vertical-relative:page;z-index:-26955" coordorigin="1111,4012" coordsize="43,2">
            <v:shape style="position:absolute;left:1111;top:4012;width:43;height:2" coordorigin="1111,4012" coordsize="43,0" path="m1154,4012l1111,401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00.580002pt;width:2.16pt;height:.1pt;mso-position-horizontal-relative:page;mso-position-vertical-relative:page;z-index:-26954" coordorigin="4148,4012" coordsize="43,2">
            <v:shape style="position:absolute;left:4148;top:4012;width:43;height:2" coordorigin="4148,4012" coordsize="43,0" path="m4192,4012l4148,401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00.580002pt;width:2.16pt;height:.1pt;mso-position-horizontal-relative:page;mso-position-vertical-relative:page;z-index:-26953" coordorigin="4744,4012" coordsize="43,2">
            <v:shape style="position:absolute;left:4744;top:4012;width:43;height:2" coordorigin="4744,4012" coordsize="43,0" path="m4787,4012l4744,401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20.119995pt;width:2.15997pt;height:.1pt;mso-position-horizontal-relative:page;mso-position-vertical-relative:page;z-index:-26952" coordorigin="1111,8402" coordsize="43,2">
            <v:shape style="position:absolute;left:1111;top:8402;width:43;height:2" coordorigin="1111,8402" coordsize="43,0" path="m1154,8402l1111,84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20.119995pt;width:2.16pt;height:.1pt;mso-position-horizontal-relative:page;mso-position-vertical-relative:page;z-index:-26951" coordorigin="4148,8402" coordsize="43,2">
            <v:shape style="position:absolute;left:4148;top:8402;width:43;height:2" coordorigin="4148,8402" coordsize="43,0" path="m4192,8402l4148,84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20.119995pt;width:2.16pt;height:.1pt;mso-position-horizontal-relative:page;mso-position-vertical-relative:page;z-index:-26950" coordorigin="4744,8402" coordsize="43,2">
            <v:shape style="position:absolute;left:4744;top:8402;width:43;height:2" coordorigin="4744,8402" coordsize="43,0" path="m4787,8402l4744,8402e" filled="f" stroked="t" strokeweight=".82pt" strokecolor="#000000">
              <v:path arrowok="t"/>
            </v:shape>
          </v:group>
          <w10:wrap type="none"/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303" w:type="dxa"/>
      </w:tblPr>
      <w:tblGrid/>
      <w:tr>
        <w:trPr>
          <w:trHeight w:val="298" w:hRule="exact"/>
        </w:trPr>
        <w:tc>
          <w:tcPr>
            <w:tcW w:w="416" w:type="dxa"/>
            <w:tcBorders>
              <w:top w:val="nil" w:sz="6" w:space="0" w:color="auto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Feride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72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Sulo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nil" w:sz="6" w:space="0" w:color="auto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Shehu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343/50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6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41,69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251" w:right="23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30,82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nil" w:sz="6" w:space="0" w:color="auto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nil" w:sz="6" w:space="0" w:color="auto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2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nil" w:sz="6" w:space="0" w:color="auto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nil" w:sz="6" w:space="0" w:color="auto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72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102,4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8.35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nil" w:sz="6" w:space="0" w:color="auto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72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Tahir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Bregu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343/76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11,84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51" w:right="23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9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7,463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138,1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157,4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Mustafa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Shyqyri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Çala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31,65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51" w:right="23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20,24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162,3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214,2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Ilmi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Sulka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343/69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41,69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51" w:right="23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23,36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210,6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275,7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Dane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Sulka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401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52,02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21" w:right="2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30,10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211,4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293,6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0.43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2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Selim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Pesh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nak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2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2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343/11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5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5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146" w:lineRule="exact"/>
              <w:ind w:left="253" w:right="70" w:firstLine="-142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33,47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21" w:right="2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33,73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44,53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111,7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Fatime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/>
            <w:rPr/>
          </w:p>
        </w:tc>
        <w:tc>
          <w:tcPr>
            <w:tcW w:w="744" w:type="dxa"/>
            <w:tcBorders>
              <w:top w:val="single" w:sz="6.56" w:space="0" w:color="000000"/>
              <w:bottom w:val="single" w:sz="6.56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Beshiri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34,25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34,25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99" w:right="8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519" w:right="5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Feride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/>
            <w:rPr/>
          </w:p>
        </w:tc>
        <w:tc>
          <w:tcPr>
            <w:tcW w:w="744" w:type="dxa"/>
            <w:tcBorders>
              <w:top w:val="single" w:sz="6.56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Shehu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77,07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1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77,07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99" w:right="8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519" w:right="5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Servet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Selim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343/12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53" w:right="62" w:firstLine="-142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298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38,66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221" w:right="2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27,76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1" w:lineRule="exact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34,25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0" w:after="0" w:line="141" w:lineRule="exact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100,6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0" w:after="0" w:line="141" w:lineRule="exact"/>
              <w:ind w:left="21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Pano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/>
            <w:rPr/>
          </w:p>
        </w:tc>
        <w:tc>
          <w:tcPr>
            <w:tcW w:w="744" w:type="dxa"/>
            <w:tcBorders>
              <w:top w:val="single" w:sz="6.56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42,81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42,81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0" w:after="0" w:line="142" w:lineRule="exact"/>
              <w:ind w:left="99" w:right="8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9" w:right="5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Laver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Selim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Koro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58,38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21" w:right="2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32,69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82,21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173,2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Panajot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Nuredi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Sino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77" w:right="5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35,03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51" w:right="23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19,72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71,93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126,6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8.74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Kujtim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Elmas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Xhaja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14,01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51" w:right="23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15,05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147,9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Selim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Pesh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nak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77" w:right="5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592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76,81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21" w:right="2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45,93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225,1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347,8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1.66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Selim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Pesh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nak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77" w:right="5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331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42,94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221" w:right="20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38,40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156,0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1.49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237,4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4.74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4.64008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Mehm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/>
            <w:rPr/>
          </w:p>
        </w:tc>
        <w:tc>
          <w:tcPr>
            <w:tcW w:w="744" w:type="dxa"/>
            <w:tcBorders>
              <w:top w:val="single" w:sz="6.56024" w:space="0" w:color="000000"/>
              <w:bottom w:val="single" w:sz="4.64008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Beshiri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106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13,75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4.64008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4.64008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51,38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4.64008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4.64008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65,13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4.64008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0" w:after="0" w:line="142" w:lineRule="exact"/>
              <w:ind w:left="242" w:right="22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rikonfirmim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pranë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611" w:right="59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ZVRPP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4.64008" w:space="0" w:color="000000"/>
              <w:bottom w:val="single" w:sz="4.64008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Fatime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5992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Rapush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4.64008" w:space="0" w:color="000000"/>
              <w:left w:val="single" w:sz="11.35992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Beshiri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5" w:lineRule="exact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5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281" w:right="2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9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1,816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08" w:space="0" w:color="000000"/>
              <w:bottom w:val="single" w:sz="4.64008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4.64008" w:space="0" w:color="000000"/>
              <w:bottom w:val="single" w:sz="4.64008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1" w:after="0" w:line="240" w:lineRule="auto"/>
              <w:ind w:left="22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51,38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4.64008" w:space="0" w:color="000000"/>
              <w:bottom w:val="single" w:sz="4.64008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4.64008" w:space="0" w:color="000000"/>
              <w:bottom w:val="single" w:sz="4.64008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71" w:after="0" w:line="240" w:lineRule="auto"/>
              <w:ind w:left="1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66,17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4.64008" w:space="0" w:color="000000"/>
              <w:bottom w:val="single" w:sz="4.64008" w:space="0" w:color="000000"/>
              <w:left w:val="single" w:sz="11.35976" w:space="0" w:color="000000"/>
              <w:right w:val="single" w:sz="11.35976" w:space="0" w:color="000000"/>
            </w:tcBorders>
          </w:tcPr>
          <w:p>
            <w:pPr>
              <w:spacing w:before="71" w:after="0" w:line="240" w:lineRule="auto"/>
              <w:ind w:left="21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Ahm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Abas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Cela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6" w:lineRule="exact"/>
              <w:ind w:left="75" w:right="5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228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8" w:lineRule="auto"/>
              <w:ind w:left="259" w:right="76" w:firstLine="-142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4008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1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4.64008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22,44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257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12,45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08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4.64008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71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253,4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4.64008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4.64008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1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6.35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4.64008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1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Hamit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Fadil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330/8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70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55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307,8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227" w:right="20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178,8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1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3,040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4" w:lineRule="exact"/>
              <w:ind w:left="92" w:right="6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3,527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168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347" w:right="32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Mustaf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Cala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75" w:right="5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228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4" w:lineRule="exact"/>
              <w:ind w:left="83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230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right="80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2,205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2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10,27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0" w:after="0" w:line="240" w:lineRule="auto"/>
              <w:ind w:left="1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12,48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nik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Fidai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Jance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75" w:right="5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8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4" w:lineRule="exact"/>
              <w:ind w:left="88" w:right="6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30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217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28,15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257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21,53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238,9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0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Mehm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Hysni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Beshiri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75" w:right="5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8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88" w:right="6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30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184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23,87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257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13,75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2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2,208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39,83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Demir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Zarif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Cela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75" w:right="5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343/14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8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88" w:right="6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30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right="80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4,022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30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4,394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Vasfi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Riza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Morea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870/2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74" w:after="0" w:line="240" w:lineRule="auto"/>
              <w:ind w:left="259" w:right="79" w:firstLine="-14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87,84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87,84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Hysen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4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Morea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109,4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109,4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2" w:lineRule="exact"/>
              <w:ind w:left="105" w:right="8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25" w:right="50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Vehbi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Çallmori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880/4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237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257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9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6,747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156,6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194,1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0.31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Vehbi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Çallmori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870/6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4" w:lineRule="exact"/>
              <w:ind w:left="89" w:right="7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230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528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68,50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225,3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293,8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Gram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Çalmori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880/5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1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1" w:lineRule="exact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105,7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227" w:right="20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62,28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0" w:after="0" w:line="141" w:lineRule="exact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770,7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1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938,8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1" w:lineRule="exact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Vasfi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Riza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Morea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880/2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221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28,67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257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10,63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2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81,85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121,1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Vehbi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Çallmori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870/9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120,1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1,633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92" w:right="6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1,754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022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47" w:right="32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Vehbi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Çallmori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880/7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1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Arë+T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7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ruall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55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238,2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227" w:right="20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183,7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1,446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92" w:right="6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1,868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356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47" w:right="32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Kudret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Refat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Çallmori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870/11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229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29,71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178,7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208,4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Kudret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Refat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Çallmori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880/11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1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Arë+T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7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ruall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55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375,7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227" w:right="20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762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197,7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832,1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92" w:right="6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1,405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659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47" w:right="32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124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Kudret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601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Refat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744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Çallmori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476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3759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880/12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3" w:lineRule="exact"/>
              <w:ind w:left="11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4.640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3" w:lineRule="exact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741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4.640" w:space="0" w:color="000000"/>
              <w:left w:val="single" w:sz="6.56024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96,14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227" w:right="20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3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50,86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4.640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4.640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955" w:type="dxa"/>
            <w:tcBorders>
              <w:top w:val="single" w:sz="6.56024" w:space="0" w:color="000000"/>
              <w:bottom w:val="single" w:sz="4.640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>
              <w:spacing w:before="0" w:after="0" w:line="143" w:lineRule="exact"/>
              <w:ind w:left="1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261,8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4.01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4.640" w:space="0" w:color="000000"/>
              <w:left w:val="single" w:sz="6.56024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6.56024" w:space="0" w:color="000000"/>
              <w:bottom w:val="single" w:sz="4.640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3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408,8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0.76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1712" w:type="dxa"/>
            <w:tcBorders>
              <w:top w:val="single" w:sz="6.56024" w:space="0" w:color="000000"/>
              <w:bottom w:val="single" w:sz="4.640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3" w:lineRule="exact"/>
              <w:ind w:left="1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/>
        <w:pict>
          <v:group style="position:absolute;margin-left:55.560001pt;margin-top:292.800018pt;width:2.15997pt;height:.1pt;mso-position-horizontal-relative:page;mso-position-vertical-relative:page;z-index:-26946" coordorigin="1111,5856" coordsize="43,2">
            <v:shape style="position:absolute;left:1111;top:5856;width:43;height:2" coordorigin="1111,5856" coordsize="43,0" path="m1154,5856l1111,585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92.800018pt;width:2.16pt;height:.1pt;mso-position-horizontal-relative:page;mso-position-vertical-relative:page;z-index:-26945" coordorigin="4148,5856" coordsize="43,2">
            <v:shape style="position:absolute;left:4148;top:5856;width:43;height:2" coordorigin="4148,5856" coordsize="43,0" path="m4192,5856l4148,585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92.800018pt;width:2.16pt;height:.1pt;mso-position-horizontal-relative:page;mso-position-vertical-relative:page;z-index:-26944" coordorigin="4744,5856" coordsize="43,2">
            <v:shape style="position:absolute;left:4744;top:5856;width:43;height:2" coordorigin="4744,5856" coordsize="43,0" path="m4787,5856l4744,585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30.839996pt;width:2.15997pt;height:.1pt;mso-position-horizontal-relative:page;mso-position-vertical-relative:page;z-index:-26943" coordorigin="1111,6617" coordsize="43,2">
            <v:shape style="position:absolute;left:1111;top:6617;width:43;height:2" coordorigin="1111,6617" coordsize="43,0" path="m1154,6617l1111,661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330.839996pt;width:2.16pt;height:.1pt;mso-position-horizontal-relative:page;mso-position-vertical-relative:page;z-index:-26942" coordorigin="4148,6617" coordsize="43,2">
            <v:shape style="position:absolute;left:4148;top:6617;width:43;height:2" coordorigin="4148,6617" coordsize="43,0" path="m4192,6617l4148,661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330.839996pt;width:2.16pt;height:.1pt;mso-position-horizontal-relative:page;mso-position-vertical-relative:page;z-index:-26941" coordorigin="4744,6617" coordsize="43,2">
            <v:shape style="position:absolute;left:4744;top:6617;width:43;height:2" coordorigin="4744,6617" coordsize="43,0" path="m4787,6617l4744,661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76.73999pt;width:2.15997pt;height:.1pt;mso-position-horizontal-relative:page;mso-position-vertical-relative:page;z-index:-26940" coordorigin="1111,7535" coordsize="43,2">
            <v:shape style="position:absolute;left:1111;top:7535;width:43;height:2" coordorigin="1111,7535" coordsize="43,0" path="m1154,7535l1111,75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376.73999pt;width:2.16pt;height:.1pt;mso-position-horizontal-relative:page;mso-position-vertical-relative:page;z-index:-26939" coordorigin="4148,7535" coordsize="43,2">
            <v:shape style="position:absolute;left:4148;top:7535;width:43;height:2" coordorigin="4148,7535" coordsize="43,0" path="m4192,7535l4148,75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376.73999pt;width:2.16pt;height:.1pt;mso-position-horizontal-relative:page;mso-position-vertical-relative:page;z-index:-26938" coordorigin="4744,7535" coordsize="43,2">
            <v:shape style="position:absolute;left:4744;top:7535;width:43;height:2" coordorigin="4744,7535" coordsize="43,0" path="m4787,7535l4744,75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376.73999pt;width:2.16pt;height:.1pt;mso-position-horizontal-relative:page;mso-position-vertical-relative:page;z-index:-26937" coordorigin="5333,7535" coordsize="43,2">
            <v:shape style="position:absolute;left:5333;top:7535;width:43;height:2" coordorigin="5333,7535" coordsize="43,0" path="m5376,7535l5333,75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376.73999pt;width:2.16pt;height:.1pt;mso-position-horizontal-relative:page;mso-position-vertical-relative:page;z-index:-26936" coordorigin="6248,7535" coordsize="43,2">
            <v:shape style="position:absolute;left:6248;top:7535;width:43;height:2" coordorigin="6248,7535" coordsize="43,0" path="m6292,7535l6248,75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376.73999pt;width:2.16pt;height:.1pt;mso-position-horizontal-relative:page;mso-position-vertical-relative:page;z-index:-26935" coordorigin="7087,7535" coordsize="43,2">
            <v:shape style="position:absolute;left:7087;top:7535;width:43;height:2" coordorigin="7087,7535" coordsize="43,0" path="m7130,7535l7087,75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376.73999pt;width:2.16pt;height:.1pt;mso-position-horizontal-relative:page;mso-position-vertical-relative:page;z-index:-26934" coordorigin="7800,7535" coordsize="43,2">
            <v:shape style="position:absolute;left:7800;top:7535;width:43;height:2" coordorigin="7800,7535" coordsize="43,0" path="m7843,7535l7800,75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376.73999pt;width:2.16pt;height:.1pt;mso-position-horizontal-relative:page;mso-position-vertical-relative:page;z-index:-26933" coordorigin="8636,7535" coordsize="43,2">
            <v:shape style="position:absolute;left:8636;top:7535;width:43;height:2" coordorigin="8636,7535" coordsize="43,0" path="m8680,7535l8636,75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376.73999pt;width:2.15997pt;height:.1pt;mso-position-horizontal-relative:page;mso-position-vertical-relative:page;z-index:-26932" coordorigin="9470,7535" coordsize="43,2">
            <v:shape style="position:absolute;left:9470;top:7535;width:43;height:2" coordorigin="9470,7535" coordsize="43,0" path="m9514,7535l9470,753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376.73999pt;width:2.16003pt;height:.1pt;mso-position-horizontal-relative:page;mso-position-vertical-relative:page;z-index:-26931" coordorigin="10308,7535" coordsize="43,2">
            <v:shape style="position:absolute;left:10308;top:7535;width:43;height:2" coordorigin="10308,7535" coordsize="43,0" path="m10351,7535l10308,75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376.73999pt;width:2.15997pt;height:.1pt;mso-position-horizontal-relative:page;mso-position-vertical-relative:page;z-index:-26930" coordorigin="11263,7535" coordsize="43,2">
            <v:shape style="position:absolute;left:11263;top:7535;width:43;height:2" coordorigin="11263,7535" coordsize="43,0" path="m11306,7535l11263,75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376.73999pt;width:2.15997pt;height:.1pt;mso-position-horizontal-relative:page;mso-position-vertical-relative:page;z-index:-26929" coordorigin="12136,7535" coordsize="43,2">
            <v:shape style="position:absolute;left:12136;top:7535;width:43;height:2" coordorigin="12136,7535" coordsize="43,0" path="m12179,7535l12136,75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376.73999pt;width:2.15997pt;height:.1pt;mso-position-horizontal-relative:page;mso-position-vertical-relative:page;z-index:-26928" coordorigin="12966,7535" coordsize="43,2">
            <v:shape style="position:absolute;left:12966;top:7535;width:43;height:2" coordorigin="12966,7535" coordsize="43,0" path="m13009,7535l12966,753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376.73999pt;width:2.15997pt;height:.1pt;mso-position-horizontal-relative:page;mso-position-vertical-relative:page;z-index:-26927" coordorigin="14678,7535" coordsize="43,2">
            <v:shape style="position:absolute;left:14678;top:7535;width:43;height:2" coordorigin="14678,7535" coordsize="43,0" path="m14722,7535l14678,75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84.539978pt;width:2.15997pt;height:.1pt;mso-position-horizontal-relative:page;mso-position-vertical-relative:page;z-index:-26926" coordorigin="1111,7691" coordsize="43,2">
            <v:shape style="position:absolute;left:1111;top:7691;width:43;height:2" coordorigin="1111,7691" coordsize="43,0" path="m1154,7691l1111,76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384.539978pt;width:2.16pt;height:.1pt;mso-position-horizontal-relative:page;mso-position-vertical-relative:page;z-index:-26925" coordorigin="4148,7691" coordsize="43,2">
            <v:shape style="position:absolute;left:4148;top:7691;width:43;height:2" coordorigin="4148,7691" coordsize="43,0" path="m4192,7691l4148,76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384.539978pt;width:2.16pt;height:.1pt;mso-position-horizontal-relative:page;mso-position-vertical-relative:page;z-index:-26924" coordorigin="4744,7691" coordsize="43,2">
            <v:shape style="position:absolute;left:4744;top:7691;width:43;height:2" coordorigin="4744,7691" coordsize="43,0" path="m4787,7691l4744,76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00.200012pt;width:2.15997pt;height:.1pt;mso-position-horizontal-relative:page;mso-position-vertical-relative:page;z-index:-26923" coordorigin="1111,8004" coordsize="43,2">
            <v:shape style="position:absolute;left:1111;top:8004;width:43;height:2" coordorigin="1111,8004" coordsize="43,0" path="m1154,8004l1111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00.200012pt;width:2.16pt;height:.1pt;mso-position-horizontal-relative:page;mso-position-vertical-relative:page;z-index:-26922" coordorigin="4148,8004" coordsize="43,2">
            <v:shape style="position:absolute;left:4148;top:8004;width:43;height:2" coordorigin="4148,8004" coordsize="43,0" path="m4192,8004l4148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00.200012pt;width:2.16pt;height:.1pt;mso-position-horizontal-relative:page;mso-position-vertical-relative:page;z-index:-26921" coordorigin="4744,8004" coordsize="43,2">
            <v:shape style="position:absolute;left:4744;top:8004;width:43;height:2" coordorigin="4744,8004" coordsize="43,0" path="m4787,8004l4744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400.200012pt;width:2.16pt;height:.1pt;mso-position-horizontal-relative:page;mso-position-vertical-relative:page;z-index:-26920" coordorigin="5333,8004" coordsize="43,2">
            <v:shape style="position:absolute;left:5333;top:8004;width:43;height:2" coordorigin="5333,8004" coordsize="43,0" path="m5376,8004l5333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400.200012pt;width:2.16pt;height:.1pt;mso-position-horizontal-relative:page;mso-position-vertical-relative:page;z-index:-26919" coordorigin="6248,8004" coordsize="43,2">
            <v:shape style="position:absolute;left:6248;top:8004;width:43;height:2" coordorigin="6248,8004" coordsize="43,0" path="m6292,8004l6248,80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400.200012pt;width:2.16pt;height:.1pt;mso-position-horizontal-relative:page;mso-position-vertical-relative:page;z-index:-26918" coordorigin="7087,8004" coordsize="43,2">
            <v:shape style="position:absolute;left:7087;top:8004;width:43;height:2" coordorigin="7087,8004" coordsize="43,0" path="m7130,8004l7087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400.200012pt;width:2.16pt;height:.1pt;mso-position-horizontal-relative:page;mso-position-vertical-relative:page;z-index:-26917" coordorigin="7800,8004" coordsize="43,2">
            <v:shape style="position:absolute;left:7800;top:8004;width:43;height:2" coordorigin="7800,8004" coordsize="43,0" path="m7843,8004l7800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400.200012pt;width:2.16pt;height:.1pt;mso-position-horizontal-relative:page;mso-position-vertical-relative:page;z-index:-26916" coordorigin="8636,8004" coordsize="43,2">
            <v:shape style="position:absolute;left:8636;top:8004;width:43;height:2" coordorigin="8636,8004" coordsize="43,0" path="m8680,8004l8636,80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400.200012pt;width:2.15997pt;height:.1pt;mso-position-horizontal-relative:page;mso-position-vertical-relative:page;z-index:-26915" coordorigin="9470,8004" coordsize="43,2">
            <v:shape style="position:absolute;left:9470;top:8004;width:43;height:2" coordorigin="9470,8004" coordsize="43,0" path="m9514,8004l9470,800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400.200012pt;width:2.16003pt;height:.1pt;mso-position-horizontal-relative:page;mso-position-vertical-relative:page;z-index:-26914" coordorigin="10308,8004" coordsize="43,2">
            <v:shape style="position:absolute;left:10308;top:8004;width:43;height:2" coordorigin="10308,8004" coordsize="43,0" path="m10351,8004l10308,80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400.200012pt;width:2.15997pt;height:.1pt;mso-position-horizontal-relative:page;mso-position-vertical-relative:page;z-index:-26913" coordorigin="11263,8004" coordsize="43,2">
            <v:shape style="position:absolute;left:11263;top:8004;width:43;height:2" coordorigin="11263,8004" coordsize="43,0" path="m11306,8004l11263,80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400.200012pt;width:2.15997pt;height:.1pt;mso-position-horizontal-relative:page;mso-position-vertical-relative:page;z-index:-26912" coordorigin="12136,8004" coordsize="43,2">
            <v:shape style="position:absolute;left:12136;top:8004;width:43;height:2" coordorigin="12136,8004" coordsize="43,0" path="m12179,8004l12136,80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400.200012pt;width:2.15997pt;height:.1pt;mso-position-horizontal-relative:page;mso-position-vertical-relative:page;z-index:-26911" coordorigin="12966,8004" coordsize="43,2">
            <v:shape style="position:absolute;left:12966;top:8004;width:43;height:2" coordorigin="12966,8004" coordsize="43,0" path="m13009,8004l12966,800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400.200012pt;width:2.15997pt;height:.1pt;mso-position-horizontal-relative:page;mso-position-vertical-relative:page;z-index:-26910" coordorigin="14678,8004" coordsize="43,2">
            <v:shape style="position:absolute;left:14678;top:8004;width:43;height:2" coordorigin="14678,8004" coordsize="43,0" path="m14722,8004l14678,80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08pt;width:2.15997pt;height:.1pt;mso-position-horizontal-relative:page;mso-position-vertical-relative:page;z-index:-26909" coordorigin="1111,8160" coordsize="43,2">
            <v:shape style="position:absolute;left:1111;top:8160;width:43;height:2" coordorigin="1111,8160" coordsize="43,0" path="m1154,8160l1111,81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08pt;width:2.16pt;height:.1pt;mso-position-horizontal-relative:page;mso-position-vertical-relative:page;z-index:-26908" coordorigin="4148,8160" coordsize="43,2">
            <v:shape style="position:absolute;left:4148;top:8160;width:43;height:2" coordorigin="4148,8160" coordsize="43,0" path="m4192,8160l4148,81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08pt;width:2.16pt;height:.1pt;mso-position-horizontal-relative:page;mso-position-vertical-relative:page;z-index:-26907" coordorigin="4744,8160" coordsize="43,2">
            <v:shape style="position:absolute;left:4744;top:8160;width:43;height:2" coordorigin="4744,8160" coordsize="43,0" path="m4787,8160l4744,81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46.039978pt;width:2.15997pt;height:.1pt;mso-position-horizontal-relative:page;mso-position-vertical-relative:page;z-index:-26906" coordorigin="1111,8921" coordsize="43,2">
            <v:shape style="position:absolute;left:1111;top:8921;width:43;height:2" coordorigin="1111,8921" coordsize="43,0" path="m1154,8921l1111,89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446.039978pt;width:2.16pt;height:.1pt;mso-position-horizontal-relative:page;mso-position-vertical-relative:page;z-index:-26905" coordorigin="4148,8921" coordsize="43,2">
            <v:shape style="position:absolute;left:4148;top:8921;width:43;height:2" coordorigin="4148,8921" coordsize="43,0" path="m4192,8921l4148,89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446.039978pt;width:2.16pt;height:.1pt;mso-position-horizontal-relative:page;mso-position-vertical-relative:page;z-index:-26904" coordorigin="4744,8921" coordsize="43,2">
            <v:shape style="position:absolute;left:4744;top:8921;width:43;height:2" coordorigin="4744,8921" coordsize="43,0" path="m4787,8921l4744,8921e" filled="f" stroked="t" strokeweight=".82pt" strokecolor="#000000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850014pt;margin-top:71.589989pt;width:682.649955pt;height:466.000015pt;mso-position-horizontal-relative:page;mso-position-vertical-relative:page;z-index:-26903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Ruzhdi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Refat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Çallmori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880/14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3" w:right="6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Ullisht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24" w:right="2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564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73,17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144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37,36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351,1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5.34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461,7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2.34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Baftjar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Xhe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Pisku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880/16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749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97,18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51" w:right="23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4,152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436,3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3.92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537,6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Namik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Xhe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Pisku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83" w:right="6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Ullisht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224" w:right="2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877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113,7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370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96,01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0.95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584,9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6.70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Namik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Xhe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Pisku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880/18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55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1486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192,8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85,11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682,0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9.78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960,0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4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Mersin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Xhe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Pisku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880/20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55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1221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158,4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453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117,5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793,9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4.56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86" w:right="63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1,069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962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41" w:right="32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Baftjar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Kajma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Hoxha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2" w:right="133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85,63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1" w:right="23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13,23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98,86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Qe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sor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Hoxha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216,8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6.49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216,8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6.49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9" w:right="8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19" w:right="5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Enver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Qazim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Lapardhaj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272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35,29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124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32,17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5,935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73,40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Ymer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Neim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880/27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189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24,52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51" w:right="23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15,31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145,5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7.26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185,4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0.51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Avni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Hajredi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740/2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55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267,5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121,1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4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1,000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0" w:right="58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1,389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567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41" w:right="32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Halit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Riza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740/19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Arë+T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ruall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57,34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1" w:right="23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20,24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194,0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2.65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271,6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3.15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Avni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Hajrefd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880/34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133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17,25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178,8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196,1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7.13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Halit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Riza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16,21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171,1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9.95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187,4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8.70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Halit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Riza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880/30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902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117,0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58,38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639,3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814,7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Avni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Hajredi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880/29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30,62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1" w:right="23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22,83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231,4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284,8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4.36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Baftjar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Kajma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Hoxha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740/8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55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1231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159,7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261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67,72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340,3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0.51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567,8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2.26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Shaqir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Gis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ti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740/7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70,32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51" w:right="23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21,27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91,60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Nesh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Hoxha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173,7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173,7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9" w:right="7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19" w:right="5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Brami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875/7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55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3154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409,2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139,3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4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1,524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595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86" w:right="63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2,073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178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41" w:right="32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Petro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Selman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Plepi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737/35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55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3130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647,9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274,0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921,9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4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Adem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103,0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103,0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9" w:right="7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19" w:right="5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Jashar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Brami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875/8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108,6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87,71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470,9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667,2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1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Bledar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Eqere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Mirakaj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737/11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571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118,1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179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74,10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12,50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204,8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1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2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Burbuqe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Shefqet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2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2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880/23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2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4" w:after="0" w:line="240" w:lineRule="auto"/>
                          <w:ind w:right="73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421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4" w:after="0" w:line="240" w:lineRule="auto"/>
                          <w:ind w:left="16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54,62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4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121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4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31,39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 w:val="restart"/>
                        <w:tcBorders>
                          <w:top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74" w:after="0" w:line="240" w:lineRule="auto"/>
                          <w:ind w:left="16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86,02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74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Petrit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Neim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/>
                        <w:tcBorders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Petrit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Burbuqe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Shefqet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740/9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5" w:after="0" w:line="240" w:lineRule="auto"/>
                          <w:ind w:left="55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5" w:after="0" w:line="240" w:lineRule="auto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169,4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5" w:after="0" w:line="240" w:lineRule="auto"/>
                          <w:ind w:left="221" w:right="2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259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75" w:after="0" w:line="240" w:lineRule="auto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67,21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vMerge w:val="restart"/>
                        <w:tcBorders>
                          <w:top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 w:val="restart"/>
                        <w:tcBorders>
                          <w:top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75" w:after="0" w:line="240" w:lineRule="auto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236,6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vMerge w:val="restart"/>
                        <w:tcBorders>
                          <w:top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75" w:after="0" w:line="240" w:lineRule="auto"/>
                          <w:ind w:left="1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Petrit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Neim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bottom w:val="single" w:sz="6.56024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vMerge/>
                        <w:tcBorders>
                          <w:bottom w:val="single" w:sz="6.56024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vMerge/>
                        <w:tcBorders>
                          <w:bottom w:val="single" w:sz="6.56024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4.64008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4.64008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Petrit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4.64008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4.64008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Selami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4.64008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4.64008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4.64008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13,06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13,06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4.64008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9" w:right="8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6" w:lineRule="exact"/>
                          <w:ind w:left="519" w:right="50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Afrim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5992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Nezir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5992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Shehu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368/46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55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1584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327,8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251" w:right="23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32,29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22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52,14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412,3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4.64008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21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4.640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5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Albtelec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sh.a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4.640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4.640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76" w:type="dxa"/>
                        <w:vMerge w:val="restart"/>
                        <w:tcBorders>
                          <w:top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456/1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4.640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3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Truall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1" w:after="0" w:line="240" w:lineRule="auto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2005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1" w:after="0" w:line="240" w:lineRule="auto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350,8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1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1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351,5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5" w:lineRule="exact"/>
                          <w:ind w:left="81" w:right="6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18,88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,96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.8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68" w:right="348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5" w:lineRule="exact"/>
                          <w:ind w:left="92" w:right="6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19,58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,38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99"/>
                            <w:position w:val="1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10" w:right="29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1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Ymer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Reka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5" w:right="8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525" w:right="5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Shuaip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Zhivini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75" w:right="5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330/12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228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6" w:right="78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Pemët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174" w:right="15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ore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2547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330,4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549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142,4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111,9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584,9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Sali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Qerim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Rre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468/25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310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64,17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2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6,789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70,95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151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Baki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Kadri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Zhivini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75" w:right="5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330/12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28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6" w:right="78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Pemët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74" w:right="15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ore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722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93,67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75,25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8,664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177,5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152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Sadik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Belica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75" w:right="5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330/20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28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6" w:right="78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Pemët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74" w:right="15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ore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3162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410,2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664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172,3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789,0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153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Nasibi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Mane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Belica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75" w:right="5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330/19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28" w:right="210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6" w:right="78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Pemët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74" w:right="15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ore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1056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137,0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27" w:right="20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329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85,37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9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716,5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938,9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6.78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154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Ylli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Ne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hip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44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Salianj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3808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330/11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2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Pemët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818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024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73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5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2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024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12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22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26"/>
          <w:szCs w:val="26"/>
        </w:rPr>
      </w:r>
    </w:p>
    <w:p>
      <w:pPr>
        <w:spacing w:before="47" w:after="0" w:line="240" w:lineRule="auto"/>
        <w:ind w:left="4033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v:group style="position:absolute;margin-left:55.560001pt;margin-top:86.071793pt;width:2.15997pt;height:.1pt;mso-position-horizontal-relative:page;mso-position-vertical-relative:paragraph;z-index:-26949" coordorigin="1111,1721" coordsize="43,2">
            <v:shape style="position:absolute;left:1111;top:1721;width:43;height:2" coordorigin="1111,1721" coordsize="43,0" path="m1154,1721l1111,17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86.071793pt;width:2.16pt;height:.1pt;mso-position-horizontal-relative:page;mso-position-vertical-relative:paragraph;z-index:-26948" coordorigin="4148,1721" coordsize="43,2">
            <v:shape style="position:absolute;left:4148;top:1721;width:43;height:2" coordorigin="4148,1721" coordsize="43,0" path="m4192,1721l4148,17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86.071793pt;width:2.16pt;height:.1pt;mso-position-horizontal-relative:page;mso-position-vertical-relative:paragraph;z-index:-26947" coordorigin="4744,1721" coordsize="43,2">
            <v:shape style="position:absolute;left:4744;top:1721;width:43;height:2" coordorigin="4744,1721" coordsize="43,0" path="m4787,1721l4744,1721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7" w:after="0" w:line="240" w:lineRule="auto"/>
        <w:ind w:left="517" w:right="-20"/>
        <w:jc w:val="left"/>
        <w:tabs>
          <w:tab w:pos="1300" w:val="left"/>
          <w:tab w:pos="1900" w:val="left"/>
          <w:tab w:pos="3280" w:val="left"/>
          <w:tab w:pos="3820" w:val="left"/>
          <w:tab w:pos="5300" w:val="left"/>
          <w:tab w:pos="6920" w:val="left"/>
          <w:tab w:pos="111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Kadrije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Ylli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ore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106,1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18,94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3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125,0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7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56" w:lineRule="auto"/>
        <w:ind w:left="517" w:right="11110"/>
        <w:jc w:val="left"/>
        <w:tabs>
          <w:tab w:pos="1300" w:val="left"/>
          <w:tab w:pos="19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Fransuela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Ylli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Emiljano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Ylli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Memdua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Qato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Hati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Sinani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Faire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Sulo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Çerçis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Fatime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Dashi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Rrapush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Drita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Selamaj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Albana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Shame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Marjana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Qama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Dorina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O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s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menaj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Flutura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Belica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Mimoza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Almina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Behar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Gjergji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Afrim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0" w:after="0" w:line="116" w:lineRule="exact"/>
        <w:ind w:left="131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60001pt;margin-top:4.28068pt;width:12.119272pt;height:6.48pt;mso-position-horizontal-relative:page;mso-position-vertical-relative:paragraph;z-index:-26900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Garamond" w:hAnsi="Garamond" w:cs="Garamond" w:eastAsia="Garamond"/>
                      <w:sz w:val="13"/>
                      <w:szCs w:val="13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  <w:t>Yrije</w:t>
                  </w:r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Mustaf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73" w:lineRule="exact"/>
        <w:ind w:left="1316" w:right="-20"/>
        <w:jc w:val="left"/>
        <w:tabs>
          <w:tab w:pos="19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13" w:after="0" w:line="116" w:lineRule="exact"/>
        <w:ind w:left="131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60001pt;margin-top:4.94773pt;width:12.839499pt;height:6.48pt;mso-position-horizontal-relative:page;mso-position-vertical-relative:paragraph;z-index:-26901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Garamond" w:hAnsi="Garamond" w:cs="Garamond" w:eastAsia="Garamond"/>
                      <w:sz w:val="13"/>
                      <w:szCs w:val="13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  <w:t>Medi</w:t>
                  </w:r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73" w:lineRule="exact"/>
        <w:ind w:left="1316" w:right="-20"/>
        <w:jc w:val="left"/>
        <w:tabs>
          <w:tab w:pos="19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13" w:after="0" w:line="116" w:lineRule="exact"/>
        <w:ind w:left="131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60001pt;margin-top:4.947734pt;width:14.396941pt;height:6.48pt;mso-position-horizontal-relative:page;mso-position-vertical-relative:paragraph;z-index:-26899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Garamond" w:hAnsi="Garamond" w:cs="Garamond" w:eastAsia="Garamond"/>
                      <w:sz w:val="13"/>
                      <w:szCs w:val="13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  <w:t>Marie</w:t>
                  </w:r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73" w:lineRule="exact"/>
        <w:ind w:left="1316" w:right="-20"/>
        <w:jc w:val="left"/>
        <w:tabs>
          <w:tab w:pos="19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Ikonomi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jc w:val="left"/>
        <w:spacing w:after="0"/>
        <w:sectPr>
          <w:pgSz w:w="15840" w:h="12240" w:orient="landscape"/>
          <w:pgMar w:top="1120" w:bottom="280" w:left="1140" w:right="1180"/>
        </w:sectPr>
      </w:pPr>
      <w:rPr/>
    </w:p>
    <w:p>
      <w:pPr>
        <w:spacing w:before="78" w:after="0" w:line="158" w:lineRule="auto"/>
        <w:ind w:left="1316" w:right="-50" w:firstLine="-799"/>
        <w:jc w:val="left"/>
        <w:tabs>
          <w:tab w:pos="13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Xinxife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21" w:after="0" w:line="86" w:lineRule="exact"/>
        <w:ind w:left="517" w:right="-70"/>
        <w:jc w:val="left"/>
        <w:tabs>
          <w:tab w:pos="13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2"/>
        </w:rPr>
        <w:t>Hasim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2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4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7" w:after="0" w:line="240" w:lineRule="auto"/>
        <w:ind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  <w:cols w:num="2" w:equalWidth="0">
            <w:col w:w="1675" w:space="243"/>
            <w:col w:w="11602"/>
          </w:cols>
        </w:sectPr>
      </w:pPr>
      <w:rPr/>
    </w:p>
    <w:p>
      <w:pPr>
        <w:spacing w:before="0" w:after="0" w:line="203" w:lineRule="exact"/>
        <w:ind w:left="1316" w:right="-20"/>
        <w:jc w:val="left"/>
        <w:tabs>
          <w:tab w:pos="19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6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</w:sectPr>
      </w:pPr>
      <w:rPr/>
    </w:p>
    <w:p>
      <w:pPr>
        <w:spacing w:before="78" w:after="0" w:line="158" w:lineRule="auto"/>
        <w:ind w:left="1316" w:right="-50" w:firstLine="-799"/>
        <w:jc w:val="left"/>
        <w:tabs>
          <w:tab w:pos="13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Luljeta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21" w:after="0" w:line="86" w:lineRule="exact"/>
        <w:ind w:left="517" w:right="-70"/>
        <w:jc w:val="left"/>
        <w:tabs>
          <w:tab w:pos="13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2"/>
        </w:rPr>
        <w:t>Elmira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2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4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7" w:after="0" w:line="240" w:lineRule="auto"/>
        <w:ind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Gjokmeli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  <w:cols w:num="2" w:equalWidth="0">
            <w:col w:w="1675" w:space="243"/>
            <w:col w:w="11602"/>
          </w:cols>
        </w:sectPr>
      </w:pPr>
      <w:rPr/>
    </w:p>
    <w:p>
      <w:pPr>
        <w:spacing w:before="0" w:after="0" w:line="203" w:lineRule="exact"/>
        <w:ind w:left="1316" w:right="-20"/>
        <w:jc w:val="left"/>
        <w:tabs>
          <w:tab w:pos="19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1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6"/>
        </w:rPr>
        <w:t>Qato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</w:sectPr>
      </w:pPr>
      <w:rPr/>
    </w:p>
    <w:p>
      <w:pPr>
        <w:spacing w:before="78" w:after="0" w:line="158" w:lineRule="auto"/>
        <w:ind w:left="1316" w:right="-50" w:firstLine="-799"/>
        <w:jc w:val="left"/>
        <w:tabs>
          <w:tab w:pos="13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Fluturim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87" w:after="0" w:line="240" w:lineRule="auto"/>
        <w:ind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  <w:cols w:num="2" w:equalWidth="0">
            <w:col w:w="1675" w:space="243"/>
            <w:col w:w="11602"/>
          </w:cols>
        </w:sectPr>
      </w:pPr>
      <w:rPr/>
    </w:p>
    <w:p>
      <w:pPr>
        <w:spacing w:before="87" w:after="0" w:line="158" w:lineRule="auto"/>
        <w:ind w:left="12410" w:right="58" w:firstLine="-11893"/>
        <w:jc w:val="left"/>
        <w:tabs>
          <w:tab w:pos="1900" w:val="left"/>
          <w:tab w:pos="9380" w:val="left"/>
          <w:tab w:pos="11160" w:val="left"/>
          <w:tab w:pos="1198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Ylli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711,8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5.78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711,8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5.78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Përdoruesi</w:t>
      </w:r>
      <w:r>
        <w:rPr>
          <w:rFonts w:ascii="Garamond" w:hAnsi="Garamond" w:cs="Garamond" w:eastAsia="Garamond"/>
          <w:sz w:val="13"/>
          <w:szCs w:val="13"/>
          <w:spacing w:val="-5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likuidoh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</w:t>
      </w:r>
      <w:r>
        <w:rPr>
          <w:rFonts w:ascii="Garamond" w:hAnsi="Garamond" w:cs="Garamond" w:eastAsia="Garamond"/>
          <w:sz w:val="13"/>
          <w:szCs w:val="13"/>
          <w:spacing w:val="-5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7"/>
        </w:rPr>
        <w:t>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tëm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për</w:t>
      </w:r>
      <w:r>
        <w:rPr>
          <w:rFonts w:ascii="Garamond" w:hAnsi="Garamond" w:cs="Garamond" w:eastAsia="Garamond"/>
          <w:sz w:val="13"/>
          <w:szCs w:val="13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kultur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9" w:right="-59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155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21" w:after="0" w:line="256" w:lineRule="auto"/>
        <w:ind w:right="-11"/>
        <w:jc w:val="left"/>
        <w:tabs>
          <w:tab w:pos="780" w:val="left"/>
          <w:tab w:pos="14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Fatime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Dashi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Almina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Behar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Sulo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Çerçiz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1" w:after="0" w:line="116" w:lineRule="exact"/>
        <w:ind w:left="769" w:right="595"/>
        <w:jc w:val="center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60001pt;margin-top:4.287746pt;width:12.839499pt;height:6.48pt;mso-position-horizontal-relative:page;mso-position-vertical-relative:paragraph;z-index:-26898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Garamond" w:hAnsi="Garamond" w:cs="Garamond" w:eastAsia="Garamond"/>
                      <w:sz w:val="13"/>
                      <w:szCs w:val="13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  <w:t>Medi</w:t>
                  </w:r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3"/>
          <w:szCs w:val="13"/>
          <w:spacing w:val="0"/>
          <w:w w:val="99"/>
          <w:position w:val="-2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73" w:lineRule="exact"/>
        <w:ind w:left="799" w:right="-20"/>
        <w:jc w:val="left"/>
        <w:tabs>
          <w:tab w:pos="14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14" w:after="0" w:line="256" w:lineRule="auto"/>
        <w:ind w:right="-42"/>
        <w:jc w:val="left"/>
        <w:tabs>
          <w:tab w:pos="780" w:val="left"/>
          <w:tab w:pos="14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Flutura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Belica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Marjana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Qama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Albana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Shame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Drita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Selamaj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Fransuela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Ylli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Mimoza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188" w:lineRule="exact"/>
        <w:ind w:right="-70"/>
        <w:jc w:val="left"/>
        <w:tabs>
          <w:tab w:pos="46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4"/>
        </w:rPr>
        <w:t>3808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4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330/11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65" w:lineRule="exact"/>
        <w:ind w:right="136"/>
        <w:jc w:val="righ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99"/>
          <w:position w:val="-2"/>
        </w:rPr>
        <w:t>6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116" w:lineRule="exact"/>
        <w:ind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Pemët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37" w:lineRule="exact"/>
        <w:ind w:left="78" w:right="-20"/>
        <w:jc w:val="left"/>
        <w:tabs>
          <w:tab w:pos="1000" w:val="left"/>
          <w:tab w:pos="1540" w:val="left"/>
          <w:tab w:pos="2620" w:val="left"/>
          <w:tab w:pos="3160" w:val="left"/>
          <w:tab w:pos="7400" w:val="left"/>
          <w:tab w:pos="822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ore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1291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167,5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position w:val="-3"/>
        </w:rPr>
        <w:t>0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7.25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301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78,10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position w:val="-3"/>
        </w:rPr>
        <w:t>9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3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245,6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position w:val="4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6.75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  <w:position w:val="4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  <w:position w:val="4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4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4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  <w:position w:val="4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4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  <w:cols w:num="4" w:equalWidth="0">
            <w:col w:w="293" w:space="224"/>
            <w:col w:w="1803" w:space="350"/>
            <w:col w:w="844" w:space="245"/>
            <w:col w:w="9761"/>
          </w:cols>
        </w:sectPr>
      </w:pPr>
      <w:rPr/>
    </w:p>
    <w:p>
      <w:pPr>
        <w:spacing w:before="52" w:after="0" w:line="158" w:lineRule="auto"/>
        <w:ind w:left="1316" w:right="-50" w:firstLine="-799"/>
        <w:jc w:val="left"/>
        <w:tabs>
          <w:tab w:pos="13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Xinxife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60" w:after="0" w:line="240" w:lineRule="auto"/>
        <w:ind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br w:type="column"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  <w:cols w:num="2" w:equalWidth="0">
            <w:col w:w="1675" w:space="243"/>
            <w:col w:w="11602"/>
          </w:cols>
        </w:sectPr>
      </w:pPr>
      <w:rPr/>
    </w:p>
    <w:p>
      <w:pPr>
        <w:spacing w:before="21" w:after="0" w:line="240" w:lineRule="auto"/>
        <w:ind w:left="517" w:right="11190"/>
        <w:jc w:val="both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v:group style="position:absolute;margin-left:54.43pt;margin-top:71.290001pt;width:682.78pt;height:464.07998pt;mso-position-horizontal-relative:page;mso-position-vertical-relative:page;z-index:-26902" coordorigin="1089,1426" coordsize="13656,9282">
            <v:group style="position:absolute;left:1147;top:1440;width:2;height:9235" coordorigin="1147,1440" coordsize="2,9235">
              <v:shape style="position:absolute;left:1147;top:1440;width:2;height:9235" coordorigin="1147,1440" coordsize="0,9235" path="m1147,1440l1147,10675e" filled="f" stroked="t" strokeweight=".81998pt" strokecolor="#000000">
                <v:path arrowok="t"/>
              </v:shape>
            </v:group>
            <v:group style="position:absolute;left:1118;top:1440;width:2;height:8464" coordorigin="1118,1440" coordsize="2,8464">
              <v:shape style="position:absolute;left:1118;top:1440;width:2;height:8464" coordorigin="1118,1440" coordsize="0,8464" path="m1118,1440l1118,9904e" filled="f" stroked="t" strokeweight=".82pt" strokecolor="#000000">
                <v:path arrowok="t"/>
              </v:shape>
            </v:group>
            <v:group style="position:absolute;left:1111;top:1591;width:43;height:2" coordorigin="1111,1591" coordsize="43,2">
              <v:shape style="position:absolute;left:1111;top:1591;width:43;height:2" coordorigin="1111,1591" coordsize="43,0" path="m1154,1591l1111,1591e" filled="f" stroked="t" strokeweight=".82pt" strokecolor="#000000">
                <v:path arrowok="t"/>
              </v:shape>
            </v:group>
            <v:group style="position:absolute;left:1111;top:1747;width:43;height:2" coordorigin="1111,1747" coordsize="43,2">
              <v:shape style="position:absolute;left:1111;top:1747;width:43;height:2" coordorigin="1111,1747" coordsize="43,0" path="m1154,1747l1111,1747e" filled="f" stroked="t" strokeweight=".82pt" strokecolor="#000000">
                <v:path arrowok="t"/>
              </v:shape>
            </v:group>
            <v:group style="position:absolute;left:1111;top:1903;width:43;height:2" coordorigin="1111,1903" coordsize="43,2">
              <v:shape style="position:absolute;left:1111;top:1903;width:43;height:2" coordorigin="1111,1903" coordsize="43,0" path="m1154,1903l1111,1903e" filled="f" stroked="t" strokeweight=".82pt" strokecolor="#000000">
                <v:path arrowok="t"/>
              </v:shape>
            </v:group>
            <v:group style="position:absolute;left:1111;top:2060;width:43;height:2" coordorigin="1111,2060" coordsize="43,2">
              <v:shape style="position:absolute;left:1111;top:2060;width:43;height:2" coordorigin="1111,2060" coordsize="43,0" path="m1154,2060l1111,2060e" filled="f" stroked="t" strokeweight=".82pt" strokecolor="#000000">
                <v:path arrowok="t"/>
              </v:shape>
            </v:group>
            <v:group style="position:absolute;left:1111;top:2216;width:43;height:2" coordorigin="1111,2216" coordsize="43,2">
              <v:shape style="position:absolute;left:1111;top:2216;width:43;height:2" coordorigin="1111,2216" coordsize="43,0" path="m1154,2216l1111,2216e" filled="f" stroked="t" strokeweight=".82pt" strokecolor="#000000">
                <v:path arrowok="t"/>
              </v:shape>
            </v:group>
            <v:group style="position:absolute;left:1111;top:2372;width:43;height:2" coordorigin="1111,2372" coordsize="43,2">
              <v:shape style="position:absolute;left:1111;top:2372;width:43;height:2" coordorigin="1111,2372" coordsize="43,0" path="m1154,2372l1111,2372e" filled="f" stroked="t" strokeweight=".82pt" strokecolor="#000000">
                <v:path arrowok="t"/>
              </v:shape>
            </v:group>
            <v:group style="position:absolute;left:1111;top:2528;width:43;height:2" coordorigin="1111,2528" coordsize="43,2">
              <v:shape style="position:absolute;left:1111;top:2528;width:43;height:2" coordorigin="1111,2528" coordsize="43,0" path="m1154,2528l1111,2528e" filled="f" stroked="t" strokeweight=".82pt" strokecolor="#000000">
                <v:path arrowok="t"/>
              </v:shape>
            </v:group>
            <v:group style="position:absolute;left:1111;top:2684;width:43;height:2" coordorigin="1111,2684" coordsize="43,2">
              <v:shape style="position:absolute;left:1111;top:2684;width:43;height:2" coordorigin="1111,2684" coordsize="43,0" path="m1154,2684l1111,2684e" filled="f" stroked="t" strokeweight=".82pt" strokecolor="#000000">
                <v:path arrowok="t"/>
              </v:shape>
            </v:group>
            <v:group style="position:absolute;left:1111;top:2842;width:43;height:2" coordorigin="1111,2842" coordsize="43,2">
              <v:shape style="position:absolute;left:1111;top:2842;width:43;height:2" coordorigin="1111,2842" coordsize="43,0" path="m1154,2842l1111,2842e" filled="f" stroked="t" strokeweight=".82pt" strokecolor="#000000">
                <v:path arrowok="t"/>
              </v:shape>
            </v:group>
            <v:group style="position:absolute;left:1111;top:2998;width:43;height:2" coordorigin="1111,2998" coordsize="43,2">
              <v:shape style="position:absolute;left:1111;top:2998;width:43;height:2" coordorigin="1111,2998" coordsize="43,0" path="m1154,2998l1111,2998e" filled="f" stroked="t" strokeweight=".82pt" strokecolor="#000000">
                <v:path arrowok="t"/>
              </v:shape>
            </v:group>
            <v:group style="position:absolute;left:1111;top:3154;width:43;height:2" coordorigin="1111,3154" coordsize="43,2">
              <v:shape style="position:absolute;left:1111;top:3154;width:43;height:2" coordorigin="1111,3154" coordsize="43,0" path="m1154,3154l1111,3154e" filled="f" stroked="t" strokeweight=".82pt" strokecolor="#000000">
                <v:path arrowok="t"/>
              </v:shape>
            </v:group>
            <v:group style="position:absolute;left:1111;top:3310;width:43;height:2" coordorigin="1111,3310" coordsize="43,2">
              <v:shape style="position:absolute;left:1111;top:3310;width:43;height:2" coordorigin="1111,3310" coordsize="43,0" path="m1154,3310l1111,3310e" filled="f" stroked="t" strokeweight=".82pt" strokecolor="#000000">
                <v:path arrowok="t"/>
              </v:shape>
            </v:group>
            <v:group style="position:absolute;left:1111;top:3466;width:43;height:2" coordorigin="1111,3466" coordsize="43,2">
              <v:shape style="position:absolute;left:1111;top:3466;width:43;height:2" coordorigin="1111,3466" coordsize="43,0" path="m1154,3466l1111,3466e" filled="f" stroked="t" strokeweight=".82pt" strokecolor="#000000">
                <v:path arrowok="t"/>
              </v:shape>
            </v:group>
            <v:group style="position:absolute;left:1111;top:3623;width:43;height:2" coordorigin="1111,3623" coordsize="43,2">
              <v:shape style="position:absolute;left:1111;top:3623;width:43;height:2" coordorigin="1111,3623" coordsize="43,0" path="m1154,3623l1111,3623e" filled="f" stroked="t" strokeweight=".82pt" strokecolor="#000000">
                <v:path arrowok="t"/>
              </v:shape>
            </v:group>
            <v:group style="position:absolute;left:1111;top:3779;width:43;height:2" coordorigin="1111,3779" coordsize="43,2">
              <v:shape style="position:absolute;left:1111;top:3779;width:43;height:2" coordorigin="1111,3779" coordsize="43,0" path="m1154,3779l1111,3779e" filled="f" stroked="t" strokeweight=".82pt" strokecolor="#000000">
                <v:path arrowok="t"/>
              </v:shape>
            </v:group>
            <v:group style="position:absolute;left:1111;top:3935;width:43;height:2" coordorigin="1111,3935" coordsize="43,2">
              <v:shape style="position:absolute;left:1111;top:3935;width:43;height:2" coordorigin="1111,3935" coordsize="43,0" path="m1154,3935l1111,3935e" filled="f" stroked="t" strokeweight=".82pt" strokecolor="#000000">
                <v:path arrowok="t"/>
              </v:shape>
            </v:group>
            <v:group style="position:absolute;left:1111;top:4091;width:43;height:2" coordorigin="1111,4091" coordsize="43,2">
              <v:shape style="position:absolute;left:1111;top:4091;width:43;height:2" coordorigin="1111,4091" coordsize="43,0" path="m1154,4091l1111,4091e" filled="f" stroked="t" strokeweight=".82pt" strokecolor="#000000">
                <v:path arrowok="t"/>
              </v:shape>
            </v:group>
            <v:group style="position:absolute;left:1111;top:4247;width:43;height:2" coordorigin="1111,4247" coordsize="43,2">
              <v:shape style="position:absolute;left:1111;top:4247;width:43;height:2" coordorigin="1111,4247" coordsize="43,0" path="m1154,4247l1111,4247e" filled="f" stroked="t" strokeweight=".82pt" strokecolor="#000000">
                <v:path arrowok="t"/>
              </v:shape>
            </v:group>
            <v:group style="position:absolute;left:1111;top:4404;width:43;height:2" coordorigin="1111,4404" coordsize="43,2">
              <v:shape style="position:absolute;left:1111;top:4404;width:43;height:2" coordorigin="1111,4404" coordsize="43,0" path="m1154,4404l1111,4404e" filled="f" stroked="t" strokeweight=".82pt" strokecolor="#000000">
                <v:path arrowok="t"/>
              </v:shape>
            </v:group>
            <v:group style="position:absolute;left:1111;top:4706;width:43;height:2" coordorigin="1111,4706" coordsize="43,2">
              <v:shape style="position:absolute;left:1111;top:4706;width:43;height:2" coordorigin="1111,4706" coordsize="43,0" path="m1154,4706l1111,4706e" filled="f" stroked="t" strokeweight=".82pt" strokecolor="#000000">
                <v:path arrowok="t"/>
              </v:shape>
            </v:group>
            <v:group style="position:absolute;left:1111;top:5009;width:43;height:2" coordorigin="1111,5009" coordsize="43,2">
              <v:shape style="position:absolute;left:1111;top:5009;width:43;height:2" coordorigin="1111,5009" coordsize="43,0" path="m1154,5009l1111,5009e" filled="f" stroked="t" strokeweight=".82pt" strokecolor="#000000">
                <v:path arrowok="t"/>
              </v:shape>
            </v:group>
            <v:group style="position:absolute;left:1111;top:5311;width:43;height:2" coordorigin="1111,5311" coordsize="43,2">
              <v:shape style="position:absolute;left:1111;top:5311;width:43;height:2" coordorigin="1111,5311" coordsize="43,0" path="m1154,5311l1111,5311e" filled="f" stroked="t" strokeweight=".82pt" strokecolor="#000000">
                <v:path arrowok="t"/>
              </v:shape>
            </v:group>
            <v:group style="position:absolute;left:1111;top:5614;width:43;height:2" coordorigin="1111,5614" coordsize="43,2">
              <v:shape style="position:absolute;left:1111;top:5614;width:43;height:2" coordorigin="1111,5614" coordsize="43,0" path="m1154,5614l1111,5614e" filled="f" stroked="t" strokeweight=".82pt" strokecolor="#000000">
                <v:path arrowok="t"/>
              </v:shape>
            </v:group>
            <v:group style="position:absolute;left:1111;top:5916;width:43;height:2" coordorigin="1111,5916" coordsize="43,2">
              <v:shape style="position:absolute;left:1111;top:5916;width:43;height:2" coordorigin="1111,5916" coordsize="43,0" path="m1154,5916l1111,5916e" filled="f" stroked="t" strokeweight=".82pt" strokecolor="#000000">
                <v:path arrowok="t"/>
              </v:shape>
            </v:group>
            <v:group style="position:absolute;left:1111;top:6218;width:43;height:2" coordorigin="1111,6218" coordsize="43,2">
              <v:shape style="position:absolute;left:1111;top:6218;width:43;height:2" coordorigin="1111,6218" coordsize="43,0" path="m1154,6218l1111,6218e" filled="f" stroked="t" strokeweight=".82pt" strokecolor="#000000">
                <v:path arrowok="t"/>
              </v:shape>
            </v:group>
            <v:group style="position:absolute;left:1111;top:6521;width:43;height:2" coordorigin="1111,6521" coordsize="43,2">
              <v:shape style="position:absolute;left:1111;top:6521;width:43;height:2" coordorigin="1111,6521" coordsize="43,0" path="m1154,6521l1111,6521e" filled="f" stroked="t" strokeweight=".82pt" strokecolor="#000000">
                <v:path arrowok="t"/>
              </v:shape>
            </v:group>
            <v:group style="position:absolute;left:1111;top:6823;width:43;height:2" coordorigin="1111,6823" coordsize="43,2">
              <v:shape style="position:absolute;left:1111;top:6823;width:43;height:2" coordorigin="1111,6823" coordsize="43,0" path="m1154,6823l1111,6823e" filled="f" stroked="t" strokeweight=".82pt" strokecolor="#000000">
                <v:path arrowok="t"/>
              </v:shape>
            </v:group>
            <v:group style="position:absolute;left:1558;top:1440;width:2;height:8620" coordorigin="1558,1440" coordsize="2,8620">
              <v:shape style="position:absolute;left:1558;top:1440;width:2;height:8620" coordorigin="1558,1440" coordsize="0,8620" path="m1558,1440l1558,10060e" filled="f" stroked="t" strokeweight="1.42pt" strokecolor="#000000">
                <v:path arrowok="t"/>
              </v:shape>
            </v:group>
            <v:group style="position:absolute;left:1535;top:1440;width:2;height:8464" coordorigin="1535,1440" coordsize="2,8464">
              <v:shape style="position:absolute;left:1535;top:1440;width:2;height:8464" coordorigin="1535,1440" coordsize="0,8464" path="m1535,1440l1535,9904e" filled="f" stroked="t" strokeweight=".82pt" strokecolor="#000000">
                <v:path arrowok="t"/>
              </v:shape>
            </v:group>
            <v:group style="position:absolute;left:2357;top:1440;width:2;height:8620" coordorigin="2357,1440" coordsize="2,8620">
              <v:shape style="position:absolute;left:2357;top:1440;width:2;height:8620" coordorigin="2357,1440" coordsize="0,8620" path="m2357,1440l2357,10060e" filled="f" stroked="t" strokeweight="1.42pt" strokecolor="#000000">
                <v:path arrowok="t"/>
              </v:shape>
            </v:group>
            <v:group style="position:absolute;left:2334;top:1440;width:2;height:8464" coordorigin="2334,1440" coordsize="2,8464">
              <v:shape style="position:absolute;left:2334;top:1440;width:2;height:8464" coordorigin="2334,1440" coordsize="0,8464" path="m2334,1440l2334,9904e" filled="f" stroked="t" strokeweight=".82pt" strokecolor="#000000">
                <v:path arrowok="t"/>
              </v:shape>
            </v:group>
            <v:group style="position:absolute;left:2958;top:1440;width:2;height:8620" coordorigin="2958,1440" coordsize="2,8620">
              <v:shape style="position:absolute;left:2958;top:1440;width:2;height:8620" coordorigin="2958,1440" coordsize="0,8620" path="m2958,1440l2958,10060e" filled="f" stroked="t" strokeweight="1.41999pt" strokecolor="#000000">
                <v:path arrowok="t"/>
              </v:shape>
            </v:group>
            <v:group style="position:absolute;left:2935;top:1440;width:2;height:8464" coordorigin="2935,1440" coordsize="2,8464">
              <v:shape style="position:absolute;left:2935;top:1440;width:2;height:8464" coordorigin="2935,1440" coordsize="0,8464" path="m2935,1440l2935,9904e" filled="f" stroked="t" strokeweight=".82pt" strokecolor="#000000">
                <v:path arrowok="t"/>
              </v:shape>
            </v:group>
            <v:group style="position:absolute;left:3708;top:1440;width:2;height:9235" coordorigin="3708,1440" coordsize="2,9235">
              <v:shape style="position:absolute;left:3708;top:1440;width:2;height:9235" coordorigin="3708,1440" coordsize="0,9235" path="m3708,1440l3708,10675e" filled="f" stroked="t" strokeweight=".82001pt" strokecolor="#000000">
                <v:path arrowok="t"/>
              </v:shape>
            </v:group>
            <v:group style="position:absolute;left:3679;top:1440;width:2;height:8464" coordorigin="3679,1440" coordsize="2,8464">
              <v:shape style="position:absolute;left:3679;top:1440;width:2;height:8464" coordorigin="3679,1440" coordsize="0,8464" path="m3679,1440l3679,9904e" filled="f" stroked="t" strokeweight=".82pt" strokecolor="#000000">
                <v:path arrowok="t"/>
              </v:shape>
            </v:group>
            <v:group style="position:absolute;left:1528;top:1591;width:2188;height:2" coordorigin="1528,1591" coordsize="2188,2">
              <v:shape style="position:absolute;left:1528;top:1591;width:2188;height:2" coordorigin="1528,1591" coordsize="2188,0" path="m3715,1591l1528,1591e" filled="f" stroked="t" strokeweight=".82pt" strokecolor="#000000">
                <v:path arrowok="t"/>
              </v:shape>
            </v:group>
            <v:group style="position:absolute;left:1528;top:1747;width:2188;height:2" coordorigin="1528,1747" coordsize="2188,2">
              <v:shape style="position:absolute;left:1528;top:1747;width:2188;height:2" coordorigin="1528,1747" coordsize="2188,0" path="m3715,1747l1528,1747e" filled="f" stroked="t" strokeweight=".82pt" strokecolor="#000000">
                <v:path arrowok="t"/>
              </v:shape>
            </v:group>
            <v:group style="position:absolute;left:1528;top:1903;width:2188;height:2" coordorigin="1528,1903" coordsize="2188,2">
              <v:shape style="position:absolute;left:1528;top:1903;width:2188;height:2" coordorigin="1528,1903" coordsize="2188,0" path="m3715,1903l1528,1903e" filled="f" stroked="t" strokeweight=".82pt" strokecolor="#000000">
                <v:path arrowok="t"/>
              </v:shape>
            </v:group>
            <v:group style="position:absolute;left:1528;top:2060;width:2188;height:2" coordorigin="1528,2060" coordsize="2188,2">
              <v:shape style="position:absolute;left:1528;top:2060;width:2188;height:2" coordorigin="1528,2060" coordsize="2188,0" path="m3715,2060l1528,2060e" filled="f" stroked="t" strokeweight=".82pt" strokecolor="#000000">
                <v:path arrowok="t"/>
              </v:shape>
            </v:group>
            <v:group style="position:absolute;left:1528;top:2216;width:2188;height:2" coordorigin="1528,2216" coordsize="2188,2">
              <v:shape style="position:absolute;left:1528;top:2216;width:2188;height:2" coordorigin="1528,2216" coordsize="2188,0" path="m3715,2216l1528,2216e" filled="f" stroked="t" strokeweight=".82pt" strokecolor="#000000">
                <v:path arrowok="t"/>
              </v:shape>
            </v:group>
            <v:group style="position:absolute;left:1528;top:2372;width:2188;height:2" coordorigin="1528,2372" coordsize="2188,2">
              <v:shape style="position:absolute;left:1528;top:2372;width:2188;height:2" coordorigin="1528,2372" coordsize="2188,0" path="m3715,2372l1528,2372e" filled="f" stroked="t" strokeweight=".82pt" strokecolor="#000000">
                <v:path arrowok="t"/>
              </v:shape>
            </v:group>
            <v:group style="position:absolute;left:1528;top:2528;width:2188;height:2" coordorigin="1528,2528" coordsize="2188,2">
              <v:shape style="position:absolute;left:1528;top:2528;width:2188;height:2" coordorigin="1528,2528" coordsize="2188,0" path="m3715,2528l1528,2528e" filled="f" stroked="t" strokeweight=".82pt" strokecolor="#000000">
                <v:path arrowok="t"/>
              </v:shape>
            </v:group>
            <v:group style="position:absolute;left:1528;top:2684;width:2188;height:2" coordorigin="1528,2684" coordsize="2188,2">
              <v:shape style="position:absolute;left:1528;top:2684;width:2188;height:2" coordorigin="1528,2684" coordsize="2188,0" path="m3715,2684l1528,2684e" filled="f" stroked="t" strokeweight=".82pt" strokecolor="#000000">
                <v:path arrowok="t"/>
              </v:shape>
            </v:group>
            <v:group style="position:absolute;left:1528;top:2842;width:2188;height:2" coordorigin="1528,2842" coordsize="2188,2">
              <v:shape style="position:absolute;left:1528;top:2842;width:2188;height:2" coordorigin="1528,2842" coordsize="2188,0" path="m3715,2842l1528,2842e" filled="f" stroked="t" strokeweight=".82pt" strokecolor="#000000">
                <v:path arrowok="t"/>
              </v:shape>
            </v:group>
            <v:group style="position:absolute;left:1528;top:2998;width:2188;height:2" coordorigin="1528,2998" coordsize="2188,2">
              <v:shape style="position:absolute;left:1528;top:2998;width:2188;height:2" coordorigin="1528,2998" coordsize="2188,0" path="m3715,2998l1528,2998e" filled="f" stroked="t" strokeweight=".82pt" strokecolor="#000000">
                <v:path arrowok="t"/>
              </v:shape>
            </v:group>
            <v:group style="position:absolute;left:1528;top:3154;width:2188;height:2" coordorigin="1528,3154" coordsize="2188,2">
              <v:shape style="position:absolute;left:1528;top:3154;width:2188;height:2" coordorigin="1528,3154" coordsize="2188,0" path="m3715,3154l1528,3154e" filled="f" stroked="t" strokeweight=".82pt" strokecolor="#000000">
                <v:path arrowok="t"/>
              </v:shape>
            </v:group>
            <v:group style="position:absolute;left:1528;top:3310;width:2188;height:2" coordorigin="1528,3310" coordsize="2188,2">
              <v:shape style="position:absolute;left:1528;top:3310;width:2188;height:2" coordorigin="1528,3310" coordsize="2188,0" path="m3715,3310l1528,3310e" filled="f" stroked="t" strokeweight=".82pt" strokecolor="#000000">
                <v:path arrowok="t"/>
              </v:shape>
            </v:group>
            <v:group style="position:absolute;left:1528;top:3466;width:2188;height:2" coordorigin="1528,3466" coordsize="2188,2">
              <v:shape style="position:absolute;left:1528;top:3466;width:2188;height:2" coordorigin="1528,3466" coordsize="2188,0" path="m3715,3466l1528,3466e" filled="f" stroked="t" strokeweight=".82pt" strokecolor="#000000">
                <v:path arrowok="t"/>
              </v:shape>
            </v:group>
            <v:group style="position:absolute;left:1528;top:3623;width:2188;height:2" coordorigin="1528,3623" coordsize="2188,2">
              <v:shape style="position:absolute;left:1528;top:3623;width:2188;height:2" coordorigin="1528,3623" coordsize="2188,0" path="m3715,3623l1528,3623e" filled="f" stroked="t" strokeweight=".82pt" strokecolor="#000000">
                <v:path arrowok="t"/>
              </v:shape>
            </v:group>
            <v:group style="position:absolute;left:1528;top:3779;width:2188;height:2" coordorigin="1528,3779" coordsize="2188,2">
              <v:shape style="position:absolute;left:1528;top:3779;width:2188;height:2" coordorigin="1528,3779" coordsize="2188,0" path="m3715,3779l1528,3779e" filled="f" stroked="t" strokeweight=".82pt" strokecolor="#000000">
                <v:path arrowok="t"/>
              </v:shape>
            </v:group>
            <v:group style="position:absolute;left:1528;top:3935;width:2188;height:2" coordorigin="1528,3935" coordsize="2188,2">
              <v:shape style="position:absolute;left:1528;top:3935;width:2188;height:2" coordorigin="1528,3935" coordsize="2188,0" path="m3715,3935l1528,3935e" filled="f" stroked="t" strokeweight=".82pt" strokecolor="#000000">
                <v:path arrowok="t"/>
              </v:shape>
            </v:group>
            <v:group style="position:absolute;left:1528;top:4091;width:2188;height:2" coordorigin="1528,4091" coordsize="2188,2">
              <v:shape style="position:absolute;left:1528;top:4091;width:2188;height:2" coordorigin="1528,4091" coordsize="2188,0" path="m3715,4091l1528,4091e" filled="f" stroked="t" strokeweight=".82pt" strokecolor="#000000">
                <v:path arrowok="t"/>
              </v:shape>
            </v:group>
            <v:group style="position:absolute;left:1528;top:4247;width:2188;height:2" coordorigin="1528,4247" coordsize="2188,2">
              <v:shape style="position:absolute;left:1528;top:4247;width:2188;height:2" coordorigin="1528,4247" coordsize="2188,0" path="m3715,4247l1528,4247e" filled="f" stroked="t" strokeweight=".82pt" strokecolor="#000000">
                <v:path arrowok="t"/>
              </v:shape>
            </v:group>
            <v:group style="position:absolute;left:1528;top:4404;width:2188;height:2" coordorigin="1528,4404" coordsize="2188,2">
              <v:shape style="position:absolute;left:1528;top:4404;width:2188;height:2" coordorigin="1528,4404" coordsize="2188,0" path="m3715,4404l1528,4404e" filled="f" stroked="t" strokeweight=".82pt" strokecolor="#000000">
                <v:path arrowok="t"/>
              </v:shape>
            </v:group>
            <v:group style="position:absolute;left:1528;top:4706;width:2188;height:2" coordorigin="1528,4706" coordsize="2188,2">
              <v:shape style="position:absolute;left:1528;top:4706;width:2188;height:2" coordorigin="1528,4706" coordsize="2188,0" path="m3715,4706l1528,4706e" filled="f" stroked="t" strokeweight=".82pt" strokecolor="#000000">
                <v:path arrowok="t"/>
              </v:shape>
            </v:group>
            <v:group style="position:absolute;left:1528;top:5009;width:2188;height:2" coordorigin="1528,5009" coordsize="2188,2">
              <v:shape style="position:absolute;left:1528;top:5009;width:2188;height:2" coordorigin="1528,5009" coordsize="2188,0" path="m3715,5009l1528,5009e" filled="f" stroked="t" strokeweight=".82pt" strokecolor="#000000">
                <v:path arrowok="t"/>
              </v:shape>
            </v:group>
            <v:group style="position:absolute;left:1528;top:5311;width:2188;height:2" coordorigin="1528,5311" coordsize="2188,2">
              <v:shape style="position:absolute;left:1528;top:5311;width:2188;height:2" coordorigin="1528,5311" coordsize="2188,0" path="m3715,5311l1528,5311e" filled="f" stroked="t" strokeweight=".82pt" strokecolor="#000000">
                <v:path arrowok="t"/>
              </v:shape>
            </v:group>
            <v:group style="position:absolute;left:1528;top:5614;width:2188;height:2" coordorigin="1528,5614" coordsize="2188,2">
              <v:shape style="position:absolute;left:1528;top:5614;width:2188;height:2" coordorigin="1528,5614" coordsize="2188,0" path="m3715,5614l1528,5614e" filled="f" stroked="t" strokeweight=".82pt" strokecolor="#000000">
                <v:path arrowok="t"/>
              </v:shape>
            </v:group>
            <v:group style="position:absolute;left:1528;top:5916;width:2188;height:2" coordorigin="1528,5916" coordsize="2188,2">
              <v:shape style="position:absolute;left:1528;top:5916;width:2188;height:2" coordorigin="1528,5916" coordsize="2188,0" path="m3715,5916l1528,5916e" filled="f" stroked="t" strokeweight=".82pt" strokecolor="#000000">
                <v:path arrowok="t"/>
              </v:shape>
            </v:group>
            <v:group style="position:absolute;left:1528;top:6218;width:2188;height:2" coordorigin="1528,6218" coordsize="2188,2">
              <v:shape style="position:absolute;left:1528;top:6218;width:2188;height:2" coordorigin="1528,6218" coordsize="2188,0" path="m3715,6218l1528,6218e" filled="f" stroked="t" strokeweight=".82pt" strokecolor="#000000">
                <v:path arrowok="t"/>
              </v:shape>
            </v:group>
            <v:group style="position:absolute;left:1528;top:6521;width:2188;height:2" coordorigin="1528,6521" coordsize="2188,2">
              <v:shape style="position:absolute;left:1528;top:6521;width:2188;height:2" coordorigin="1528,6521" coordsize="2188,0" path="m3715,6521l1528,6521e" filled="f" stroked="t" strokeweight=".82pt" strokecolor="#000000">
                <v:path arrowok="t"/>
              </v:shape>
            </v:group>
            <v:group style="position:absolute;left:1528;top:6823;width:2188;height:2" coordorigin="1528,6823" coordsize="2188,2">
              <v:shape style="position:absolute;left:1528;top:6823;width:2188;height:2" coordorigin="1528,6823" coordsize="2188,0" path="m3715,6823l1528,6823e" filled="f" stroked="t" strokeweight=".82pt" strokecolor="#000000">
                <v:path arrowok="t"/>
              </v:shape>
            </v:group>
            <v:group style="position:absolute;left:4184;top:1440;width:2;height:9235" coordorigin="4184,1440" coordsize="2,9235">
              <v:shape style="position:absolute;left:4184;top:1440;width:2;height:9235" coordorigin="4184,1440" coordsize="0,9235" path="m4184,1440l4184,10675e" filled="f" stroked="t" strokeweight=".82pt" strokecolor="#000000">
                <v:path arrowok="t"/>
              </v:shape>
            </v:group>
            <v:group style="position:absolute;left:4156;top:1440;width:2;height:8478" coordorigin="4156,1440" coordsize="2,8478">
              <v:shape style="position:absolute;left:4156;top:1440;width:2;height:8478" coordorigin="4156,1440" coordsize="0,8478" path="m4156,1440l4156,9918e" filled="f" stroked="t" strokeweight=".82pt" strokecolor="#000000">
                <v:path arrowok="t"/>
              </v:shape>
            </v:group>
            <v:group style="position:absolute;left:4148;top:1591;width:43;height:2" coordorigin="4148,1591" coordsize="43,2">
              <v:shape style="position:absolute;left:4148;top:1591;width:43;height:2" coordorigin="4148,1591" coordsize="43,0" path="m4192,1591l4148,1591e" filled="f" stroked="t" strokeweight=".82pt" strokecolor="#000000">
                <v:path arrowok="t"/>
              </v:shape>
            </v:group>
            <v:group style="position:absolute;left:4148;top:1747;width:43;height:2" coordorigin="4148,1747" coordsize="43,2">
              <v:shape style="position:absolute;left:4148;top:1747;width:43;height:2" coordorigin="4148,1747" coordsize="43,0" path="m4192,1747l4148,1747e" filled="f" stroked="t" strokeweight=".82pt" strokecolor="#000000">
                <v:path arrowok="t"/>
              </v:shape>
            </v:group>
            <v:group style="position:absolute;left:4148;top:1903;width:43;height:2" coordorigin="4148,1903" coordsize="43,2">
              <v:shape style="position:absolute;left:4148;top:1903;width:43;height:2" coordorigin="4148,1903" coordsize="43,0" path="m4192,1903l4148,1903e" filled="f" stroked="t" strokeweight=".82pt" strokecolor="#000000">
                <v:path arrowok="t"/>
              </v:shape>
            </v:group>
            <v:group style="position:absolute;left:4148;top:2060;width:43;height:2" coordorigin="4148,2060" coordsize="43,2">
              <v:shape style="position:absolute;left:4148;top:2060;width:43;height:2" coordorigin="4148,2060" coordsize="43,0" path="m4192,2060l4148,2060e" filled="f" stroked="t" strokeweight=".82pt" strokecolor="#000000">
                <v:path arrowok="t"/>
              </v:shape>
            </v:group>
            <v:group style="position:absolute;left:4148;top:2216;width:43;height:2" coordorigin="4148,2216" coordsize="43,2">
              <v:shape style="position:absolute;left:4148;top:2216;width:43;height:2" coordorigin="4148,2216" coordsize="43,0" path="m4192,2216l4148,2216e" filled="f" stroked="t" strokeweight=".82pt" strokecolor="#000000">
                <v:path arrowok="t"/>
              </v:shape>
            </v:group>
            <v:group style="position:absolute;left:4148;top:2372;width:43;height:2" coordorigin="4148,2372" coordsize="43,2">
              <v:shape style="position:absolute;left:4148;top:2372;width:43;height:2" coordorigin="4148,2372" coordsize="43,0" path="m4192,2372l4148,2372e" filled="f" stroked="t" strokeweight=".82pt" strokecolor="#000000">
                <v:path arrowok="t"/>
              </v:shape>
            </v:group>
            <v:group style="position:absolute;left:4148;top:2528;width:43;height:2" coordorigin="4148,2528" coordsize="43,2">
              <v:shape style="position:absolute;left:4148;top:2528;width:43;height:2" coordorigin="4148,2528" coordsize="43,0" path="m4192,2528l4148,2528e" filled="f" stroked="t" strokeweight=".82pt" strokecolor="#000000">
                <v:path arrowok="t"/>
              </v:shape>
            </v:group>
            <v:group style="position:absolute;left:4148;top:2684;width:43;height:2" coordorigin="4148,2684" coordsize="43,2">
              <v:shape style="position:absolute;left:4148;top:2684;width:43;height:2" coordorigin="4148,2684" coordsize="43,0" path="m4192,2684l4148,2684e" filled="f" stroked="t" strokeweight=".82pt" strokecolor="#000000">
                <v:path arrowok="t"/>
              </v:shape>
            </v:group>
            <v:group style="position:absolute;left:4148;top:2842;width:43;height:2" coordorigin="4148,2842" coordsize="43,2">
              <v:shape style="position:absolute;left:4148;top:2842;width:43;height:2" coordorigin="4148,2842" coordsize="43,0" path="m4192,2842l4148,2842e" filled="f" stroked="t" strokeweight=".82pt" strokecolor="#000000">
                <v:path arrowok="t"/>
              </v:shape>
            </v:group>
            <v:group style="position:absolute;left:4148;top:2998;width:43;height:2" coordorigin="4148,2998" coordsize="43,2">
              <v:shape style="position:absolute;left:4148;top:2998;width:43;height:2" coordorigin="4148,2998" coordsize="43,0" path="m4192,2998l4148,2998e" filled="f" stroked="t" strokeweight=".82pt" strokecolor="#000000">
                <v:path arrowok="t"/>
              </v:shape>
            </v:group>
            <v:group style="position:absolute;left:4148;top:3154;width:43;height:2" coordorigin="4148,3154" coordsize="43,2">
              <v:shape style="position:absolute;left:4148;top:3154;width:43;height:2" coordorigin="4148,3154" coordsize="43,0" path="m4192,3154l4148,3154e" filled="f" stroked="t" strokeweight=".82pt" strokecolor="#000000">
                <v:path arrowok="t"/>
              </v:shape>
            </v:group>
            <v:group style="position:absolute;left:4148;top:3310;width:43;height:2" coordorigin="4148,3310" coordsize="43,2">
              <v:shape style="position:absolute;left:4148;top:3310;width:43;height:2" coordorigin="4148,3310" coordsize="43,0" path="m4192,3310l4148,3310e" filled="f" stroked="t" strokeweight=".82pt" strokecolor="#000000">
                <v:path arrowok="t"/>
              </v:shape>
            </v:group>
            <v:group style="position:absolute;left:4148;top:3466;width:43;height:2" coordorigin="4148,3466" coordsize="43,2">
              <v:shape style="position:absolute;left:4148;top:3466;width:43;height:2" coordorigin="4148,3466" coordsize="43,0" path="m4192,3466l4148,3466e" filled="f" stroked="t" strokeweight=".82pt" strokecolor="#000000">
                <v:path arrowok="t"/>
              </v:shape>
            </v:group>
            <v:group style="position:absolute;left:4148;top:3623;width:43;height:2" coordorigin="4148,3623" coordsize="43,2">
              <v:shape style="position:absolute;left:4148;top:3623;width:43;height:2" coordorigin="4148,3623" coordsize="43,0" path="m4192,3623l4148,3623e" filled="f" stroked="t" strokeweight=".82pt" strokecolor="#000000">
                <v:path arrowok="t"/>
              </v:shape>
            </v:group>
            <v:group style="position:absolute;left:4148;top:3779;width:43;height:2" coordorigin="4148,3779" coordsize="43,2">
              <v:shape style="position:absolute;left:4148;top:3779;width:43;height:2" coordorigin="4148,3779" coordsize="43,0" path="m4192,3779l4148,3779e" filled="f" stroked="t" strokeweight=".82pt" strokecolor="#000000">
                <v:path arrowok="t"/>
              </v:shape>
            </v:group>
            <v:group style="position:absolute;left:4148;top:3935;width:43;height:2" coordorigin="4148,3935" coordsize="43,2">
              <v:shape style="position:absolute;left:4148;top:3935;width:43;height:2" coordorigin="4148,3935" coordsize="43,0" path="m4192,3935l4148,3935e" filled="f" stroked="t" strokeweight=".82pt" strokecolor="#000000">
                <v:path arrowok="t"/>
              </v:shape>
            </v:group>
            <v:group style="position:absolute;left:4148;top:4091;width:43;height:2" coordorigin="4148,4091" coordsize="43,2">
              <v:shape style="position:absolute;left:4148;top:4091;width:43;height:2" coordorigin="4148,4091" coordsize="43,0" path="m4192,4091l4148,4091e" filled="f" stroked="t" strokeweight=".82pt" strokecolor="#000000">
                <v:path arrowok="t"/>
              </v:shape>
            </v:group>
            <v:group style="position:absolute;left:4148;top:4247;width:43;height:2" coordorigin="4148,4247" coordsize="43,2">
              <v:shape style="position:absolute;left:4148;top:4247;width:43;height:2" coordorigin="4148,4247" coordsize="43,0" path="m4192,4247l4148,4247e" filled="f" stroked="t" strokeweight=".82pt" strokecolor="#000000">
                <v:path arrowok="t"/>
              </v:shape>
            </v:group>
            <v:group style="position:absolute;left:4148;top:4404;width:43;height:2" coordorigin="4148,4404" coordsize="43,2">
              <v:shape style="position:absolute;left:4148;top:4404;width:43;height:2" coordorigin="4148,4404" coordsize="43,0" path="m4192,4404l4148,4404e" filled="f" stroked="t" strokeweight=".82pt" strokecolor="#000000">
                <v:path arrowok="t"/>
              </v:shape>
            </v:group>
            <v:group style="position:absolute;left:4148;top:4706;width:43;height:2" coordorigin="4148,4706" coordsize="43,2">
              <v:shape style="position:absolute;left:4148;top:4706;width:43;height:2" coordorigin="4148,4706" coordsize="43,0" path="m4192,4706l4148,4706e" filled="f" stroked="t" strokeweight=".82pt" strokecolor="#000000">
                <v:path arrowok="t"/>
              </v:shape>
            </v:group>
            <v:group style="position:absolute;left:4148;top:5009;width:43;height:2" coordorigin="4148,5009" coordsize="43,2">
              <v:shape style="position:absolute;left:4148;top:5009;width:43;height:2" coordorigin="4148,5009" coordsize="43,0" path="m4192,5009l4148,5009e" filled="f" stroked="t" strokeweight=".82pt" strokecolor="#000000">
                <v:path arrowok="t"/>
              </v:shape>
            </v:group>
            <v:group style="position:absolute;left:4148;top:5311;width:43;height:2" coordorigin="4148,5311" coordsize="43,2">
              <v:shape style="position:absolute;left:4148;top:5311;width:43;height:2" coordorigin="4148,5311" coordsize="43,0" path="m4192,5311l4148,5311e" filled="f" stroked="t" strokeweight=".82pt" strokecolor="#000000">
                <v:path arrowok="t"/>
              </v:shape>
            </v:group>
            <v:group style="position:absolute;left:4148;top:5614;width:43;height:2" coordorigin="4148,5614" coordsize="43,2">
              <v:shape style="position:absolute;left:4148;top:5614;width:43;height:2" coordorigin="4148,5614" coordsize="43,0" path="m4192,5614l4148,5614e" filled="f" stroked="t" strokeweight=".82pt" strokecolor="#000000">
                <v:path arrowok="t"/>
              </v:shape>
            </v:group>
            <v:group style="position:absolute;left:4148;top:5916;width:43;height:2" coordorigin="4148,5916" coordsize="43,2">
              <v:shape style="position:absolute;left:4148;top:5916;width:43;height:2" coordorigin="4148,5916" coordsize="43,0" path="m4192,5916l4148,5916e" filled="f" stroked="t" strokeweight=".82pt" strokecolor="#000000">
                <v:path arrowok="t"/>
              </v:shape>
            </v:group>
            <v:group style="position:absolute;left:4148;top:6218;width:43;height:2" coordorigin="4148,6218" coordsize="43,2">
              <v:shape style="position:absolute;left:4148;top:6218;width:43;height:2" coordorigin="4148,6218" coordsize="43,0" path="m4192,6218l4148,6218e" filled="f" stroked="t" strokeweight=".82pt" strokecolor="#000000">
                <v:path arrowok="t"/>
              </v:shape>
            </v:group>
            <v:group style="position:absolute;left:4148;top:6521;width:43;height:2" coordorigin="4148,6521" coordsize="43,2">
              <v:shape style="position:absolute;left:4148;top:6521;width:43;height:2" coordorigin="4148,6521" coordsize="43,0" path="m4192,6521l4148,6521e" filled="f" stroked="t" strokeweight=".82pt" strokecolor="#000000">
                <v:path arrowok="t"/>
              </v:shape>
            </v:group>
            <v:group style="position:absolute;left:4148;top:6823;width:43;height:2" coordorigin="4148,6823" coordsize="43,2">
              <v:shape style="position:absolute;left:4148;top:6823;width:43;height:2" coordorigin="4148,6823" coordsize="43,0" path="m4192,6823l4148,6823e" filled="f" stroked="t" strokeweight=".82pt" strokecolor="#000000">
                <v:path arrowok="t"/>
              </v:shape>
            </v:group>
            <v:group style="position:absolute;left:4780;top:1440;width:2;height:9235" coordorigin="4780,1440" coordsize="2,9235">
              <v:shape style="position:absolute;left:4780;top:1440;width:2;height:9235" coordorigin="4780,1440" coordsize="0,9235" path="m4780,1440l4780,10675e" filled="f" stroked="t" strokeweight=".82pt" strokecolor="#000000">
                <v:path arrowok="t"/>
              </v:shape>
            </v:group>
            <v:group style="position:absolute;left:4751;top:1440;width:2;height:8478" coordorigin="4751,1440" coordsize="2,8478">
              <v:shape style="position:absolute;left:4751;top:1440;width:2;height:8478" coordorigin="4751,1440" coordsize="0,8478" path="m4751,1440l4751,9918e" filled="f" stroked="t" strokeweight=".82pt" strokecolor="#000000">
                <v:path arrowok="t"/>
              </v:shape>
            </v:group>
            <v:group style="position:absolute;left:4744;top:1591;width:43;height:2" coordorigin="4744,1591" coordsize="43,2">
              <v:shape style="position:absolute;left:4744;top:1591;width:43;height:2" coordorigin="4744,1591" coordsize="43,0" path="m4787,1591l4744,1591e" filled="f" stroked="t" strokeweight=".82pt" strokecolor="#000000">
                <v:path arrowok="t"/>
              </v:shape>
            </v:group>
            <v:group style="position:absolute;left:4744;top:1747;width:43;height:2" coordorigin="4744,1747" coordsize="43,2">
              <v:shape style="position:absolute;left:4744;top:1747;width:43;height:2" coordorigin="4744,1747" coordsize="43,0" path="m4787,1747l4744,1747e" filled="f" stroked="t" strokeweight=".82pt" strokecolor="#000000">
                <v:path arrowok="t"/>
              </v:shape>
            </v:group>
            <v:group style="position:absolute;left:4744;top:1903;width:43;height:2" coordorigin="4744,1903" coordsize="43,2">
              <v:shape style="position:absolute;left:4744;top:1903;width:43;height:2" coordorigin="4744,1903" coordsize="43,0" path="m4787,1903l4744,1903e" filled="f" stroked="t" strokeweight=".82pt" strokecolor="#000000">
                <v:path arrowok="t"/>
              </v:shape>
            </v:group>
            <v:group style="position:absolute;left:4744;top:2060;width:43;height:2" coordorigin="4744,2060" coordsize="43,2">
              <v:shape style="position:absolute;left:4744;top:2060;width:43;height:2" coordorigin="4744,2060" coordsize="43,0" path="m4787,2060l4744,2060e" filled="f" stroked="t" strokeweight=".82pt" strokecolor="#000000">
                <v:path arrowok="t"/>
              </v:shape>
            </v:group>
            <v:group style="position:absolute;left:4744;top:2216;width:43;height:2" coordorigin="4744,2216" coordsize="43,2">
              <v:shape style="position:absolute;left:4744;top:2216;width:43;height:2" coordorigin="4744,2216" coordsize="43,0" path="m4787,2216l4744,2216e" filled="f" stroked="t" strokeweight=".82pt" strokecolor="#000000">
                <v:path arrowok="t"/>
              </v:shape>
            </v:group>
            <v:group style="position:absolute;left:4744;top:2372;width:43;height:2" coordorigin="4744,2372" coordsize="43,2">
              <v:shape style="position:absolute;left:4744;top:2372;width:43;height:2" coordorigin="4744,2372" coordsize="43,0" path="m4787,2372l4744,2372e" filled="f" stroked="t" strokeweight=".82pt" strokecolor="#000000">
                <v:path arrowok="t"/>
              </v:shape>
            </v:group>
            <v:group style="position:absolute;left:4744;top:2528;width:43;height:2" coordorigin="4744,2528" coordsize="43,2">
              <v:shape style="position:absolute;left:4744;top:2528;width:43;height:2" coordorigin="4744,2528" coordsize="43,0" path="m4787,2528l4744,2528e" filled="f" stroked="t" strokeweight=".82pt" strokecolor="#000000">
                <v:path arrowok="t"/>
              </v:shape>
            </v:group>
            <v:group style="position:absolute;left:4744;top:2684;width:43;height:2" coordorigin="4744,2684" coordsize="43,2">
              <v:shape style="position:absolute;left:4744;top:2684;width:43;height:2" coordorigin="4744,2684" coordsize="43,0" path="m4787,2684l4744,2684e" filled="f" stroked="t" strokeweight=".82pt" strokecolor="#000000">
                <v:path arrowok="t"/>
              </v:shape>
            </v:group>
            <v:group style="position:absolute;left:4744;top:2842;width:43;height:2" coordorigin="4744,2842" coordsize="43,2">
              <v:shape style="position:absolute;left:4744;top:2842;width:43;height:2" coordorigin="4744,2842" coordsize="43,0" path="m4787,2842l4744,2842e" filled="f" stroked="t" strokeweight=".82pt" strokecolor="#000000">
                <v:path arrowok="t"/>
              </v:shape>
            </v:group>
            <v:group style="position:absolute;left:4744;top:2998;width:43;height:2" coordorigin="4744,2998" coordsize="43,2">
              <v:shape style="position:absolute;left:4744;top:2998;width:43;height:2" coordorigin="4744,2998" coordsize="43,0" path="m4787,2998l4744,2998e" filled="f" stroked="t" strokeweight=".82pt" strokecolor="#000000">
                <v:path arrowok="t"/>
              </v:shape>
            </v:group>
            <v:group style="position:absolute;left:4744;top:3154;width:43;height:2" coordorigin="4744,3154" coordsize="43,2">
              <v:shape style="position:absolute;left:4744;top:3154;width:43;height:2" coordorigin="4744,3154" coordsize="43,0" path="m4787,3154l4744,3154e" filled="f" stroked="t" strokeweight=".82pt" strokecolor="#000000">
                <v:path arrowok="t"/>
              </v:shape>
            </v:group>
            <v:group style="position:absolute;left:4744;top:3310;width:43;height:2" coordorigin="4744,3310" coordsize="43,2">
              <v:shape style="position:absolute;left:4744;top:3310;width:43;height:2" coordorigin="4744,3310" coordsize="43,0" path="m4787,3310l4744,3310e" filled="f" stroked="t" strokeweight=".82pt" strokecolor="#000000">
                <v:path arrowok="t"/>
              </v:shape>
            </v:group>
            <v:group style="position:absolute;left:4744;top:3466;width:43;height:2" coordorigin="4744,3466" coordsize="43,2">
              <v:shape style="position:absolute;left:4744;top:3466;width:43;height:2" coordorigin="4744,3466" coordsize="43,0" path="m4787,3466l4744,3466e" filled="f" stroked="t" strokeweight=".82pt" strokecolor="#000000">
                <v:path arrowok="t"/>
              </v:shape>
            </v:group>
            <v:group style="position:absolute;left:4744;top:3623;width:43;height:2" coordorigin="4744,3623" coordsize="43,2">
              <v:shape style="position:absolute;left:4744;top:3623;width:43;height:2" coordorigin="4744,3623" coordsize="43,0" path="m4787,3623l4744,3623e" filled="f" stroked="t" strokeweight=".82pt" strokecolor="#000000">
                <v:path arrowok="t"/>
              </v:shape>
            </v:group>
            <v:group style="position:absolute;left:4744;top:3779;width:43;height:2" coordorigin="4744,3779" coordsize="43,2">
              <v:shape style="position:absolute;left:4744;top:3779;width:43;height:2" coordorigin="4744,3779" coordsize="43,0" path="m4787,3779l4744,3779e" filled="f" stroked="t" strokeweight=".82pt" strokecolor="#000000">
                <v:path arrowok="t"/>
              </v:shape>
            </v:group>
            <v:group style="position:absolute;left:4744;top:3935;width:43;height:2" coordorigin="4744,3935" coordsize="43,2">
              <v:shape style="position:absolute;left:4744;top:3935;width:43;height:2" coordorigin="4744,3935" coordsize="43,0" path="m4787,3935l4744,3935e" filled="f" stroked="t" strokeweight=".82pt" strokecolor="#000000">
                <v:path arrowok="t"/>
              </v:shape>
            </v:group>
            <v:group style="position:absolute;left:4744;top:4091;width:43;height:2" coordorigin="4744,4091" coordsize="43,2">
              <v:shape style="position:absolute;left:4744;top:4091;width:43;height:2" coordorigin="4744,4091" coordsize="43,0" path="m4787,4091l4744,4091e" filled="f" stroked="t" strokeweight=".82pt" strokecolor="#000000">
                <v:path arrowok="t"/>
              </v:shape>
            </v:group>
            <v:group style="position:absolute;left:4744;top:4247;width:43;height:2" coordorigin="4744,4247" coordsize="43,2">
              <v:shape style="position:absolute;left:4744;top:4247;width:43;height:2" coordorigin="4744,4247" coordsize="43,0" path="m4787,4247l4744,4247e" filled="f" stroked="t" strokeweight=".82pt" strokecolor="#000000">
                <v:path arrowok="t"/>
              </v:shape>
            </v:group>
            <v:group style="position:absolute;left:4744;top:4404;width:43;height:2" coordorigin="4744,4404" coordsize="43,2">
              <v:shape style="position:absolute;left:4744;top:4404;width:43;height:2" coordorigin="4744,4404" coordsize="43,0" path="m4787,4404l4744,4404e" filled="f" stroked="t" strokeweight=".82pt" strokecolor="#000000">
                <v:path arrowok="t"/>
              </v:shape>
            </v:group>
            <v:group style="position:absolute;left:4744;top:4706;width:43;height:2" coordorigin="4744,4706" coordsize="43,2">
              <v:shape style="position:absolute;left:4744;top:4706;width:43;height:2" coordorigin="4744,4706" coordsize="43,0" path="m4787,4706l4744,4706e" filled="f" stroked="t" strokeweight=".82pt" strokecolor="#000000">
                <v:path arrowok="t"/>
              </v:shape>
            </v:group>
            <v:group style="position:absolute;left:4744;top:5009;width:43;height:2" coordorigin="4744,5009" coordsize="43,2">
              <v:shape style="position:absolute;left:4744;top:5009;width:43;height:2" coordorigin="4744,5009" coordsize="43,0" path="m4787,5009l4744,5009e" filled="f" stroked="t" strokeweight=".82pt" strokecolor="#000000">
                <v:path arrowok="t"/>
              </v:shape>
            </v:group>
            <v:group style="position:absolute;left:4744;top:5311;width:43;height:2" coordorigin="4744,5311" coordsize="43,2">
              <v:shape style="position:absolute;left:4744;top:5311;width:43;height:2" coordorigin="4744,5311" coordsize="43,0" path="m4787,5311l4744,5311e" filled="f" stroked="t" strokeweight=".82pt" strokecolor="#000000">
                <v:path arrowok="t"/>
              </v:shape>
            </v:group>
            <v:group style="position:absolute;left:4744;top:5614;width:43;height:2" coordorigin="4744,5614" coordsize="43,2">
              <v:shape style="position:absolute;left:4744;top:5614;width:43;height:2" coordorigin="4744,5614" coordsize="43,0" path="m4787,5614l4744,5614e" filled="f" stroked="t" strokeweight=".82pt" strokecolor="#000000">
                <v:path arrowok="t"/>
              </v:shape>
            </v:group>
            <v:group style="position:absolute;left:4744;top:5916;width:43;height:2" coordorigin="4744,5916" coordsize="43,2">
              <v:shape style="position:absolute;left:4744;top:5916;width:43;height:2" coordorigin="4744,5916" coordsize="43,0" path="m4787,5916l4744,5916e" filled="f" stroked="t" strokeweight=".82pt" strokecolor="#000000">
                <v:path arrowok="t"/>
              </v:shape>
            </v:group>
            <v:group style="position:absolute;left:4744;top:6218;width:43;height:2" coordorigin="4744,6218" coordsize="43,2">
              <v:shape style="position:absolute;left:4744;top:6218;width:43;height:2" coordorigin="4744,6218" coordsize="43,0" path="m4787,6218l4744,6218e" filled="f" stroked="t" strokeweight=".82pt" strokecolor="#000000">
                <v:path arrowok="t"/>
              </v:shape>
            </v:group>
            <v:group style="position:absolute;left:4744;top:6521;width:43;height:2" coordorigin="4744,6521" coordsize="43,2">
              <v:shape style="position:absolute;left:4744;top:6521;width:43;height:2" coordorigin="4744,6521" coordsize="43,0" path="m4787,6521l4744,6521e" filled="f" stroked="t" strokeweight=".82pt" strokecolor="#000000">
                <v:path arrowok="t"/>
              </v:shape>
            </v:group>
            <v:group style="position:absolute;left:4744;top:6823;width:43;height:2" coordorigin="4744,6823" coordsize="43,2">
              <v:shape style="position:absolute;left:4744;top:6823;width:43;height:2" coordorigin="4744,6823" coordsize="43,0" path="m4787,6823l4744,6823e" filled="f" stroked="t" strokeweight=".82pt" strokecolor="#000000">
                <v:path arrowok="t"/>
              </v:shape>
            </v:group>
            <v:group style="position:absolute;left:5369;top:1440;width:2;height:9235" coordorigin="5369,1440" coordsize="2,9235">
              <v:shape style="position:absolute;left:5369;top:1440;width:2;height:9235" coordorigin="5369,1440" coordsize="0,9235" path="m5369,1440l5369,10675e" filled="f" stroked="t" strokeweight=".82pt" strokecolor="#000000">
                <v:path arrowok="t"/>
              </v:shape>
            </v:group>
            <v:group style="position:absolute;left:5340;top:1440;width:2;height:8478" coordorigin="5340,1440" coordsize="2,8478">
              <v:shape style="position:absolute;left:5340;top:1440;width:2;height:8478" coordorigin="5340,1440" coordsize="0,8478" path="m5340,1440l5340,9918e" filled="f" stroked="t" strokeweight=".81997pt" strokecolor="#000000">
                <v:path arrowok="t"/>
              </v:shape>
            </v:group>
            <v:group style="position:absolute;left:5333;top:1591;width:43;height:2" coordorigin="5333,1591" coordsize="43,2">
              <v:shape style="position:absolute;left:5333;top:1591;width:43;height:2" coordorigin="5333,1591" coordsize="43,0" path="m5376,1591l5333,1591e" filled="f" stroked="t" strokeweight=".82pt" strokecolor="#000000">
                <v:path arrowok="t"/>
              </v:shape>
            </v:group>
            <v:group style="position:absolute;left:5333;top:1747;width:43;height:2" coordorigin="5333,1747" coordsize="43,2">
              <v:shape style="position:absolute;left:5333;top:1747;width:43;height:2" coordorigin="5333,1747" coordsize="43,0" path="m5376,1747l5333,1747e" filled="f" stroked="t" strokeweight=".82pt" strokecolor="#000000">
                <v:path arrowok="t"/>
              </v:shape>
            </v:group>
            <v:group style="position:absolute;left:5333;top:1903;width:43;height:2" coordorigin="5333,1903" coordsize="43,2">
              <v:shape style="position:absolute;left:5333;top:1903;width:43;height:2" coordorigin="5333,1903" coordsize="43,0" path="m5376,1903l5333,1903e" filled="f" stroked="t" strokeweight=".82pt" strokecolor="#000000">
                <v:path arrowok="t"/>
              </v:shape>
            </v:group>
            <v:group style="position:absolute;left:5333;top:2060;width:43;height:2" coordorigin="5333,2060" coordsize="43,2">
              <v:shape style="position:absolute;left:5333;top:2060;width:43;height:2" coordorigin="5333,2060" coordsize="43,0" path="m5376,2060l5333,2060e" filled="f" stroked="t" strokeweight=".82pt" strokecolor="#000000">
                <v:path arrowok="t"/>
              </v:shape>
            </v:group>
            <v:group style="position:absolute;left:5333;top:2216;width:43;height:2" coordorigin="5333,2216" coordsize="43,2">
              <v:shape style="position:absolute;left:5333;top:2216;width:43;height:2" coordorigin="5333,2216" coordsize="43,0" path="m5376,2216l5333,2216e" filled="f" stroked="t" strokeweight=".82pt" strokecolor="#000000">
                <v:path arrowok="t"/>
              </v:shape>
            </v:group>
            <v:group style="position:absolute;left:5333;top:2372;width:43;height:2" coordorigin="5333,2372" coordsize="43,2">
              <v:shape style="position:absolute;left:5333;top:2372;width:43;height:2" coordorigin="5333,2372" coordsize="43,0" path="m5376,2372l5333,2372e" filled="f" stroked="t" strokeweight=".82pt" strokecolor="#000000">
                <v:path arrowok="t"/>
              </v:shape>
            </v:group>
            <v:group style="position:absolute;left:5333;top:2528;width:43;height:2" coordorigin="5333,2528" coordsize="43,2">
              <v:shape style="position:absolute;left:5333;top:2528;width:43;height:2" coordorigin="5333,2528" coordsize="43,0" path="m5376,2528l5333,2528e" filled="f" stroked="t" strokeweight=".82pt" strokecolor="#000000">
                <v:path arrowok="t"/>
              </v:shape>
            </v:group>
            <v:group style="position:absolute;left:5333;top:2684;width:43;height:2" coordorigin="5333,2684" coordsize="43,2">
              <v:shape style="position:absolute;left:5333;top:2684;width:43;height:2" coordorigin="5333,2684" coordsize="43,0" path="m5376,2684l5333,2684e" filled="f" stroked="t" strokeweight=".82pt" strokecolor="#000000">
                <v:path arrowok="t"/>
              </v:shape>
            </v:group>
            <v:group style="position:absolute;left:5333;top:2842;width:43;height:2" coordorigin="5333,2842" coordsize="43,2">
              <v:shape style="position:absolute;left:5333;top:2842;width:43;height:2" coordorigin="5333,2842" coordsize="43,0" path="m5376,2842l5333,2842e" filled="f" stroked="t" strokeweight=".82pt" strokecolor="#000000">
                <v:path arrowok="t"/>
              </v:shape>
            </v:group>
            <v:group style="position:absolute;left:5333;top:2998;width:43;height:2" coordorigin="5333,2998" coordsize="43,2">
              <v:shape style="position:absolute;left:5333;top:2998;width:43;height:2" coordorigin="5333,2998" coordsize="43,0" path="m5376,2998l5333,2998e" filled="f" stroked="t" strokeweight=".82pt" strokecolor="#000000">
                <v:path arrowok="t"/>
              </v:shape>
            </v:group>
            <v:group style="position:absolute;left:5333;top:3154;width:43;height:2" coordorigin="5333,3154" coordsize="43,2">
              <v:shape style="position:absolute;left:5333;top:3154;width:43;height:2" coordorigin="5333,3154" coordsize="43,0" path="m5376,3154l5333,3154e" filled="f" stroked="t" strokeweight=".82pt" strokecolor="#000000">
                <v:path arrowok="t"/>
              </v:shape>
            </v:group>
            <v:group style="position:absolute;left:5333;top:3310;width:43;height:2" coordorigin="5333,3310" coordsize="43,2">
              <v:shape style="position:absolute;left:5333;top:3310;width:43;height:2" coordorigin="5333,3310" coordsize="43,0" path="m5376,3310l5333,3310e" filled="f" stroked="t" strokeweight=".82pt" strokecolor="#000000">
                <v:path arrowok="t"/>
              </v:shape>
            </v:group>
            <v:group style="position:absolute;left:5333;top:3466;width:43;height:2" coordorigin="5333,3466" coordsize="43,2">
              <v:shape style="position:absolute;left:5333;top:3466;width:43;height:2" coordorigin="5333,3466" coordsize="43,0" path="m5376,3466l5333,3466e" filled="f" stroked="t" strokeweight=".82pt" strokecolor="#000000">
                <v:path arrowok="t"/>
              </v:shape>
            </v:group>
            <v:group style="position:absolute;left:5333;top:3623;width:43;height:2" coordorigin="5333,3623" coordsize="43,2">
              <v:shape style="position:absolute;left:5333;top:3623;width:43;height:2" coordorigin="5333,3623" coordsize="43,0" path="m5376,3623l5333,3623e" filled="f" stroked="t" strokeweight=".82pt" strokecolor="#000000">
                <v:path arrowok="t"/>
              </v:shape>
            </v:group>
            <v:group style="position:absolute;left:5333;top:3779;width:43;height:2" coordorigin="5333,3779" coordsize="43,2">
              <v:shape style="position:absolute;left:5333;top:3779;width:43;height:2" coordorigin="5333,3779" coordsize="43,0" path="m5376,3779l5333,3779e" filled="f" stroked="t" strokeweight=".82pt" strokecolor="#000000">
                <v:path arrowok="t"/>
              </v:shape>
            </v:group>
            <v:group style="position:absolute;left:5333;top:3935;width:43;height:2" coordorigin="5333,3935" coordsize="43,2">
              <v:shape style="position:absolute;left:5333;top:3935;width:43;height:2" coordorigin="5333,3935" coordsize="43,0" path="m5376,3935l5333,3935e" filled="f" stroked="t" strokeweight=".82pt" strokecolor="#000000">
                <v:path arrowok="t"/>
              </v:shape>
            </v:group>
            <v:group style="position:absolute;left:5333;top:4091;width:43;height:2" coordorigin="5333,4091" coordsize="43,2">
              <v:shape style="position:absolute;left:5333;top:4091;width:43;height:2" coordorigin="5333,4091" coordsize="43,0" path="m5376,4091l5333,4091e" filled="f" stroked="t" strokeweight=".82pt" strokecolor="#000000">
                <v:path arrowok="t"/>
              </v:shape>
            </v:group>
            <v:group style="position:absolute;left:5333;top:4247;width:43;height:2" coordorigin="5333,4247" coordsize="43,2">
              <v:shape style="position:absolute;left:5333;top:4247;width:43;height:2" coordorigin="5333,4247" coordsize="43,0" path="m5376,4247l5333,4247e" filled="f" stroked="t" strokeweight=".82pt" strokecolor="#000000">
                <v:path arrowok="t"/>
              </v:shape>
            </v:group>
            <v:group style="position:absolute;left:5333;top:4404;width:43;height:2" coordorigin="5333,4404" coordsize="43,2">
              <v:shape style="position:absolute;left:5333;top:4404;width:43;height:2" coordorigin="5333,4404" coordsize="43,0" path="m5376,4404l5333,4404e" filled="f" stroked="t" strokeweight=".82pt" strokecolor="#000000">
                <v:path arrowok="t"/>
              </v:shape>
            </v:group>
            <v:group style="position:absolute;left:5333;top:4706;width:43;height:2" coordorigin="5333,4706" coordsize="43,2">
              <v:shape style="position:absolute;left:5333;top:4706;width:43;height:2" coordorigin="5333,4706" coordsize="43,0" path="m5376,4706l5333,4706e" filled="f" stroked="t" strokeweight=".82pt" strokecolor="#000000">
                <v:path arrowok="t"/>
              </v:shape>
            </v:group>
            <v:group style="position:absolute;left:5333;top:5009;width:43;height:2" coordorigin="5333,5009" coordsize="43,2">
              <v:shape style="position:absolute;left:5333;top:5009;width:43;height:2" coordorigin="5333,5009" coordsize="43,0" path="m5376,5009l5333,5009e" filled="f" stroked="t" strokeweight=".82pt" strokecolor="#000000">
                <v:path arrowok="t"/>
              </v:shape>
            </v:group>
            <v:group style="position:absolute;left:5333;top:5311;width:43;height:2" coordorigin="5333,5311" coordsize="43,2">
              <v:shape style="position:absolute;left:5333;top:5311;width:43;height:2" coordorigin="5333,5311" coordsize="43,0" path="m5376,5311l5333,5311e" filled="f" stroked="t" strokeweight=".82pt" strokecolor="#000000">
                <v:path arrowok="t"/>
              </v:shape>
            </v:group>
            <v:group style="position:absolute;left:5333;top:5614;width:43;height:2" coordorigin="5333,5614" coordsize="43,2">
              <v:shape style="position:absolute;left:5333;top:5614;width:43;height:2" coordorigin="5333,5614" coordsize="43,0" path="m5376,5614l5333,5614e" filled="f" stroked="t" strokeweight=".82pt" strokecolor="#000000">
                <v:path arrowok="t"/>
              </v:shape>
            </v:group>
            <v:group style="position:absolute;left:5333;top:5916;width:43;height:2" coordorigin="5333,5916" coordsize="43,2">
              <v:shape style="position:absolute;left:5333;top:5916;width:43;height:2" coordorigin="5333,5916" coordsize="43,0" path="m5376,5916l5333,5916e" filled="f" stroked="t" strokeweight=".82pt" strokecolor="#000000">
                <v:path arrowok="t"/>
              </v:shape>
            </v:group>
            <v:group style="position:absolute;left:5333;top:6218;width:43;height:2" coordorigin="5333,6218" coordsize="43,2">
              <v:shape style="position:absolute;left:5333;top:6218;width:43;height:2" coordorigin="5333,6218" coordsize="43,0" path="m5376,6218l5333,6218e" filled="f" stroked="t" strokeweight=".82pt" strokecolor="#000000">
                <v:path arrowok="t"/>
              </v:shape>
            </v:group>
            <v:group style="position:absolute;left:5333;top:6521;width:43;height:2" coordorigin="5333,6521" coordsize="43,2">
              <v:shape style="position:absolute;left:5333;top:6521;width:43;height:2" coordorigin="5333,6521" coordsize="43,0" path="m5376,6521l5333,6521e" filled="f" stroked="t" strokeweight=".82pt" strokecolor="#000000">
                <v:path arrowok="t"/>
              </v:shape>
            </v:group>
            <v:group style="position:absolute;left:6284;top:1440;width:2;height:9235" coordorigin="6284,1440" coordsize="2,9235">
              <v:shape style="position:absolute;left:6284;top:1440;width:2;height:9235" coordorigin="6284,1440" coordsize="0,9235" path="m6284,1440l6284,10675e" filled="f" stroked="t" strokeweight=".82pt" strokecolor="#000000">
                <v:path arrowok="t"/>
              </v:shape>
            </v:group>
            <v:group style="position:absolute;left:6256;top:1440;width:2;height:8478" coordorigin="6256,1440" coordsize="2,8478">
              <v:shape style="position:absolute;left:6256;top:1440;width:2;height:8478" coordorigin="6256,1440" coordsize="0,8478" path="m6256,1440l6256,9918e" filled="f" stroked="t" strokeweight=".82003pt" strokecolor="#000000">
                <v:path arrowok="t"/>
              </v:shape>
            </v:group>
            <v:group style="position:absolute;left:6248;top:1591;width:43;height:2" coordorigin="6248,1591" coordsize="43,2">
              <v:shape style="position:absolute;left:6248;top:1591;width:43;height:2" coordorigin="6248,1591" coordsize="43,0" path="m6292,1591l6248,1591e" filled="f" stroked="t" strokeweight=".82003pt" strokecolor="#000000">
                <v:path arrowok="t"/>
              </v:shape>
            </v:group>
            <v:group style="position:absolute;left:6248;top:1747;width:43;height:2" coordorigin="6248,1747" coordsize="43,2">
              <v:shape style="position:absolute;left:6248;top:1747;width:43;height:2" coordorigin="6248,1747" coordsize="43,0" path="m6292,1747l6248,1747e" filled="f" stroked="t" strokeweight=".82003pt" strokecolor="#000000">
                <v:path arrowok="t"/>
              </v:shape>
            </v:group>
            <v:group style="position:absolute;left:6248;top:1903;width:43;height:2" coordorigin="6248,1903" coordsize="43,2">
              <v:shape style="position:absolute;left:6248;top:1903;width:43;height:2" coordorigin="6248,1903" coordsize="43,0" path="m6292,1903l6248,1903e" filled="f" stroked="t" strokeweight=".82003pt" strokecolor="#000000">
                <v:path arrowok="t"/>
              </v:shape>
            </v:group>
            <v:group style="position:absolute;left:6248;top:2060;width:43;height:2" coordorigin="6248,2060" coordsize="43,2">
              <v:shape style="position:absolute;left:6248;top:2060;width:43;height:2" coordorigin="6248,2060" coordsize="43,0" path="m6292,2060l6248,2060e" filled="f" stroked="t" strokeweight=".82003pt" strokecolor="#000000">
                <v:path arrowok="t"/>
              </v:shape>
            </v:group>
            <v:group style="position:absolute;left:6248;top:2216;width:43;height:2" coordorigin="6248,2216" coordsize="43,2">
              <v:shape style="position:absolute;left:6248;top:2216;width:43;height:2" coordorigin="6248,2216" coordsize="43,0" path="m6292,2216l6248,2216e" filled="f" stroked="t" strokeweight=".82003pt" strokecolor="#000000">
                <v:path arrowok="t"/>
              </v:shape>
            </v:group>
            <v:group style="position:absolute;left:6248;top:2372;width:43;height:2" coordorigin="6248,2372" coordsize="43,2">
              <v:shape style="position:absolute;left:6248;top:2372;width:43;height:2" coordorigin="6248,2372" coordsize="43,0" path="m6292,2372l6248,2372e" filled="f" stroked="t" strokeweight=".82003pt" strokecolor="#000000">
                <v:path arrowok="t"/>
              </v:shape>
            </v:group>
            <v:group style="position:absolute;left:6248;top:2528;width:43;height:2" coordorigin="6248,2528" coordsize="43,2">
              <v:shape style="position:absolute;left:6248;top:2528;width:43;height:2" coordorigin="6248,2528" coordsize="43,0" path="m6292,2528l6248,2528e" filled="f" stroked="t" strokeweight=".82003pt" strokecolor="#000000">
                <v:path arrowok="t"/>
              </v:shape>
            </v:group>
            <v:group style="position:absolute;left:6248;top:2684;width:43;height:2" coordorigin="6248,2684" coordsize="43,2">
              <v:shape style="position:absolute;left:6248;top:2684;width:43;height:2" coordorigin="6248,2684" coordsize="43,0" path="m6292,2684l6248,2684e" filled="f" stroked="t" strokeweight=".82003pt" strokecolor="#000000">
                <v:path arrowok="t"/>
              </v:shape>
            </v:group>
            <v:group style="position:absolute;left:6248;top:2842;width:43;height:2" coordorigin="6248,2842" coordsize="43,2">
              <v:shape style="position:absolute;left:6248;top:2842;width:43;height:2" coordorigin="6248,2842" coordsize="43,0" path="m6292,2842l6248,2842e" filled="f" stroked="t" strokeweight=".82003pt" strokecolor="#000000">
                <v:path arrowok="t"/>
              </v:shape>
            </v:group>
            <v:group style="position:absolute;left:6248;top:2998;width:43;height:2" coordorigin="6248,2998" coordsize="43,2">
              <v:shape style="position:absolute;left:6248;top:2998;width:43;height:2" coordorigin="6248,2998" coordsize="43,0" path="m6292,2998l6248,2998e" filled="f" stroked="t" strokeweight=".82003pt" strokecolor="#000000">
                <v:path arrowok="t"/>
              </v:shape>
            </v:group>
            <v:group style="position:absolute;left:6248;top:3154;width:43;height:2" coordorigin="6248,3154" coordsize="43,2">
              <v:shape style="position:absolute;left:6248;top:3154;width:43;height:2" coordorigin="6248,3154" coordsize="43,0" path="m6292,3154l6248,3154e" filled="f" stroked="t" strokeweight=".82003pt" strokecolor="#000000">
                <v:path arrowok="t"/>
              </v:shape>
            </v:group>
            <v:group style="position:absolute;left:6248;top:3310;width:43;height:2" coordorigin="6248,3310" coordsize="43,2">
              <v:shape style="position:absolute;left:6248;top:3310;width:43;height:2" coordorigin="6248,3310" coordsize="43,0" path="m6292,3310l6248,3310e" filled="f" stroked="t" strokeweight=".82003pt" strokecolor="#000000">
                <v:path arrowok="t"/>
              </v:shape>
            </v:group>
            <v:group style="position:absolute;left:6248;top:3466;width:43;height:2" coordorigin="6248,3466" coordsize="43,2">
              <v:shape style="position:absolute;left:6248;top:3466;width:43;height:2" coordorigin="6248,3466" coordsize="43,0" path="m6292,3466l6248,3466e" filled="f" stroked="t" strokeweight=".82003pt" strokecolor="#000000">
                <v:path arrowok="t"/>
              </v:shape>
            </v:group>
            <v:group style="position:absolute;left:6248;top:3623;width:43;height:2" coordorigin="6248,3623" coordsize="43,2">
              <v:shape style="position:absolute;left:6248;top:3623;width:43;height:2" coordorigin="6248,3623" coordsize="43,0" path="m6292,3623l6248,3623e" filled="f" stroked="t" strokeweight=".82003pt" strokecolor="#000000">
                <v:path arrowok="t"/>
              </v:shape>
            </v:group>
            <v:group style="position:absolute;left:6248;top:3779;width:43;height:2" coordorigin="6248,3779" coordsize="43,2">
              <v:shape style="position:absolute;left:6248;top:3779;width:43;height:2" coordorigin="6248,3779" coordsize="43,0" path="m6292,3779l6248,3779e" filled="f" stroked="t" strokeweight=".82003pt" strokecolor="#000000">
                <v:path arrowok="t"/>
              </v:shape>
            </v:group>
            <v:group style="position:absolute;left:6248;top:3935;width:43;height:2" coordorigin="6248,3935" coordsize="43,2">
              <v:shape style="position:absolute;left:6248;top:3935;width:43;height:2" coordorigin="6248,3935" coordsize="43,0" path="m6292,3935l6248,3935e" filled="f" stroked="t" strokeweight=".82003pt" strokecolor="#000000">
                <v:path arrowok="t"/>
              </v:shape>
            </v:group>
            <v:group style="position:absolute;left:6248;top:4091;width:43;height:2" coordorigin="6248,4091" coordsize="43,2">
              <v:shape style="position:absolute;left:6248;top:4091;width:43;height:2" coordorigin="6248,4091" coordsize="43,0" path="m6292,4091l6248,4091e" filled="f" stroked="t" strokeweight=".82003pt" strokecolor="#000000">
                <v:path arrowok="t"/>
              </v:shape>
            </v:group>
            <v:group style="position:absolute;left:6248;top:4247;width:43;height:2" coordorigin="6248,4247" coordsize="43,2">
              <v:shape style="position:absolute;left:6248;top:4247;width:43;height:2" coordorigin="6248,4247" coordsize="43,0" path="m6292,4247l6248,4247e" filled="f" stroked="t" strokeweight=".82003pt" strokecolor="#000000">
                <v:path arrowok="t"/>
              </v:shape>
            </v:group>
            <v:group style="position:absolute;left:6248;top:4404;width:43;height:2" coordorigin="6248,4404" coordsize="43,2">
              <v:shape style="position:absolute;left:6248;top:4404;width:43;height:2" coordorigin="6248,4404" coordsize="43,0" path="m6292,4404l6248,4404e" filled="f" stroked="t" strokeweight=".82003pt" strokecolor="#000000">
                <v:path arrowok="t"/>
              </v:shape>
            </v:group>
            <v:group style="position:absolute;left:6248;top:4706;width:43;height:2" coordorigin="6248,4706" coordsize="43,2">
              <v:shape style="position:absolute;left:6248;top:4706;width:43;height:2" coordorigin="6248,4706" coordsize="43,0" path="m6292,4706l6248,4706e" filled="f" stroked="t" strokeweight=".82003pt" strokecolor="#000000">
                <v:path arrowok="t"/>
              </v:shape>
            </v:group>
            <v:group style="position:absolute;left:6248;top:5009;width:43;height:2" coordorigin="6248,5009" coordsize="43,2">
              <v:shape style="position:absolute;left:6248;top:5009;width:43;height:2" coordorigin="6248,5009" coordsize="43,0" path="m6292,5009l6248,5009e" filled="f" stroked="t" strokeweight=".82003pt" strokecolor="#000000">
                <v:path arrowok="t"/>
              </v:shape>
            </v:group>
            <v:group style="position:absolute;left:6248;top:5311;width:43;height:2" coordorigin="6248,5311" coordsize="43,2">
              <v:shape style="position:absolute;left:6248;top:5311;width:43;height:2" coordorigin="6248,5311" coordsize="43,0" path="m6292,5311l6248,5311e" filled="f" stroked="t" strokeweight=".82003pt" strokecolor="#000000">
                <v:path arrowok="t"/>
              </v:shape>
            </v:group>
            <v:group style="position:absolute;left:6248;top:5614;width:43;height:2" coordorigin="6248,5614" coordsize="43,2">
              <v:shape style="position:absolute;left:6248;top:5614;width:43;height:2" coordorigin="6248,5614" coordsize="43,0" path="m6292,5614l6248,5614e" filled="f" stroked="t" strokeweight=".82003pt" strokecolor="#000000">
                <v:path arrowok="t"/>
              </v:shape>
            </v:group>
            <v:group style="position:absolute;left:6248;top:5916;width:43;height:2" coordorigin="6248,5916" coordsize="43,2">
              <v:shape style="position:absolute;left:6248;top:5916;width:43;height:2" coordorigin="6248,5916" coordsize="43,0" path="m6292,5916l6248,5916e" filled="f" stroked="t" strokeweight=".82003pt" strokecolor="#000000">
                <v:path arrowok="t"/>
              </v:shape>
            </v:group>
            <v:group style="position:absolute;left:6248;top:6218;width:43;height:2" coordorigin="6248,6218" coordsize="43,2">
              <v:shape style="position:absolute;left:6248;top:6218;width:43;height:2" coordorigin="6248,6218" coordsize="43,0" path="m6292,6218l6248,6218e" filled="f" stroked="t" strokeweight=".82003pt" strokecolor="#000000">
                <v:path arrowok="t"/>
              </v:shape>
            </v:group>
            <v:group style="position:absolute;left:6248;top:6521;width:43;height:2" coordorigin="6248,6521" coordsize="43,2">
              <v:shape style="position:absolute;left:6248;top:6521;width:43;height:2" coordorigin="6248,6521" coordsize="43,0" path="m6292,6521l6248,6521e" filled="f" stroked="t" strokeweight=".82003pt" strokecolor="#000000">
                <v:path arrowok="t"/>
              </v:shape>
            </v:group>
            <v:group style="position:absolute;left:7123;top:1440;width:2;height:9235" coordorigin="7123,1440" coordsize="2,9235">
              <v:shape style="position:absolute;left:7123;top:1440;width:2;height:9235" coordorigin="7123,1440" coordsize="0,9235" path="m7123,1440l7123,10675e" filled="f" stroked="t" strokeweight=".82pt" strokecolor="#000000">
                <v:path arrowok="t"/>
              </v:shape>
            </v:group>
            <v:group style="position:absolute;left:7094;top:1440;width:2;height:8478" coordorigin="7094,1440" coordsize="2,8478">
              <v:shape style="position:absolute;left:7094;top:1440;width:2;height:8478" coordorigin="7094,1440" coordsize="0,8478" path="m7094,1440l7094,9918e" filled="f" stroked="t" strokeweight=".82pt" strokecolor="#000000">
                <v:path arrowok="t"/>
              </v:shape>
            </v:group>
            <v:group style="position:absolute;left:7087;top:1591;width:43;height:2" coordorigin="7087,1591" coordsize="43,2">
              <v:shape style="position:absolute;left:7087;top:1591;width:43;height:2" coordorigin="7087,1591" coordsize="43,0" path="m7130,1591l7087,1591e" filled="f" stroked="t" strokeweight=".82pt" strokecolor="#000000">
                <v:path arrowok="t"/>
              </v:shape>
            </v:group>
            <v:group style="position:absolute;left:7087;top:1747;width:43;height:2" coordorigin="7087,1747" coordsize="43,2">
              <v:shape style="position:absolute;left:7087;top:1747;width:43;height:2" coordorigin="7087,1747" coordsize="43,0" path="m7130,1747l7087,1747e" filled="f" stroked="t" strokeweight=".82pt" strokecolor="#000000">
                <v:path arrowok="t"/>
              </v:shape>
            </v:group>
            <v:group style="position:absolute;left:7087;top:1903;width:43;height:2" coordorigin="7087,1903" coordsize="43,2">
              <v:shape style="position:absolute;left:7087;top:1903;width:43;height:2" coordorigin="7087,1903" coordsize="43,0" path="m7130,1903l7087,1903e" filled="f" stroked="t" strokeweight=".82pt" strokecolor="#000000">
                <v:path arrowok="t"/>
              </v:shape>
            </v:group>
            <v:group style="position:absolute;left:7087;top:2060;width:43;height:2" coordorigin="7087,2060" coordsize="43,2">
              <v:shape style="position:absolute;left:7087;top:2060;width:43;height:2" coordorigin="7087,2060" coordsize="43,0" path="m7130,2060l7087,2060e" filled="f" stroked="t" strokeweight=".82pt" strokecolor="#000000">
                <v:path arrowok="t"/>
              </v:shape>
            </v:group>
            <v:group style="position:absolute;left:7087;top:2216;width:43;height:2" coordorigin="7087,2216" coordsize="43,2">
              <v:shape style="position:absolute;left:7087;top:2216;width:43;height:2" coordorigin="7087,2216" coordsize="43,0" path="m7130,2216l7087,2216e" filled="f" stroked="t" strokeweight=".82pt" strokecolor="#000000">
                <v:path arrowok="t"/>
              </v:shape>
            </v:group>
            <v:group style="position:absolute;left:7087;top:2372;width:43;height:2" coordorigin="7087,2372" coordsize="43,2">
              <v:shape style="position:absolute;left:7087;top:2372;width:43;height:2" coordorigin="7087,2372" coordsize="43,0" path="m7130,2372l7087,2372e" filled="f" stroked="t" strokeweight=".82pt" strokecolor="#000000">
                <v:path arrowok="t"/>
              </v:shape>
            </v:group>
            <v:group style="position:absolute;left:7087;top:2528;width:43;height:2" coordorigin="7087,2528" coordsize="43,2">
              <v:shape style="position:absolute;left:7087;top:2528;width:43;height:2" coordorigin="7087,2528" coordsize="43,0" path="m7130,2528l7087,2528e" filled="f" stroked="t" strokeweight=".82pt" strokecolor="#000000">
                <v:path arrowok="t"/>
              </v:shape>
            </v:group>
            <v:group style="position:absolute;left:7087;top:2684;width:43;height:2" coordorigin="7087,2684" coordsize="43,2">
              <v:shape style="position:absolute;left:7087;top:2684;width:43;height:2" coordorigin="7087,2684" coordsize="43,0" path="m7130,2684l7087,2684e" filled="f" stroked="t" strokeweight=".82pt" strokecolor="#000000">
                <v:path arrowok="t"/>
              </v:shape>
            </v:group>
            <v:group style="position:absolute;left:7087;top:2842;width:43;height:2" coordorigin="7087,2842" coordsize="43,2">
              <v:shape style="position:absolute;left:7087;top:2842;width:43;height:2" coordorigin="7087,2842" coordsize="43,0" path="m7130,2842l7087,2842e" filled="f" stroked="t" strokeweight=".82pt" strokecolor="#000000">
                <v:path arrowok="t"/>
              </v:shape>
            </v:group>
            <v:group style="position:absolute;left:7087;top:2998;width:43;height:2" coordorigin="7087,2998" coordsize="43,2">
              <v:shape style="position:absolute;left:7087;top:2998;width:43;height:2" coordorigin="7087,2998" coordsize="43,0" path="m7130,2998l7087,2998e" filled="f" stroked="t" strokeweight=".82pt" strokecolor="#000000">
                <v:path arrowok="t"/>
              </v:shape>
            </v:group>
            <v:group style="position:absolute;left:7087;top:3154;width:43;height:2" coordorigin="7087,3154" coordsize="43,2">
              <v:shape style="position:absolute;left:7087;top:3154;width:43;height:2" coordorigin="7087,3154" coordsize="43,0" path="m7130,3154l7087,3154e" filled="f" stroked="t" strokeweight=".82pt" strokecolor="#000000">
                <v:path arrowok="t"/>
              </v:shape>
            </v:group>
            <v:group style="position:absolute;left:7087;top:3310;width:43;height:2" coordorigin="7087,3310" coordsize="43,2">
              <v:shape style="position:absolute;left:7087;top:3310;width:43;height:2" coordorigin="7087,3310" coordsize="43,0" path="m7130,3310l7087,3310e" filled="f" stroked="t" strokeweight=".82pt" strokecolor="#000000">
                <v:path arrowok="t"/>
              </v:shape>
            </v:group>
            <v:group style="position:absolute;left:7087;top:3466;width:43;height:2" coordorigin="7087,3466" coordsize="43,2">
              <v:shape style="position:absolute;left:7087;top:3466;width:43;height:2" coordorigin="7087,3466" coordsize="43,0" path="m7130,3466l7087,3466e" filled="f" stroked="t" strokeweight=".82pt" strokecolor="#000000">
                <v:path arrowok="t"/>
              </v:shape>
            </v:group>
            <v:group style="position:absolute;left:7087;top:3623;width:43;height:2" coordorigin="7087,3623" coordsize="43,2">
              <v:shape style="position:absolute;left:7087;top:3623;width:43;height:2" coordorigin="7087,3623" coordsize="43,0" path="m7130,3623l7087,3623e" filled="f" stroked="t" strokeweight=".82pt" strokecolor="#000000">
                <v:path arrowok="t"/>
              </v:shape>
            </v:group>
            <v:group style="position:absolute;left:7087;top:3779;width:43;height:2" coordorigin="7087,3779" coordsize="43,2">
              <v:shape style="position:absolute;left:7087;top:3779;width:43;height:2" coordorigin="7087,3779" coordsize="43,0" path="m7130,3779l7087,3779e" filled="f" stroked="t" strokeweight=".82pt" strokecolor="#000000">
                <v:path arrowok="t"/>
              </v:shape>
            </v:group>
            <v:group style="position:absolute;left:7087;top:3935;width:43;height:2" coordorigin="7087,3935" coordsize="43,2">
              <v:shape style="position:absolute;left:7087;top:3935;width:43;height:2" coordorigin="7087,3935" coordsize="43,0" path="m7130,3935l7087,3935e" filled="f" stroked="t" strokeweight=".82pt" strokecolor="#000000">
                <v:path arrowok="t"/>
              </v:shape>
            </v:group>
            <v:group style="position:absolute;left:7087;top:4091;width:43;height:2" coordorigin="7087,4091" coordsize="43,2">
              <v:shape style="position:absolute;left:7087;top:4091;width:43;height:2" coordorigin="7087,4091" coordsize="43,0" path="m7130,4091l7087,4091e" filled="f" stroked="t" strokeweight=".82pt" strokecolor="#000000">
                <v:path arrowok="t"/>
              </v:shape>
            </v:group>
            <v:group style="position:absolute;left:7087;top:4247;width:43;height:2" coordorigin="7087,4247" coordsize="43,2">
              <v:shape style="position:absolute;left:7087;top:4247;width:43;height:2" coordorigin="7087,4247" coordsize="43,0" path="m7130,4247l7087,4247e" filled="f" stroked="t" strokeweight=".82pt" strokecolor="#000000">
                <v:path arrowok="t"/>
              </v:shape>
            </v:group>
            <v:group style="position:absolute;left:7087;top:4404;width:43;height:2" coordorigin="7087,4404" coordsize="43,2">
              <v:shape style="position:absolute;left:7087;top:4404;width:43;height:2" coordorigin="7087,4404" coordsize="43,0" path="m7130,4404l7087,4404e" filled="f" stroked="t" strokeweight=".82pt" strokecolor="#000000">
                <v:path arrowok="t"/>
              </v:shape>
            </v:group>
            <v:group style="position:absolute;left:7087;top:4706;width:43;height:2" coordorigin="7087,4706" coordsize="43,2">
              <v:shape style="position:absolute;left:7087;top:4706;width:43;height:2" coordorigin="7087,4706" coordsize="43,0" path="m7130,4706l7087,4706e" filled="f" stroked="t" strokeweight=".82pt" strokecolor="#000000">
                <v:path arrowok="t"/>
              </v:shape>
            </v:group>
            <v:group style="position:absolute;left:7087;top:5009;width:43;height:2" coordorigin="7087,5009" coordsize="43,2">
              <v:shape style="position:absolute;left:7087;top:5009;width:43;height:2" coordorigin="7087,5009" coordsize="43,0" path="m7130,5009l7087,5009e" filled="f" stroked="t" strokeweight=".82pt" strokecolor="#000000">
                <v:path arrowok="t"/>
              </v:shape>
            </v:group>
            <v:group style="position:absolute;left:7087;top:5311;width:43;height:2" coordorigin="7087,5311" coordsize="43,2">
              <v:shape style="position:absolute;left:7087;top:5311;width:43;height:2" coordorigin="7087,5311" coordsize="43,0" path="m7130,5311l7087,5311e" filled="f" stroked="t" strokeweight=".82pt" strokecolor="#000000">
                <v:path arrowok="t"/>
              </v:shape>
            </v:group>
            <v:group style="position:absolute;left:7087;top:5614;width:43;height:2" coordorigin="7087,5614" coordsize="43,2">
              <v:shape style="position:absolute;left:7087;top:5614;width:43;height:2" coordorigin="7087,5614" coordsize="43,0" path="m7130,5614l7087,5614e" filled="f" stroked="t" strokeweight=".82pt" strokecolor="#000000">
                <v:path arrowok="t"/>
              </v:shape>
            </v:group>
            <v:group style="position:absolute;left:7087;top:5916;width:43;height:2" coordorigin="7087,5916" coordsize="43,2">
              <v:shape style="position:absolute;left:7087;top:5916;width:43;height:2" coordorigin="7087,5916" coordsize="43,0" path="m7130,5916l7087,5916e" filled="f" stroked="t" strokeweight=".82pt" strokecolor="#000000">
                <v:path arrowok="t"/>
              </v:shape>
            </v:group>
            <v:group style="position:absolute;left:7087;top:6218;width:43;height:2" coordorigin="7087,6218" coordsize="43,2">
              <v:shape style="position:absolute;left:7087;top:6218;width:43;height:2" coordorigin="7087,6218" coordsize="43,0" path="m7130,6218l7087,6218e" filled="f" stroked="t" strokeweight=".82pt" strokecolor="#000000">
                <v:path arrowok="t"/>
              </v:shape>
            </v:group>
            <v:group style="position:absolute;left:7087;top:6521;width:43;height:2" coordorigin="7087,6521" coordsize="43,2">
              <v:shape style="position:absolute;left:7087;top:6521;width:43;height:2" coordorigin="7087,6521" coordsize="43,0" path="m7130,6521l7087,6521e" filled="f" stroked="t" strokeweight=".82pt" strokecolor="#000000">
                <v:path arrowok="t"/>
              </v:shape>
            </v:group>
            <v:group style="position:absolute;left:7836;top:1440;width:2;height:9235" coordorigin="7836,1440" coordsize="2,9235">
              <v:shape style="position:absolute;left:7836;top:1440;width:2;height:9235" coordorigin="7836,1440" coordsize="0,9235" path="m7836,1440l7836,10675e" filled="f" stroked="t" strokeweight=".82001pt" strokecolor="#000000">
                <v:path arrowok="t"/>
              </v:shape>
            </v:group>
            <v:group style="position:absolute;left:7807;top:1440;width:2;height:8478" coordorigin="7807,1440" coordsize="2,8478">
              <v:shape style="position:absolute;left:7807;top:1440;width:2;height:8478" coordorigin="7807,1440" coordsize="0,8478" path="m7807,1440l7807,9918e" filled="f" stroked="t" strokeweight=".82pt" strokecolor="#000000">
                <v:path arrowok="t"/>
              </v:shape>
            </v:group>
            <v:group style="position:absolute;left:7800;top:1591;width:43;height:2" coordorigin="7800,1591" coordsize="43,2">
              <v:shape style="position:absolute;left:7800;top:1591;width:43;height:2" coordorigin="7800,1591" coordsize="43,0" path="m7843,1591l7800,1591e" filled="f" stroked="t" strokeweight=".82pt" strokecolor="#000000">
                <v:path arrowok="t"/>
              </v:shape>
            </v:group>
            <v:group style="position:absolute;left:7800;top:1747;width:43;height:2" coordorigin="7800,1747" coordsize="43,2">
              <v:shape style="position:absolute;left:7800;top:1747;width:43;height:2" coordorigin="7800,1747" coordsize="43,0" path="m7843,1747l7800,1747e" filled="f" stroked="t" strokeweight=".82pt" strokecolor="#000000">
                <v:path arrowok="t"/>
              </v:shape>
            </v:group>
            <v:group style="position:absolute;left:7800;top:1903;width:43;height:2" coordorigin="7800,1903" coordsize="43,2">
              <v:shape style="position:absolute;left:7800;top:1903;width:43;height:2" coordorigin="7800,1903" coordsize="43,0" path="m7843,1903l7800,1903e" filled="f" stroked="t" strokeweight=".82pt" strokecolor="#000000">
                <v:path arrowok="t"/>
              </v:shape>
            </v:group>
            <v:group style="position:absolute;left:7800;top:2060;width:43;height:2" coordorigin="7800,2060" coordsize="43,2">
              <v:shape style="position:absolute;left:7800;top:2060;width:43;height:2" coordorigin="7800,2060" coordsize="43,0" path="m7843,2060l7800,2060e" filled="f" stroked="t" strokeweight=".82pt" strokecolor="#000000">
                <v:path arrowok="t"/>
              </v:shape>
            </v:group>
            <v:group style="position:absolute;left:7800;top:2216;width:43;height:2" coordorigin="7800,2216" coordsize="43,2">
              <v:shape style="position:absolute;left:7800;top:2216;width:43;height:2" coordorigin="7800,2216" coordsize="43,0" path="m7843,2216l7800,2216e" filled="f" stroked="t" strokeweight=".82pt" strokecolor="#000000">
                <v:path arrowok="t"/>
              </v:shape>
            </v:group>
            <v:group style="position:absolute;left:7800;top:2372;width:43;height:2" coordorigin="7800,2372" coordsize="43,2">
              <v:shape style="position:absolute;left:7800;top:2372;width:43;height:2" coordorigin="7800,2372" coordsize="43,0" path="m7843,2372l7800,2372e" filled="f" stroked="t" strokeweight=".82pt" strokecolor="#000000">
                <v:path arrowok="t"/>
              </v:shape>
            </v:group>
            <v:group style="position:absolute;left:7800;top:2528;width:43;height:2" coordorigin="7800,2528" coordsize="43,2">
              <v:shape style="position:absolute;left:7800;top:2528;width:43;height:2" coordorigin="7800,2528" coordsize="43,0" path="m7843,2528l7800,2528e" filled="f" stroked="t" strokeweight=".82pt" strokecolor="#000000">
                <v:path arrowok="t"/>
              </v:shape>
            </v:group>
            <v:group style="position:absolute;left:7800;top:2684;width:43;height:2" coordorigin="7800,2684" coordsize="43,2">
              <v:shape style="position:absolute;left:7800;top:2684;width:43;height:2" coordorigin="7800,2684" coordsize="43,0" path="m7843,2684l7800,2684e" filled="f" stroked="t" strokeweight=".82pt" strokecolor="#000000">
                <v:path arrowok="t"/>
              </v:shape>
            </v:group>
            <v:group style="position:absolute;left:7800;top:2842;width:43;height:2" coordorigin="7800,2842" coordsize="43,2">
              <v:shape style="position:absolute;left:7800;top:2842;width:43;height:2" coordorigin="7800,2842" coordsize="43,0" path="m7843,2842l7800,2842e" filled="f" stroked="t" strokeweight=".82pt" strokecolor="#000000">
                <v:path arrowok="t"/>
              </v:shape>
            </v:group>
            <v:group style="position:absolute;left:7800;top:2998;width:43;height:2" coordorigin="7800,2998" coordsize="43,2">
              <v:shape style="position:absolute;left:7800;top:2998;width:43;height:2" coordorigin="7800,2998" coordsize="43,0" path="m7843,2998l7800,2998e" filled="f" stroked="t" strokeweight=".82pt" strokecolor="#000000">
                <v:path arrowok="t"/>
              </v:shape>
            </v:group>
            <v:group style="position:absolute;left:7800;top:3154;width:43;height:2" coordorigin="7800,3154" coordsize="43,2">
              <v:shape style="position:absolute;left:7800;top:3154;width:43;height:2" coordorigin="7800,3154" coordsize="43,0" path="m7843,3154l7800,3154e" filled="f" stroked="t" strokeweight=".82pt" strokecolor="#000000">
                <v:path arrowok="t"/>
              </v:shape>
            </v:group>
            <v:group style="position:absolute;left:7800;top:3310;width:43;height:2" coordorigin="7800,3310" coordsize="43,2">
              <v:shape style="position:absolute;left:7800;top:3310;width:43;height:2" coordorigin="7800,3310" coordsize="43,0" path="m7843,3310l7800,3310e" filled="f" stroked="t" strokeweight=".82pt" strokecolor="#000000">
                <v:path arrowok="t"/>
              </v:shape>
            </v:group>
            <v:group style="position:absolute;left:7800;top:3466;width:43;height:2" coordorigin="7800,3466" coordsize="43,2">
              <v:shape style="position:absolute;left:7800;top:3466;width:43;height:2" coordorigin="7800,3466" coordsize="43,0" path="m7843,3466l7800,3466e" filled="f" stroked="t" strokeweight=".82pt" strokecolor="#000000">
                <v:path arrowok="t"/>
              </v:shape>
            </v:group>
            <v:group style="position:absolute;left:7800;top:3623;width:43;height:2" coordorigin="7800,3623" coordsize="43,2">
              <v:shape style="position:absolute;left:7800;top:3623;width:43;height:2" coordorigin="7800,3623" coordsize="43,0" path="m7843,3623l7800,3623e" filled="f" stroked="t" strokeweight=".82pt" strokecolor="#000000">
                <v:path arrowok="t"/>
              </v:shape>
            </v:group>
            <v:group style="position:absolute;left:7800;top:3779;width:43;height:2" coordorigin="7800,3779" coordsize="43,2">
              <v:shape style="position:absolute;left:7800;top:3779;width:43;height:2" coordorigin="7800,3779" coordsize="43,0" path="m7843,3779l7800,3779e" filled="f" stroked="t" strokeweight=".82pt" strokecolor="#000000">
                <v:path arrowok="t"/>
              </v:shape>
            </v:group>
            <v:group style="position:absolute;left:7800;top:3935;width:43;height:2" coordorigin="7800,3935" coordsize="43,2">
              <v:shape style="position:absolute;left:7800;top:3935;width:43;height:2" coordorigin="7800,3935" coordsize="43,0" path="m7843,3935l7800,3935e" filled="f" stroked="t" strokeweight=".82pt" strokecolor="#000000">
                <v:path arrowok="t"/>
              </v:shape>
            </v:group>
            <v:group style="position:absolute;left:7800;top:4091;width:43;height:2" coordorigin="7800,4091" coordsize="43,2">
              <v:shape style="position:absolute;left:7800;top:4091;width:43;height:2" coordorigin="7800,4091" coordsize="43,0" path="m7843,4091l7800,4091e" filled="f" stroked="t" strokeweight=".82pt" strokecolor="#000000">
                <v:path arrowok="t"/>
              </v:shape>
            </v:group>
            <v:group style="position:absolute;left:7800;top:4247;width:43;height:2" coordorigin="7800,4247" coordsize="43,2">
              <v:shape style="position:absolute;left:7800;top:4247;width:43;height:2" coordorigin="7800,4247" coordsize="43,0" path="m7843,4247l7800,4247e" filled="f" stroked="t" strokeweight=".82pt" strokecolor="#000000">
                <v:path arrowok="t"/>
              </v:shape>
            </v:group>
            <v:group style="position:absolute;left:7800;top:4404;width:43;height:2" coordorigin="7800,4404" coordsize="43,2">
              <v:shape style="position:absolute;left:7800;top:4404;width:43;height:2" coordorigin="7800,4404" coordsize="43,0" path="m7843,4404l7800,4404e" filled="f" stroked="t" strokeweight=".82pt" strokecolor="#000000">
                <v:path arrowok="t"/>
              </v:shape>
            </v:group>
            <v:group style="position:absolute;left:7800;top:4706;width:43;height:2" coordorigin="7800,4706" coordsize="43,2">
              <v:shape style="position:absolute;left:7800;top:4706;width:43;height:2" coordorigin="7800,4706" coordsize="43,0" path="m7843,4706l7800,4706e" filled="f" stroked="t" strokeweight=".82pt" strokecolor="#000000">
                <v:path arrowok="t"/>
              </v:shape>
            </v:group>
            <v:group style="position:absolute;left:7800;top:5009;width:43;height:2" coordorigin="7800,5009" coordsize="43,2">
              <v:shape style="position:absolute;left:7800;top:5009;width:43;height:2" coordorigin="7800,5009" coordsize="43,0" path="m7843,5009l7800,5009e" filled="f" stroked="t" strokeweight=".82pt" strokecolor="#000000">
                <v:path arrowok="t"/>
              </v:shape>
            </v:group>
            <v:group style="position:absolute;left:7800;top:5311;width:43;height:2" coordorigin="7800,5311" coordsize="43,2">
              <v:shape style="position:absolute;left:7800;top:5311;width:43;height:2" coordorigin="7800,5311" coordsize="43,0" path="m7843,5311l7800,5311e" filled="f" stroked="t" strokeweight=".82pt" strokecolor="#000000">
                <v:path arrowok="t"/>
              </v:shape>
            </v:group>
            <v:group style="position:absolute;left:7800;top:5614;width:43;height:2" coordorigin="7800,5614" coordsize="43,2">
              <v:shape style="position:absolute;left:7800;top:5614;width:43;height:2" coordorigin="7800,5614" coordsize="43,0" path="m7843,5614l7800,5614e" filled="f" stroked="t" strokeweight=".82pt" strokecolor="#000000">
                <v:path arrowok="t"/>
              </v:shape>
            </v:group>
            <v:group style="position:absolute;left:7800;top:5916;width:43;height:2" coordorigin="7800,5916" coordsize="43,2">
              <v:shape style="position:absolute;left:7800;top:5916;width:43;height:2" coordorigin="7800,5916" coordsize="43,0" path="m7843,5916l7800,5916e" filled="f" stroked="t" strokeweight=".82pt" strokecolor="#000000">
                <v:path arrowok="t"/>
              </v:shape>
            </v:group>
            <v:group style="position:absolute;left:7800;top:6218;width:43;height:2" coordorigin="7800,6218" coordsize="43,2">
              <v:shape style="position:absolute;left:7800;top:6218;width:43;height:2" coordorigin="7800,6218" coordsize="43,0" path="m7843,6218l7800,6218e" filled="f" stroked="t" strokeweight=".82pt" strokecolor="#000000">
                <v:path arrowok="t"/>
              </v:shape>
            </v:group>
            <v:group style="position:absolute;left:7800;top:6521;width:43;height:2" coordorigin="7800,6521" coordsize="43,2">
              <v:shape style="position:absolute;left:7800;top:6521;width:43;height:2" coordorigin="7800,6521" coordsize="43,0" path="m7843,6521l7800,6521e" filled="f" stroked="t" strokeweight=".82pt" strokecolor="#000000">
                <v:path arrowok="t"/>
              </v:shape>
            </v:group>
            <v:group style="position:absolute;left:8672;top:1440;width:2;height:9235" coordorigin="8672,1440" coordsize="2,9235">
              <v:shape style="position:absolute;left:8672;top:1440;width:2;height:9235" coordorigin="8672,1440" coordsize="0,9235" path="m8672,1440l8672,10675e" filled="f" stroked="t" strokeweight=".82001pt" strokecolor="#000000">
                <v:path arrowok="t"/>
              </v:shape>
            </v:group>
            <v:group style="position:absolute;left:8644;top:1440;width:2;height:8478" coordorigin="8644,1440" coordsize="2,8478">
              <v:shape style="position:absolute;left:8644;top:1440;width:2;height:8478" coordorigin="8644,1440" coordsize="0,8478" path="m8644,1440l8644,9918e" filled="f" stroked="t" strokeweight=".82pt" strokecolor="#000000">
                <v:path arrowok="t"/>
              </v:shape>
            </v:group>
            <v:group style="position:absolute;left:8636;top:1591;width:43;height:2" coordorigin="8636,1591" coordsize="43,2">
              <v:shape style="position:absolute;left:8636;top:1591;width:43;height:2" coordorigin="8636,1591" coordsize="43,0" path="m8680,1591l8636,1591e" filled="f" stroked="t" strokeweight=".82pt" strokecolor="#000000">
                <v:path arrowok="t"/>
              </v:shape>
            </v:group>
            <v:group style="position:absolute;left:8636;top:1747;width:43;height:2" coordorigin="8636,1747" coordsize="43,2">
              <v:shape style="position:absolute;left:8636;top:1747;width:43;height:2" coordorigin="8636,1747" coordsize="43,0" path="m8680,1747l8636,1747e" filled="f" stroked="t" strokeweight=".82pt" strokecolor="#000000">
                <v:path arrowok="t"/>
              </v:shape>
            </v:group>
            <v:group style="position:absolute;left:8636;top:1903;width:43;height:2" coordorigin="8636,1903" coordsize="43,2">
              <v:shape style="position:absolute;left:8636;top:1903;width:43;height:2" coordorigin="8636,1903" coordsize="43,0" path="m8680,1903l8636,1903e" filled="f" stroked="t" strokeweight=".82pt" strokecolor="#000000">
                <v:path arrowok="t"/>
              </v:shape>
            </v:group>
            <v:group style="position:absolute;left:8636;top:2060;width:43;height:2" coordorigin="8636,2060" coordsize="43,2">
              <v:shape style="position:absolute;left:8636;top:2060;width:43;height:2" coordorigin="8636,2060" coordsize="43,0" path="m8680,2060l8636,2060e" filled="f" stroked="t" strokeweight=".82pt" strokecolor="#000000">
                <v:path arrowok="t"/>
              </v:shape>
            </v:group>
            <v:group style="position:absolute;left:8636;top:2216;width:43;height:2" coordorigin="8636,2216" coordsize="43,2">
              <v:shape style="position:absolute;left:8636;top:2216;width:43;height:2" coordorigin="8636,2216" coordsize="43,0" path="m8680,2216l8636,2216e" filled="f" stroked="t" strokeweight=".82pt" strokecolor="#000000">
                <v:path arrowok="t"/>
              </v:shape>
            </v:group>
            <v:group style="position:absolute;left:8636;top:2372;width:43;height:2" coordorigin="8636,2372" coordsize="43,2">
              <v:shape style="position:absolute;left:8636;top:2372;width:43;height:2" coordorigin="8636,2372" coordsize="43,0" path="m8680,2372l8636,2372e" filled="f" stroked="t" strokeweight=".82pt" strokecolor="#000000">
                <v:path arrowok="t"/>
              </v:shape>
            </v:group>
            <v:group style="position:absolute;left:8636;top:2528;width:43;height:2" coordorigin="8636,2528" coordsize="43,2">
              <v:shape style="position:absolute;left:8636;top:2528;width:43;height:2" coordorigin="8636,2528" coordsize="43,0" path="m8680,2528l8636,2528e" filled="f" stroked="t" strokeweight=".82pt" strokecolor="#000000">
                <v:path arrowok="t"/>
              </v:shape>
            </v:group>
            <v:group style="position:absolute;left:8636;top:2684;width:43;height:2" coordorigin="8636,2684" coordsize="43,2">
              <v:shape style="position:absolute;left:8636;top:2684;width:43;height:2" coordorigin="8636,2684" coordsize="43,0" path="m8680,2684l8636,2684e" filled="f" stroked="t" strokeweight=".82pt" strokecolor="#000000">
                <v:path arrowok="t"/>
              </v:shape>
            </v:group>
            <v:group style="position:absolute;left:8636;top:2842;width:43;height:2" coordorigin="8636,2842" coordsize="43,2">
              <v:shape style="position:absolute;left:8636;top:2842;width:43;height:2" coordorigin="8636,2842" coordsize="43,0" path="m8680,2842l8636,2842e" filled="f" stroked="t" strokeweight=".82pt" strokecolor="#000000">
                <v:path arrowok="t"/>
              </v:shape>
            </v:group>
            <v:group style="position:absolute;left:8636;top:2998;width:43;height:2" coordorigin="8636,2998" coordsize="43,2">
              <v:shape style="position:absolute;left:8636;top:2998;width:43;height:2" coordorigin="8636,2998" coordsize="43,0" path="m8680,2998l8636,2998e" filled="f" stroked="t" strokeweight=".82pt" strokecolor="#000000">
                <v:path arrowok="t"/>
              </v:shape>
            </v:group>
            <v:group style="position:absolute;left:8636;top:3154;width:43;height:2" coordorigin="8636,3154" coordsize="43,2">
              <v:shape style="position:absolute;left:8636;top:3154;width:43;height:2" coordorigin="8636,3154" coordsize="43,0" path="m8680,3154l8636,3154e" filled="f" stroked="t" strokeweight=".82pt" strokecolor="#000000">
                <v:path arrowok="t"/>
              </v:shape>
            </v:group>
            <v:group style="position:absolute;left:8636;top:3310;width:43;height:2" coordorigin="8636,3310" coordsize="43,2">
              <v:shape style="position:absolute;left:8636;top:3310;width:43;height:2" coordorigin="8636,3310" coordsize="43,0" path="m8680,3310l8636,3310e" filled="f" stroked="t" strokeweight=".82pt" strokecolor="#000000">
                <v:path arrowok="t"/>
              </v:shape>
            </v:group>
            <v:group style="position:absolute;left:8636;top:3466;width:43;height:2" coordorigin="8636,3466" coordsize="43,2">
              <v:shape style="position:absolute;left:8636;top:3466;width:43;height:2" coordorigin="8636,3466" coordsize="43,0" path="m8680,3466l8636,3466e" filled="f" stroked="t" strokeweight=".82pt" strokecolor="#000000">
                <v:path arrowok="t"/>
              </v:shape>
            </v:group>
            <v:group style="position:absolute;left:8636;top:3623;width:43;height:2" coordorigin="8636,3623" coordsize="43,2">
              <v:shape style="position:absolute;left:8636;top:3623;width:43;height:2" coordorigin="8636,3623" coordsize="43,0" path="m8680,3623l8636,3623e" filled="f" stroked="t" strokeweight=".82pt" strokecolor="#000000">
                <v:path arrowok="t"/>
              </v:shape>
            </v:group>
            <v:group style="position:absolute;left:8636;top:3779;width:43;height:2" coordorigin="8636,3779" coordsize="43,2">
              <v:shape style="position:absolute;left:8636;top:3779;width:43;height:2" coordorigin="8636,3779" coordsize="43,0" path="m8680,3779l8636,3779e" filled="f" stroked="t" strokeweight=".82pt" strokecolor="#000000">
                <v:path arrowok="t"/>
              </v:shape>
            </v:group>
            <v:group style="position:absolute;left:8636;top:3935;width:43;height:2" coordorigin="8636,3935" coordsize="43,2">
              <v:shape style="position:absolute;left:8636;top:3935;width:43;height:2" coordorigin="8636,3935" coordsize="43,0" path="m8680,3935l8636,3935e" filled="f" stroked="t" strokeweight=".82pt" strokecolor="#000000">
                <v:path arrowok="t"/>
              </v:shape>
            </v:group>
            <v:group style="position:absolute;left:8636;top:4091;width:43;height:2" coordorigin="8636,4091" coordsize="43,2">
              <v:shape style="position:absolute;left:8636;top:4091;width:43;height:2" coordorigin="8636,4091" coordsize="43,0" path="m8680,4091l8636,4091e" filled="f" stroked="t" strokeweight=".82pt" strokecolor="#000000">
                <v:path arrowok="t"/>
              </v:shape>
            </v:group>
            <v:group style="position:absolute;left:8636;top:4247;width:43;height:2" coordorigin="8636,4247" coordsize="43,2">
              <v:shape style="position:absolute;left:8636;top:4247;width:43;height:2" coordorigin="8636,4247" coordsize="43,0" path="m8680,4247l8636,4247e" filled="f" stroked="t" strokeweight=".82pt" strokecolor="#000000">
                <v:path arrowok="t"/>
              </v:shape>
            </v:group>
            <v:group style="position:absolute;left:8636;top:4404;width:43;height:2" coordorigin="8636,4404" coordsize="43,2">
              <v:shape style="position:absolute;left:8636;top:4404;width:43;height:2" coordorigin="8636,4404" coordsize="43,0" path="m8680,4404l8636,4404e" filled="f" stroked="t" strokeweight=".82pt" strokecolor="#000000">
                <v:path arrowok="t"/>
              </v:shape>
            </v:group>
            <v:group style="position:absolute;left:8636;top:4706;width:43;height:2" coordorigin="8636,4706" coordsize="43,2">
              <v:shape style="position:absolute;left:8636;top:4706;width:43;height:2" coordorigin="8636,4706" coordsize="43,0" path="m8680,4706l8636,4706e" filled="f" stroked="t" strokeweight=".82pt" strokecolor="#000000">
                <v:path arrowok="t"/>
              </v:shape>
            </v:group>
            <v:group style="position:absolute;left:8636;top:5009;width:43;height:2" coordorigin="8636,5009" coordsize="43,2">
              <v:shape style="position:absolute;left:8636;top:5009;width:43;height:2" coordorigin="8636,5009" coordsize="43,0" path="m8680,5009l8636,5009e" filled="f" stroked="t" strokeweight=".82pt" strokecolor="#000000">
                <v:path arrowok="t"/>
              </v:shape>
            </v:group>
            <v:group style="position:absolute;left:8636;top:5311;width:43;height:2" coordorigin="8636,5311" coordsize="43,2">
              <v:shape style="position:absolute;left:8636;top:5311;width:43;height:2" coordorigin="8636,5311" coordsize="43,0" path="m8680,5311l8636,5311e" filled="f" stroked="t" strokeweight=".82pt" strokecolor="#000000">
                <v:path arrowok="t"/>
              </v:shape>
            </v:group>
            <v:group style="position:absolute;left:8636;top:5614;width:43;height:2" coordorigin="8636,5614" coordsize="43,2">
              <v:shape style="position:absolute;left:8636;top:5614;width:43;height:2" coordorigin="8636,5614" coordsize="43,0" path="m8680,5614l8636,5614e" filled="f" stroked="t" strokeweight=".82pt" strokecolor="#000000">
                <v:path arrowok="t"/>
              </v:shape>
            </v:group>
            <v:group style="position:absolute;left:8636;top:5916;width:43;height:2" coordorigin="8636,5916" coordsize="43,2">
              <v:shape style="position:absolute;left:8636;top:5916;width:43;height:2" coordorigin="8636,5916" coordsize="43,0" path="m8680,5916l8636,5916e" filled="f" stroked="t" strokeweight=".82pt" strokecolor="#000000">
                <v:path arrowok="t"/>
              </v:shape>
            </v:group>
            <v:group style="position:absolute;left:8636;top:6218;width:43;height:2" coordorigin="8636,6218" coordsize="43,2">
              <v:shape style="position:absolute;left:8636;top:6218;width:43;height:2" coordorigin="8636,6218" coordsize="43,0" path="m8680,6218l8636,6218e" filled="f" stroked="t" strokeweight=".82pt" strokecolor="#000000">
                <v:path arrowok="t"/>
              </v:shape>
            </v:group>
            <v:group style="position:absolute;left:8636;top:6521;width:43;height:2" coordorigin="8636,6521" coordsize="43,2">
              <v:shape style="position:absolute;left:8636;top:6521;width:43;height:2" coordorigin="8636,6521" coordsize="43,0" path="m8680,6521l8636,6521e" filled="f" stroked="t" strokeweight=".82pt" strokecolor="#000000">
                <v:path arrowok="t"/>
              </v:shape>
            </v:group>
            <v:group style="position:absolute;left:9506;top:1440;width:2;height:9235" coordorigin="9506,1440" coordsize="2,9235">
              <v:shape style="position:absolute;left:9506;top:1440;width:2;height:9235" coordorigin="9506,1440" coordsize="0,9235" path="m9506,1440l9506,10675e" filled="f" stroked="t" strokeweight=".81998pt" strokecolor="#000000">
                <v:path arrowok="t"/>
              </v:shape>
            </v:group>
            <v:group style="position:absolute;left:9478;top:1440;width:2;height:8478" coordorigin="9478,1440" coordsize="2,8478">
              <v:shape style="position:absolute;left:9478;top:1440;width:2;height:8478" coordorigin="9478,1440" coordsize="0,8478" path="m9478,1440l9478,9918e" filled="f" stroked="t" strokeweight=".81997pt" strokecolor="#000000">
                <v:path arrowok="t"/>
              </v:shape>
            </v:group>
            <v:group style="position:absolute;left:9470;top:1591;width:43;height:2" coordorigin="9470,1591" coordsize="43,2">
              <v:shape style="position:absolute;left:9470;top:1591;width:43;height:2" coordorigin="9470,1591" coordsize="43,0" path="m9514,1591l9470,1591e" filled="f" stroked="t" strokeweight=".81997pt" strokecolor="#000000">
                <v:path arrowok="t"/>
              </v:shape>
            </v:group>
            <v:group style="position:absolute;left:9470;top:1747;width:43;height:2" coordorigin="9470,1747" coordsize="43,2">
              <v:shape style="position:absolute;left:9470;top:1747;width:43;height:2" coordorigin="9470,1747" coordsize="43,0" path="m9514,1747l9470,1747e" filled="f" stroked="t" strokeweight=".81997pt" strokecolor="#000000">
                <v:path arrowok="t"/>
              </v:shape>
            </v:group>
            <v:group style="position:absolute;left:9470;top:1903;width:43;height:2" coordorigin="9470,1903" coordsize="43,2">
              <v:shape style="position:absolute;left:9470;top:1903;width:43;height:2" coordorigin="9470,1903" coordsize="43,0" path="m9514,1903l9470,1903e" filled="f" stroked="t" strokeweight=".81997pt" strokecolor="#000000">
                <v:path arrowok="t"/>
              </v:shape>
            </v:group>
            <v:group style="position:absolute;left:9470;top:2060;width:43;height:2" coordorigin="9470,2060" coordsize="43,2">
              <v:shape style="position:absolute;left:9470;top:2060;width:43;height:2" coordorigin="9470,2060" coordsize="43,0" path="m9514,2060l9470,2060e" filled="f" stroked="t" strokeweight=".81997pt" strokecolor="#000000">
                <v:path arrowok="t"/>
              </v:shape>
            </v:group>
            <v:group style="position:absolute;left:9470;top:2216;width:43;height:2" coordorigin="9470,2216" coordsize="43,2">
              <v:shape style="position:absolute;left:9470;top:2216;width:43;height:2" coordorigin="9470,2216" coordsize="43,0" path="m9514,2216l9470,2216e" filled="f" stroked="t" strokeweight=".81997pt" strokecolor="#000000">
                <v:path arrowok="t"/>
              </v:shape>
            </v:group>
            <v:group style="position:absolute;left:9470;top:2372;width:43;height:2" coordorigin="9470,2372" coordsize="43,2">
              <v:shape style="position:absolute;left:9470;top:2372;width:43;height:2" coordorigin="9470,2372" coordsize="43,0" path="m9514,2372l9470,2372e" filled="f" stroked="t" strokeweight=".81997pt" strokecolor="#000000">
                <v:path arrowok="t"/>
              </v:shape>
            </v:group>
            <v:group style="position:absolute;left:9470;top:2528;width:43;height:2" coordorigin="9470,2528" coordsize="43,2">
              <v:shape style="position:absolute;left:9470;top:2528;width:43;height:2" coordorigin="9470,2528" coordsize="43,0" path="m9514,2528l9470,2528e" filled="f" stroked="t" strokeweight=".81997pt" strokecolor="#000000">
                <v:path arrowok="t"/>
              </v:shape>
            </v:group>
            <v:group style="position:absolute;left:9470;top:2684;width:43;height:2" coordorigin="9470,2684" coordsize="43,2">
              <v:shape style="position:absolute;left:9470;top:2684;width:43;height:2" coordorigin="9470,2684" coordsize="43,0" path="m9514,2684l9470,2684e" filled="f" stroked="t" strokeweight=".81997pt" strokecolor="#000000">
                <v:path arrowok="t"/>
              </v:shape>
            </v:group>
            <v:group style="position:absolute;left:9470;top:2842;width:43;height:2" coordorigin="9470,2842" coordsize="43,2">
              <v:shape style="position:absolute;left:9470;top:2842;width:43;height:2" coordorigin="9470,2842" coordsize="43,0" path="m9514,2842l9470,2842e" filled="f" stroked="t" strokeweight=".81997pt" strokecolor="#000000">
                <v:path arrowok="t"/>
              </v:shape>
            </v:group>
            <v:group style="position:absolute;left:9470;top:2998;width:43;height:2" coordorigin="9470,2998" coordsize="43,2">
              <v:shape style="position:absolute;left:9470;top:2998;width:43;height:2" coordorigin="9470,2998" coordsize="43,0" path="m9514,2998l9470,2998e" filled="f" stroked="t" strokeweight=".81997pt" strokecolor="#000000">
                <v:path arrowok="t"/>
              </v:shape>
            </v:group>
            <v:group style="position:absolute;left:9470;top:3154;width:43;height:2" coordorigin="9470,3154" coordsize="43,2">
              <v:shape style="position:absolute;left:9470;top:3154;width:43;height:2" coordorigin="9470,3154" coordsize="43,0" path="m9514,3154l9470,3154e" filled="f" stroked="t" strokeweight=".81997pt" strokecolor="#000000">
                <v:path arrowok="t"/>
              </v:shape>
            </v:group>
            <v:group style="position:absolute;left:9470;top:3310;width:43;height:2" coordorigin="9470,3310" coordsize="43,2">
              <v:shape style="position:absolute;left:9470;top:3310;width:43;height:2" coordorigin="9470,3310" coordsize="43,0" path="m9514,3310l9470,3310e" filled="f" stroked="t" strokeweight=".81997pt" strokecolor="#000000">
                <v:path arrowok="t"/>
              </v:shape>
            </v:group>
            <v:group style="position:absolute;left:9470;top:3466;width:43;height:2" coordorigin="9470,3466" coordsize="43,2">
              <v:shape style="position:absolute;left:9470;top:3466;width:43;height:2" coordorigin="9470,3466" coordsize="43,0" path="m9514,3466l9470,3466e" filled="f" stroked="t" strokeweight=".81997pt" strokecolor="#000000">
                <v:path arrowok="t"/>
              </v:shape>
            </v:group>
            <v:group style="position:absolute;left:9470;top:3623;width:43;height:2" coordorigin="9470,3623" coordsize="43,2">
              <v:shape style="position:absolute;left:9470;top:3623;width:43;height:2" coordorigin="9470,3623" coordsize="43,0" path="m9514,3623l9470,3623e" filled="f" stroked="t" strokeweight=".81997pt" strokecolor="#000000">
                <v:path arrowok="t"/>
              </v:shape>
            </v:group>
            <v:group style="position:absolute;left:9470;top:3779;width:43;height:2" coordorigin="9470,3779" coordsize="43,2">
              <v:shape style="position:absolute;left:9470;top:3779;width:43;height:2" coordorigin="9470,3779" coordsize="43,0" path="m9514,3779l9470,3779e" filled="f" stroked="t" strokeweight=".81997pt" strokecolor="#000000">
                <v:path arrowok="t"/>
              </v:shape>
            </v:group>
            <v:group style="position:absolute;left:9470;top:3935;width:43;height:2" coordorigin="9470,3935" coordsize="43,2">
              <v:shape style="position:absolute;left:9470;top:3935;width:43;height:2" coordorigin="9470,3935" coordsize="43,0" path="m9514,3935l9470,3935e" filled="f" stroked="t" strokeweight=".81997pt" strokecolor="#000000">
                <v:path arrowok="t"/>
              </v:shape>
            </v:group>
            <v:group style="position:absolute;left:9470;top:4091;width:43;height:2" coordorigin="9470,4091" coordsize="43,2">
              <v:shape style="position:absolute;left:9470;top:4091;width:43;height:2" coordorigin="9470,4091" coordsize="43,0" path="m9514,4091l9470,4091e" filled="f" stroked="t" strokeweight=".81997pt" strokecolor="#000000">
                <v:path arrowok="t"/>
              </v:shape>
            </v:group>
            <v:group style="position:absolute;left:9470;top:4247;width:43;height:2" coordorigin="9470,4247" coordsize="43,2">
              <v:shape style="position:absolute;left:9470;top:4247;width:43;height:2" coordorigin="9470,4247" coordsize="43,0" path="m9514,4247l9470,4247e" filled="f" stroked="t" strokeweight=".81997pt" strokecolor="#000000">
                <v:path arrowok="t"/>
              </v:shape>
            </v:group>
            <v:group style="position:absolute;left:9470;top:4404;width:43;height:2" coordorigin="9470,4404" coordsize="43,2">
              <v:shape style="position:absolute;left:9470;top:4404;width:43;height:2" coordorigin="9470,4404" coordsize="43,0" path="m9514,4404l9470,4404e" filled="f" stroked="t" strokeweight=".81997pt" strokecolor="#000000">
                <v:path arrowok="t"/>
              </v:shape>
            </v:group>
            <v:group style="position:absolute;left:9470;top:4706;width:43;height:2" coordorigin="9470,4706" coordsize="43,2">
              <v:shape style="position:absolute;left:9470;top:4706;width:43;height:2" coordorigin="9470,4706" coordsize="43,0" path="m9514,4706l9470,4706e" filled="f" stroked="t" strokeweight=".81997pt" strokecolor="#000000">
                <v:path arrowok="t"/>
              </v:shape>
            </v:group>
            <v:group style="position:absolute;left:9470;top:5009;width:43;height:2" coordorigin="9470,5009" coordsize="43,2">
              <v:shape style="position:absolute;left:9470;top:5009;width:43;height:2" coordorigin="9470,5009" coordsize="43,0" path="m9514,5009l9470,5009e" filled="f" stroked="t" strokeweight=".81997pt" strokecolor="#000000">
                <v:path arrowok="t"/>
              </v:shape>
            </v:group>
            <v:group style="position:absolute;left:9470;top:5311;width:43;height:2" coordorigin="9470,5311" coordsize="43,2">
              <v:shape style="position:absolute;left:9470;top:5311;width:43;height:2" coordorigin="9470,5311" coordsize="43,0" path="m9514,5311l9470,5311e" filled="f" stroked="t" strokeweight=".81997pt" strokecolor="#000000">
                <v:path arrowok="t"/>
              </v:shape>
            </v:group>
            <v:group style="position:absolute;left:9470;top:5614;width:43;height:2" coordorigin="9470,5614" coordsize="43,2">
              <v:shape style="position:absolute;left:9470;top:5614;width:43;height:2" coordorigin="9470,5614" coordsize="43,0" path="m9514,5614l9470,5614e" filled="f" stroked="t" strokeweight=".81997pt" strokecolor="#000000">
                <v:path arrowok="t"/>
              </v:shape>
            </v:group>
            <v:group style="position:absolute;left:9470;top:5916;width:43;height:2" coordorigin="9470,5916" coordsize="43,2">
              <v:shape style="position:absolute;left:9470;top:5916;width:43;height:2" coordorigin="9470,5916" coordsize="43,0" path="m9514,5916l9470,5916e" filled="f" stroked="t" strokeweight=".81997pt" strokecolor="#000000">
                <v:path arrowok="t"/>
              </v:shape>
            </v:group>
            <v:group style="position:absolute;left:9470;top:6218;width:43;height:2" coordorigin="9470,6218" coordsize="43,2">
              <v:shape style="position:absolute;left:9470;top:6218;width:43;height:2" coordorigin="9470,6218" coordsize="43,0" path="m9514,6218l9470,6218e" filled="f" stroked="t" strokeweight=".81997pt" strokecolor="#000000">
                <v:path arrowok="t"/>
              </v:shape>
            </v:group>
            <v:group style="position:absolute;left:9470;top:6521;width:43;height:2" coordorigin="9470,6521" coordsize="43,2">
              <v:shape style="position:absolute;left:9470;top:6521;width:43;height:2" coordorigin="9470,6521" coordsize="43,0" path="m9514,6521l9470,6521e" filled="f" stroked="t" strokeweight=".81997pt" strokecolor="#000000">
                <v:path arrowok="t"/>
              </v:shape>
            </v:group>
            <v:group style="position:absolute;left:10344;top:1440;width:2;height:9235" coordorigin="10344,1440" coordsize="2,9235">
              <v:shape style="position:absolute;left:10344;top:1440;width:2;height:9235" coordorigin="10344,1440" coordsize="0,9235" path="m10344,1440l10344,10675e" filled="f" stroked="t" strokeweight=".82004pt" strokecolor="#000000">
                <v:path arrowok="t"/>
              </v:shape>
            </v:group>
            <v:group style="position:absolute;left:10315;top:1440;width:2;height:8478" coordorigin="10315,1440" coordsize="2,8478">
              <v:shape style="position:absolute;left:10315;top:1440;width:2;height:8478" coordorigin="10315,1440" coordsize="0,8478" path="m10315,1440l10315,9918e" filled="f" stroked="t" strokeweight=".82003pt" strokecolor="#000000">
                <v:path arrowok="t"/>
              </v:shape>
            </v:group>
            <v:group style="position:absolute;left:10308;top:1591;width:43;height:2" coordorigin="10308,1591" coordsize="43,2">
              <v:shape style="position:absolute;left:10308;top:1591;width:43;height:2" coordorigin="10308,1591" coordsize="43,0" path="m10351,1591l10308,1591e" filled="f" stroked="t" strokeweight=".82003pt" strokecolor="#000000">
                <v:path arrowok="t"/>
              </v:shape>
            </v:group>
            <v:group style="position:absolute;left:10308;top:1747;width:43;height:2" coordorigin="10308,1747" coordsize="43,2">
              <v:shape style="position:absolute;left:10308;top:1747;width:43;height:2" coordorigin="10308,1747" coordsize="43,0" path="m10351,1747l10308,1747e" filled="f" stroked="t" strokeweight=".82003pt" strokecolor="#000000">
                <v:path arrowok="t"/>
              </v:shape>
            </v:group>
            <v:group style="position:absolute;left:10308;top:1903;width:43;height:2" coordorigin="10308,1903" coordsize="43,2">
              <v:shape style="position:absolute;left:10308;top:1903;width:43;height:2" coordorigin="10308,1903" coordsize="43,0" path="m10351,1903l10308,1903e" filled="f" stroked="t" strokeweight=".82003pt" strokecolor="#000000">
                <v:path arrowok="t"/>
              </v:shape>
            </v:group>
            <v:group style="position:absolute;left:10308;top:2060;width:43;height:2" coordorigin="10308,2060" coordsize="43,2">
              <v:shape style="position:absolute;left:10308;top:2060;width:43;height:2" coordorigin="10308,2060" coordsize="43,0" path="m10351,2060l10308,2060e" filled="f" stroked="t" strokeweight=".82003pt" strokecolor="#000000">
                <v:path arrowok="t"/>
              </v:shape>
            </v:group>
            <v:group style="position:absolute;left:10308;top:2216;width:43;height:2" coordorigin="10308,2216" coordsize="43,2">
              <v:shape style="position:absolute;left:10308;top:2216;width:43;height:2" coordorigin="10308,2216" coordsize="43,0" path="m10351,2216l10308,2216e" filled="f" stroked="t" strokeweight=".82003pt" strokecolor="#000000">
                <v:path arrowok="t"/>
              </v:shape>
            </v:group>
            <v:group style="position:absolute;left:10308;top:2372;width:43;height:2" coordorigin="10308,2372" coordsize="43,2">
              <v:shape style="position:absolute;left:10308;top:2372;width:43;height:2" coordorigin="10308,2372" coordsize="43,0" path="m10351,2372l10308,2372e" filled="f" stroked="t" strokeweight=".82003pt" strokecolor="#000000">
                <v:path arrowok="t"/>
              </v:shape>
            </v:group>
            <v:group style="position:absolute;left:10308;top:2528;width:43;height:2" coordorigin="10308,2528" coordsize="43,2">
              <v:shape style="position:absolute;left:10308;top:2528;width:43;height:2" coordorigin="10308,2528" coordsize="43,0" path="m10351,2528l10308,2528e" filled="f" stroked="t" strokeweight=".82003pt" strokecolor="#000000">
                <v:path arrowok="t"/>
              </v:shape>
            </v:group>
            <v:group style="position:absolute;left:10308;top:2684;width:43;height:2" coordorigin="10308,2684" coordsize="43,2">
              <v:shape style="position:absolute;left:10308;top:2684;width:43;height:2" coordorigin="10308,2684" coordsize="43,0" path="m10351,2684l10308,2684e" filled="f" stroked="t" strokeweight=".82003pt" strokecolor="#000000">
                <v:path arrowok="t"/>
              </v:shape>
            </v:group>
            <v:group style="position:absolute;left:10308;top:2842;width:43;height:2" coordorigin="10308,2842" coordsize="43,2">
              <v:shape style="position:absolute;left:10308;top:2842;width:43;height:2" coordorigin="10308,2842" coordsize="43,0" path="m10351,2842l10308,2842e" filled="f" stroked="t" strokeweight=".82003pt" strokecolor="#000000">
                <v:path arrowok="t"/>
              </v:shape>
            </v:group>
            <v:group style="position:absolute;left:10308;top:2998;width:43;height:2" coordorigin="10308,2998" coordsize="43,2">
              <v:shape style="position:absolute;left:10308;top:2998;width:43;height:2" coordorigin="10308,2998" coordsize="43,0" path="m10351,2998l10308,2998e" filled="f" stroked="t" strokeweight=".82003pt" strokecolor="#000000">
                <v:path arrowok="t"/>
              </v:shape>
            </v:group>
            <v:group style="position:absolute;left:10308;top:3154;width:43;height:2" coordorigin="10308,3154" coordsize="43,2">
              <v:shape style="position:absolute;left:10308;top:3154;width:43;height:2" coordorigin="10308,3154" coordsize="43,0" path="m10351,3154l10308,3154e" filled="f" stroked="t" strokeweight=".82003pt" strokecolor="#000000">
                <v:path arrowok="t"/>
              </v:shape>
            </v:group>
            <v:group style="position:absolute;left:10308;top:3310;width:43;height:2" coordorigin="10308,3310" coordsize="43,2">
              <v:shape style="position:absolute;left:10308;top:3310;width:43;height:2" coordorigin="10308,3310" coordsize="43,0" path="m10351,3310l10308,3310e" filled="f" stroked="t" strokeweight=".82003pt" strokecolor="#000000">
                <v:path arrowok="t"/>
              </v:shape>
            </v:group>
            <v:group style="position:absolute;left:10308;top:3466;width:43;height:2" coordorigin="10308,3466" coordsize="43,2">
              <v:shape style="position:absolute;left:10308;top:3466;width:43;height:2" coordorigin="10308,3466" coordsize="43,0" path="m10351,3466l10308,3466e" filled="f" stroked="t" strokeweight=".82003pt" strokecolor="#000000">
                <v:path arrowok="t"/>
              </v:shape>
            </v:group>
            <v:group style="position:absolute;left:10308;top:3623;width:43;height:2" coordorigin="10308,3623" coordsize="43,2">
              <v:shape style="position:absolute;left:10308;top:3623;width:43;height:2" coordorigin="10308,3623" coordsize="43,0" path="m10351,3623l10308,3623e" filled="f" stroked="t" strokeweight=".82003pt" strokecolor="#000000">
                <v:path arrowok="t"/>
              </v:shape>
            </v:group>
            <v:group style="position:absolute;left:10308;top:3779;width:43;height:2" coordorigin="10308,3779" coordsize="43,2">
              <v:shape style="position:absolute;left:10308;top:3779;width:43;height:2" coordorigin="10308,3779" coordsize="43,0" path="m10351,3779l10308,3779e" filled="f" stroked="t" strokeweight=".82003pt" strokecolor="#000000">
                <v:path arrowok="t"/>
              </v:shape>
            </v:group>
            <v:group style="position:absolute;left:10308;top:3935;width:43;height:2" coordorigin="10308,3935" coordsize="43,2">
              <v:shape style="position:absolute;left:10308;top:3935;width:43;height:2" coordorigin="10308,3935" coordsize="43,0" path="m10351,3935l10308,3935e" filled="f" stroked="t" strokeweight=".82003pt" strokecolor="#000000">
                <v:path arrowok="t"/>
              </v:shape>
            </v:group>
            <v:group style="position:absolute;left:10308;top:4091;width:43;height:2" coordorigin="10308,4091" coordsize="43,2">
              <v:shape style="position:absolute;left:10308;top:4091;width:43;height:2" coordorigin="10308,4091" coordsize="43,0" path="m10351,4091l10308,4091e" filled="f" stroked="t" strokeweight=".82003pt" strokecolor="#000000">
                <v:path arrowok="t"/>
              </v:shape>
            </v:group>
            <v:group style="position:absolute;left:10308;top:4247;width:43;height:2" coordorigin="10308,4247" coordsize="43,2">
              <v:shape style="position:absolute;left:10308;top:4247;width:43;height:2" coordorigin="10308,4247" coordsize="43,0" path="m10351,4247l10308,4247e" filled="f" stroked="t" strokeweight=".82003pt" strokecolor="#000000">
                <v:path arrowok="t"/>
              </v:shape>
            </v:group>
            <v:group style="position:absolute;left:10308;top:4404;width:43;height:2" coordorigin="10308,4404" coordsize="43,2">
              <v:shape style="position:absolute;left:10308;top:4404;width:43;height:2" coordorigin="10308,4404" coordsize="43,0" path="m10351,4404l10308,4404e" filled="f" stroked="t" strokeweight=".82003pt" strokecolor="#000000">
                <v:path arrowok="t"/>
              </v:shape>
            </v:group>
            <v:group style="position:absolute;left:10308;top:4706;width:43;height:2" coordorigin="10308,4706" coordsize="43,2">
              <v:shape style="position:absolute;left:10308;top:4706;width:43;height:2" coordorigin="10308,4706" coordsize="43,0" path="m10351,4706l10308,4706e" filled="f" stroked="t" strokeweight=".82003pt" strokecolor="#000000">
                <v:path arrowok="t"/>
              </v:shape>
            </v:group>
            <v:group style="position:absolute;left:10308;top:5009;width:43;height:2" coordorigin="10308,5009" coordsize="43,2">
              <v:shape style="position:absolute;left:10308;top:5009;width:43;height:2" coordorigin="10308,5009" coordsize="43,0" path="m10351,5009l10308,5009e" filled="f" stroked="t" strokeweight=".82003pt" strokecolor="#000000">
                <v:path arrowok="t"/>
              </v:shape>
            </v:group>
            <v:group style="position:absolute;left:10308;top:5311;width:43;height:2" coordorigin="10308,5311" coordsize="43,2">
              <v:shape style="position:absolute;left:10308;top:5311;width:43;height:2" coordorigin="10308,5311" coordsize="43,0" path="m10351,5311l10308,5311e" filled="f" stroked="t" strokeweight=".82003pt" strokecolor="#000000">
                <v:path arrowok="t"/>
              </v:shape>
            </v:group>
            <v:group style="position:absolute;left:10308;top:5614;width:43;height:2" coordorigin="10308,5614" coordsize="43,2">
              <v:shape style="position:absolute;left:10308;top:5614;width:43;height:2" coordorigin="10308,5614" coordsize="43,0" path="m10351,5614l10308,5614e" filled="f" stroked="t" strokeweight=".82003pt" strokecolor="#000000">
                <v:path arrowok="t"/>
              </v:shape>
            </v:group>
            <v:group style="position:absolute;left:10308;top:5916;width:43;height:2" coordorigin="10308,5916" coordsize="43,2">
              <v:shape style="position:absolute;left:10308;top:5916;width:43;height:2" coordorigin="10308,5916" coordsize="43,0" path="m10351,5916l10308,5916e" filled="f" stroked="t" strokeweight=".82003pt" strokecolor="#000000">
                <v:path arrowok="t"/>
              </v:shape>
            </v:group>
            <v:group style="position:absolute;left:10308;top:6218;width:43;height:2" coordorigin="10308,6218" coordsize="43,2">
              <v:shape style="position:absolute;left:10308;top:6218;width:43;height:2" coordorigin="10308,6218" coordsize="43,0" path="m10351,6218l10308,6218e" filled="f" stroked="t" strokeweight=".82003pt" strokecolor="#000000">
                <v:path arrowok="t"/>
              </v:shape>
            </v:group>
            <v:group style="position:absolute;left:10308;top:6521;width:43;height:2" coordorigin="10308,6521" coordsize="43,2">
              <v:shape style="position:absolute;left:10308;top:6521;width:43;height:2" coordorigin="10308,6521" coordsize="43,0" path="m10351,6521l10308,6521e" filled="f" stroked="t" strokeweight=".82003pt" strokecolor="#000000">
                <v:path arrowok="t"/>
              </v:shape>
            </v:group>
            <v:group style="position:absolute;left:11299;top:1440;width:2;height:9235" coordorigin="11299,1440" coordsize="2,9235">
              <v:shape style="position:absolute;left:11299;top:1440;width:2;height:9235" coordorigin="11299,1440" coordsize="0,9235" path="m11299,1440l11299,10675e" filled="f" stroked="t" strokeweight=".81998pt" strokecolor="#000000">
                <v:path arrowok="t"/>
              </v:shape>
            </v:group>
            <v:group style="position:absolute;left:11270;top:1440;width:2;height:8478" coordorigin="11270,1440" coordsize="2,8478">
              <v:shape style="position:absolute;left:11270;top:1440;width:2;height:8478" coordorigin="11270,1440" coordsize="0,8478" path="m11270,1440l11270,9918e" filled="f" stroked="t" strokeweight=".82003pt" strokecolor="#000000">
                <v:path arrowok="t"/>
              </v:shape>
            </v:group>
            <v:group style="position:absolute;left:11263;top:1591;width:43;height:2" coordorigin="11263,1591" coordsize="43,2">
              <v:shape style="position:absolute;left:11263;top:1591;width:43;height:2" coordorigin="11263,1591" coordsize="43,0" path="m11306,1591l11263,1591e" filled="f" stroked="t" strokeweight=".82003pt" strokecolor="#000000">
                <v:path arrowok="t"/>
              </v:shape>
            </v:group>
            <v:group style="position:absolute;left:11263;top:1747;width:43;height:2" coordorigin="11263,1747" coordsize="43,2">
              <v:shape style="position:absolute;left:11263;top:1747;width:43;height:2" coordorigin="11263,1747" coordsize="43,0" path="m11306,1747l11263,1747e" filled="f" stroked="t" strokeweight=".82003pt" strokecolor="#000000">
                <v:path arrowok="t"/>
              </v:shape>
            </v:group>
            <v:group style="position:absolute;left:11263;top:1903;width:43;height:2" coordorigin="11263,1903" coordsize="43,2">
              <v:shape style="position:absolute;left:11263;top:1903;width:43;height:2" coordorigin="11263,1903" coordsize="43,0" path="m11306,1903l11263,1903e" filled="f" stroked="t" strokeweight=".82003pt" strokecolor="#000000">
                <v:path arrowok="t"/>
              </v:shape>
            </v:group>
            <v:group style="position:absolute;left:11263;top:2060;width:43;height:2" coordorigin="11263,2060" coordsize="43,2">
              <v:shape style="position:absolute;left:11263;top:2060;width:43;height:2" coordorigin="11263,2060" coordsize="43,0" path="m11306,2060l11263,2060e" filled="f" stroked="t" strokeweight=".82003pt" strokecolor="#000000">
                <v:path arrowok="t"/>
              </v:shape>
            </v:group>
            <v:group style="position:absolute;left:11263;top:2216;width:43;height:2" coordorigin="11263,2216" coordsize="43,2">
              <v:shape style="position:absolute;left:11263;top:2216;width:43;height:2" coordorigin="11263,2216" coordsize="43,0" path="m11306,2216l11263,2216e" filled="f" stroked="t" strokeweight=".82003pt" strokecolor="#000000">
                <v:path arrowok="t"/>
              </v:shape>
            </v:group>
            <v:group style="position:absolute;left:11263;top:2372;width:43;height:2" coordorigin="11263,2372" coordsize="43,2">
              <v:shape style="position:absolute;left:11263;top:2372;width:43;height:2" coordorigin="11263,2372" coordsize="43,0" path="m11306,2372l11263,2372e" filled="f" stroked="t" strokeweight=".82003pt" strokecolor="#000000">
                <v:path arrowok="t"/>
              </v:shape>
            </v:group>
            <v:group style="position:absolute;left:11263;top:2528;width:43;height:2" coordorigin="11263,2528" coordsize="43,2">
              <v:shape style="position:absolute;left:11263;top:2528;width:43;height:2" coordorigin="11263,2528" coordsize="43,0" path="m11306,2528l11263,2528e" filled="f" stroked="t" strokeweight=".82003pt" strokecolor="#000000">
                <v:path arrowok="t"/>
              </v:shape>
            </v:group>
            <v:group style="position:absolute;left:11263;top:2684;width:43;height:2" coordorigin="11263,2684" coordsize="43,2">
              <v:shape style="position:absolute;left:11263;top:2684;width:43;height:2" coordorigin="11263,2684" coordsize="43,0" path="m11306,2684l11263,2684e" filled="f" stroked="t" strokeweight=".82003pt" strokecolor="#000000">
                <v:path arrowok="t"/>
              </v:shape>
            </v:group>
            <v:group style="position:absolute;left:11263;top:2842;width:43;height:2" coordorigin="11263,2842" coordsize="43,2">
              <v:shape style="position:absolute;left:11263;top:2842;width:43;height:2" coordorigin="11263,2842" coordsize="43,0" path="m11306,2842l11263,2842e" filled="f" stroked="t" strokeweight=".82003pt" strokecolor="#000000">
                <v:path arrowok="t"/>
              </v:shape>
            </v:group>
            <v:group style="position:absolute;left:11263;top:2998;width:43;height:2" coordorigin="11263,2998" coordsize="43,2">
              <v:shape style="position:absolute;left:11263;top:2998;width:43;height:2" coordorigin="11263,2998" coordsize="43,0" path="m11306,2998l11263,2998e" filled="f" stroked="t" strokeweight=".82003pt" strokecolor="#000000">
                <v:path arrowok="t"/>
              </v:shape>
            </v:group>
            <v:group style="position:absolute;left:11263;top:3154;width:43;height:2" coordorigin="11263,3154" coordsize="43,2">
              <v:shape style="position:absolute;left:11263;top:3154;width:43;height:2" coordorigin="11263,3154" coordsize="43,0" path="m11306,3154l11263,3154e" filled="f" stroked="t" strokeweight=".82003pt" strokecolor="#000000">
                <v:path arrowok="t"/>
              </v:shape>
            </v:group>
            <v:group style="position:absolute;left:11263;top:3310;width:43;height:2" coordorigin="11263,3310" coordsize="43,2">
              <v:shape style="position:absolute;left:11263;top:3310;width:43;height:2" coordorigin="11263,3310" coordsize="43,0" path="m11306,3310l11263,3310e" filled="f" stroked="t" strokeweight=".82003pt" strokecolor="#000000">
                <v:path arrowok="t"/>
              </v:shape>
            </v:group>
            <v:group style="position:absolute;left:11263;top:3466;width:43;height:2" coordorigin="11263,3466" coordsize="43,2">
              <v:shape style="position:absolute;left:11263;top:3466;width:43;height:2" coordorigin="11263,3466" coordsize="43,0" path="m11306,3466l11263,3466e" filled="f" stroked="t" strokeweight=".82003pt" strokecolor="#000000">
                <v:path arrowok="t"/>
              </v:shape>
            </v:group>
            <v:group style="position:absolute;left:11263;top:3623;width:43;height:2" coordorigin="11263,3623" coordsize="43,2">
              <v:shape style="position:absolute;left:11263;top:3623;width:43;height:2" coordorigin="11263,3623" coordsize="43,0" path="m11306,3623l11263,3623e" filled="f" stroked="t" strokeweight=".82003pt" strokecolor="#000000">
                <v:path arrowok="t"/>
              </v:shape>
            </v:group>
            <v:group style="position:absolute;left:11263;top:3779;width:43;height:2" coordorigin="11263,3779" coordsize="43,2">
              <v:shape style="position:absolute;left:11263;top:3779;width:43;height:2" coordorigin="11263,3779" coordsize="43,0" path="m11306,3779l11263,3779e" filled="f" stroked="t" strokeweight=".82003pt" strokecolor="#000000">
                <v:path arrowok="t"/>
              </v:shape>
            </v:group>
            <v:group style="position:absolute;left:11263;top:3935;width:43;height:2" coordorigin="11263,3935" coordsize="43,2">
              <v:shape style="position:absolute;left:11263;top:3935;width:43;height:2" coordorigin="11263,3935" coordsize="43,0" path="m11306,3935l11263,3935e" filled="f" stroked="t" strokeweight=".82003pt" strokecolor="#000000">
                <v:path arrowok="t"/>
              </v:shape>
            </v:group>
            <v:group style="position:absolute;left:11263;top:4091;width:43;height:2" coordorigin="11263,4091" coordsize="43,2">
              <v:shape style="position:absolute;left:11263;top:4091;width:43;height:2" coordorigin="11263,4091" coordsize="43,0" path="m11306,4091l11263,4091e" filled="f" stroked="t" strokeweight=".82003pt" strokecolor="#000000">
                <v:path arrowok="t"/>
              </v:shape>
            </v:group>
            <v:group style="position:absolute;left:11263;top:4247;width:43;height:2" coordorigin="11263,4247" coordsize="43,2">
              <v:shape style="position:absolute;left:11263;top:4247;width:43;height:2" coordorigin="11263,4247" coordsize="43,0" path="m11306,4247l11263,4247e" filled="f" stroked="t" strokeweight=".82003pt" strokecolor="#000000">
                <v:path arrowok="t"/>
              </v:shape>
            </v:group>
            <v:group style="position:absolute;left:11263;top:4404;width:43;height:2" coordorigin="11263,4404" coordsize="43,2">
              <v:shape style="position:absolute;left:11263;top:4404;width:43;height:2" coordorigin="11263,4404" coordsize="43,0" path="m11306,4404l11263,4404e" filled="f" stroked="t" strokeweight=".82003pt" strokecolor="#000000">
                <v:path arrowok="t"/>
              </v:shape>
            </v:group>
            <v:group style="position:absolute;left:11263;top:4706;width:43;height:2" coordorigin="11263,4706" coordsize="43,2">
              <v:shape style="position:absolute;left:11263;top:4706;width:43;height:2" coordorigin="11263,4706" coordsize="43,0" path="m11306,4706l11263,4706e" filled="f" stroked="t" strokeweight=".82003pt" strokecolor="#000000">
                <v:path arrowok="t"/>
              </v:shape>
            </v:group>
            <v:group style="position:absolute;left:11263;top:5009;width:43;height:2" coordorigin="11263,5009" coordsize="43,2">
              <v:shape style="position:absolute;left:11263;top:5009;width:43;height:2" coordorigin="11263,5009" coordsize="43,0" path="m11306,5009l11263,5009e" filled="f" stroked="t" strokeweight=".82003pt" strokecolor="#000000">
                <v:path arrowok="t"/>
              </v:shape>
            </v:group>
            <v:group style="position:absolute;left:11263;top:5311;width:43;height:2" coordorigin="11263,5311" coordsize="43,2">
              <v:shape style="position:absolute;left:11263;top:5311;width:43;height:2" coordorigin="11263,5311" coordsize="43,0" path="m11306,5311l11263,5311e" filled="f" stroked="t" strokeweight=".82003pt" strokecolor="#000000">
                <v:path arrowok="t"/>
              </v:shape>
            </v:group>
            <v:group style="position:absolute;left:11263;top:5614;width:43;height:2" coordorigin="11263,5614" coordsize="43,2">
              <v:shape style="position:absolute;left:11263;top:5614;width:43;height:2" coordorigin="11263,5614" coordsize="43,0" path="m11306,5614l11263,5614e" filled="f" stroked="t" strokeweight=".82003pt" strokecolor="#000000">
                <v:path arrowok="t"/>
              </v:shape>
            </v:group>
            <v:group style="position:absolute;left:11263;top:5916;width:43;height:2" coordorigin="11263,5916" coordsize="43,2">
              <v:shape style="position:absolute;left:11263;top:5916;width:43;height:2" coordorigin="11263,5916" coordsize="43,0" path="m11306,5916l11263,5916e" filled="f" stroked="t" strokeweight=".82003pt" strokecolor="#000000">
                <v:path arrowok="t"/>
              </v:shape>
            </v:group>
            <v:group style="position:absolute;left:11263;top:6218;width:43;height:2" coordorigin="11263,6218" coordsize="43,2">
              <v:shape style="position:absolute;left:11263;top:6218;width:43;height:2" coordorigin="11263,6218" coordsize="43,0" path="m11306,6218l11263,6218e" filled="f" stroked="t" strokeweight=".82003pt" strokecolor="#000000">
                <v:path arrowok="t"/>
              </v:shape>
            </v:group>
            <v:group style="position:absolute;left:11263;top:6521;width:43;height:2" coordorigin="11263,6521" coordsize="43,2">
              <v:shape style="position:absolute;left:11263;top:6521;width:43;height:2" coordorigin="11263,6521" coordsize="43,0" path="m11306,6521l11263,6521e" filled="f" stroked="t" strokeweight=".82003pt" strokecolor="#000000">
                <v:path arrowok="t"/>
              </v:shape>
            </v:group>
            <v:group style="position:absolute;left:12172;top:1440;width:2;height:9235" coordorigin="12172,1440" coordsize="2,9235">
              <v:shape style="position:absolute;left:12172;top:1440;width:2;height:9235" coordorigin="12172,1440" coordsize="0,9235" path="m12172,1440l12172,10675e" filled="f" stroked="t" strokeweight=".81998pt" strokecolor="#000000">
                <v:path arrowok="t"/>
              </v:shape>
            </v:group>
            <v:group style="position:absolute;left:12143;top:1440;width:2;height:8478" coordorigin="12143,1440" coordsize="2,8478">
              <v:shape style="position:absolute;left:12143;top:1440;width:2;height:8478" coordorigin="12143,1440" coordsize="0,8478" path="m12143,1440l12143,9918e" filled="f" stroked="t" strokeweight=".82003pt" strokecolor="#000000">
                <v:path arrowok="t"/>
              </v:shape>
            </v:group>
            <v:group style="position:absolute;left:12136;top:1591;width:43;height:2" coordorigin="12136,1591" coordsize="43,2">
              <v:shape style="position:absolute;left:12136;top:1591;width:43;height:2" coordorigin="12136,1591" coordsize="43,0" path="m12179,1591l12136,1591e" filled="f" stroked="t" strokeweight=".82003pt" strokecolor="#000000">
                <v:path arrowok="t"/>
              </v:shape>
            </v:group>
            <v:group style="position:absolute;left:12136;top:1747;width:43;height:2" coordorigin="12136,1747" coordsize="43,2">
              <v:shape style="position:absolute;left:12136;top:1747;width:43;height:2" coordorigin="12136,1747" coordsize="43,0" path="m12179,1747l12136,1747e" filled="f" stroked="t" strokeweight=".82003pt" strokecolor="#000000">
                <v:path arrowok="t"/>
              </v:shape>
            </v:group>
            <v:group style="position:absolute;left:12136;top:1903;width:43;height:2" coordorigin="12136,1903" coordsize="43,2">
              <v:shape style="position:absolute;left:12136;top:1903;width:43;height:2" coordorigin="12136,1903" coordsize="43,0" path="m12179,1903l12136,1903e" filled="f" stroked="t" strokeweight=".82003pt" strokecolor="#000000">
                <v:path arrowok="t"/>
              </v:shape>
            </v:group>
            <v:group style="position:absolute;left:12136;top:2060;width:43;height:2" coordorigin="12136,2060" coordsize="43,2">
              <v:shape style="position:absolute;left:12136;top:2060;width:43;height:2" coordorigin="12136,2060" coordsize="43,0" path="m12179,2060l12136,2060e" filled="f" stroked="t" strokeweight=".82003pt" strokecolor="#000000">
                <v:path arrowok="t"/>
              </v:shape>
            </v:group>
            <v:group style="position:absolute;left:12136;top:2216;width:43;height:2" coordorigin="12136,2216" coordsize="43,2">
              <v:shape style="position:absolute;left:12136;top:2216;width:43;height:2" coordorigin="12136,2216" coordsize="43,0" path="m12179,2216l12136,2216e" filled="f" stroked="t" strokeweight=".82003pt" strokecolor="#000000">
                <v:path arrowok="t"/>
              </v:shape>
            </v:group>
            <v:group style="position:absolute;left:12136;top:2372;width:43;height:2" coordorigin="12136,2372" coordsize="43,2">
              <v:shape style="position:absolute;left:12136;top:2372;width:43;height:2" coordorigin="12136,2372" coordsize="43,0" path="m12179,2372l12136,2372e" filled="f" stroked="t" strokeweight=".82003pt" strokecolor="#000000">
                <v:path arrowok="t"/>
              </v:shape>
            </v:group>
            <v:group style="position:absolute;left:12136;top:2528;width:43;height:2" coordorigin="12136,2528" coordsize="43,2">
              <v:shape style="position:absolute;left:12136;top:2528;width:43;height:2" coordorigin="12136,2528" coordsize="43,0" path="m12179,2528l12136,2528e" filled="f" stroked="t" strokeweight=".82003pt" strokecolor="#000000">
                <v:path arrowok="t"/>
              </v:shape>
            </v:group>
            <v:group style="position:absolute;left:12136;top:2684;width:43;height:2" coordorigin="12136,2684" coordsize="43,2">
              <v:shape style="position:absolute;left:12136;top:2684;width:43;height:2" coordorigin="12136,2684" coordsize="43,0" path="m12179,2684l12136,2684e" filled="f" stroked="t" strokeweight=".82003pt" strokecolor="#000000">
                <v:path arrowok="t"/>
              </v:shape>
            </v:group>
            <v:group style="position:absolute;left:12136;top:2842;width:43;height:2" coordorigin="12136,2842" coordsize="43,2">
              <v:shape style="position:absolute;left:12136;top:2842;width:43;height:2" coordorigin="12136,2842" coordsize="43,0" path="m12179,2842l12136,2842e" filled="f" stroked="t" strokeweight=".82003pt" strokecolor="#000000">
                <v:path arrowok="t"/>
              </v:shape>
            </v:group>
            <v:group style="position:absolute;left:12136;top:2998;width:43;height:2" coordorigin="12136,2998" coordsize="43,2">
              <v:shape style="position:absolute;left:12136;top:2998;width:43;height:2" coordorigin="12136,2998" coordsize="43,0" path="m12179,2998l12136,2998e" filled="f" stroked="t" strokeweight=".82003pt" strokecolor="#000000">
                <v:path arrowok="t"/>
              </v:shape>
            </v:group>
            <v:group style="position:absolute;left:12136;top:3154;width:43;height:2" coordorigin="12136,3154" coordsize="43,2">
              <v:shape style="position:absolute;left:12136;top:3154;width:43;height:2" coordorigin="12136,3154" coordsize="43,0" path="m12179,3154l12136,3154e" filled="f" stroked="t" strokeweight=".82003pt" strokecolor="#000000">
                <v:path arrowok="t"/>
              </v:shape>
            </v:group>
            <v:group style="position:absolute;left:12136;top:3310;width:43;height:2" coordorigin="12136,3310" coordsize="43,2">
              <v:shape style="position:absolute;left:12136;top:3310;width:43;height:2" coordorigin="12136,3310" coordsize="43,0" path="m12179,3310l12136,3310e" filled="f" stroked="t" strokeweight=".82003pt" strokecolor="#000000">
                <v:path arrowok="t"/>
              </v:shape>
            </v:group>
            <v:group style="position:absolute;left:12136;top:3466;width:43;height:2" coordorigin="12136,3466" coordsize="43,2">
              <v:shape style="position:absolute;left:12136;top:3466;width:43;height:2" coordorigin="12136,3466" coordsize="43,0" path="m12179,3466l12136,3466e" filled="f" stroked="t" strokeweight=".82003pt" strokecolor="#000000">
                <v:path arrowok="t"/>
              </v:shape>
            </v:group>
            <v:group style="position:absolute;left:12136;top:3623;width:43;height:2" coordorigin="12136,3623" coordsize="43,2">
              <v:shape style="position:absolute;left:12136;top:3623;width:43;height:2" coordorigin="12136,3623" coordsize="43,0" path="m12179,3623l12136,3623e" filled="f" stroked="t" strokeweight=".82003pt" strokecolor="#000000">
                <v:path arrowok="t"/>
              </v:shape>
            </v:group>
            <v:group style="position:absolute;left:12136;top:3779;width:43;height:2" coordorigin="12136,3779" coordsize="43,2">
              <v:shape style="position:absolute;left:12136;top:3779;width:43;height:2" coordorigin="12136,3779" coordsize="43,0" path="m12179,3779l12136,3779e" filled="f" stroked="t" strokeweight=".82003pt" strokecolor="#000000">
                <v:path arrowok="t"/>
              </v:shape>
            </v:group>
            <v:group style="position:absolute;left:12136;top:3935;width:43;height:2" coordorigin="12136,3935" coordsize="43,2">
              <v:shape style="position:absolute;left:12136;top:3935;width:43;height:2" coordorigin="12136,3935" coordsize="43,0" path="m12179,3935l12136,3935e" filled="f" stroked="t" strokeweight=".82003pt" strokecolor="#000000">
                <v:path arrowok="t"/>
              </v:shape>
            </v:group>
            <v:group style="position:absolute;left:12136;top:4091;width:43;height:2" coordorigin="12136,4091" coordsize="43,2">
              <v:shape style="position:absolute;left:12136;top:4091;width:43;height:2" coordorigin="12136,4091" coordsize="43,0" path="m12179,4091l12136,4091e" filled="f" stroked="t" strokeweight=".82003pt" strokecolor="#000000">
                <v:path arrowok="t"/>
              </v:shape>
            </v:group>
            <v:group style="position:absolute;left:12136;top:4247;width:43;height:2" coordorigin="12136,4247" coordsize="43,2">
              <v:shape style="position:absolute;left:12136;top:4247;width:43;height:2" coordorigin="12136,4247" coordsize="43,0" path="m12179,4247l12136,4247e" filled="f" stroked="t" strokeweight=".82003pt" strokecolor="#000000">
                <v:path arrowok="t"/>
              </v:shape>
            </v:group>
            <v:group style="position:absolute;left:12136;top:4404;width:43;height:2" coordorigin="12136,4404" coordsize="43,2">
              <v:shape style="position:absolute;left:12136;top:4404;width:43;height:2" coordorigin="12136,4404" coordsize="43,0" path="m12179,4404l12136,4404e" filled="f" stroked="t" strokeweight=".82003pt" strokecolor="#000000">
                <v:path arrowok="t"/>
              </v:shape>
            </v:group>
            <v:group style="position:absolute;left:12136;top:4706;width:43;height:2" coordorigin="12136,4706" coordsize="43,2">
              <v:shape style="position:absolute;left:12136;top:4706;width:43;height:2" coordorigin="12136,4706" coordsize="43,0" path="m12179,4706l12136,4706e" filled="f" stroked="t" strokeweight=".82003pt" strokecolor="#000000">
                <v:path arrowok="t"/>
              </v:shape>
            </v:group>
            <v:group style="position:absolute;left:12136;top:5009;width:43;height:2" coordorigin="12136,5009" coordsize="43,2">
              <v:shape style="position:absolute;left:12136;top:5009;width:43;height:2" coordorigin="12136,5009" coordsize="43,0" path="m12179,5009l12136,5009e" filled="f" stroked="t" strokeweight=".82003pt" strokecolor="#000000">
                <v:path arrowok="t"/>
              </v:shape>
            </v:group>
            <v:group style="position:absolute;left:12136;top:5311;width:43;height:2" coordorigin="12136,5311" coordsize="43,2">
              <v:shape style="position:absolute;left:12136;top:5311;width:43;height:2" coordorigin="12136,5311" coordsize="43,0" path="m12179,5311l12136,5311e" filled="f" stroked="t" strokeweight=".82003pt" strokecolor="#000000">
                <v:path arrowok="t"/>
              </v:shape>
            </v:group>
            <v:group style="position:absolute;left:12136;top:5614;width:43;height:2" coordorigin="12136,5614" coordsize="43,2">
              <v:shape style="position:absolute;left:12136;top:5614;width:43;height:2" coordorigin="12136,5614" coordsize="43,0" path="m12179,5614l12136,5614e" filled="f" stroked="t" strokeweight=".82003pt" strokecolor="#000000">
                <v:path arrowok="t"/>
              </v:shape>
            </v:group>
            <v:group style="position:absolute;left:12136;top:5916;width:43;height:2" coordorigin="12136,5916" coordsize="43,2">
              <v:shape style="position:absolute;left:12136;top:5916;width:43;height:2" coordorigin="12136,5916" coordsize="43,0" path="m12179,5916l12136,5916e" filled="f" stroked="t" strokeweight=".82003pt" strokecolor="#000000">
                <v:path arrowok="t"/>
              </v:shape>
            </v:group>
            <v:group style="position:absolute;left:12136;top:6218;width:43;height:2" coordorigin="12136,6218" coordsize="43,2">
              <v:shape style="position:absolute;left:12136;top:6218;width:43;height:2" coordorigin="12136,6218" coordsize="43,0" path="m12179,6218l12136,6218e" filled="f" stroked="t" strokeweight=".82003pt" strokecolor="#000000">
                <v:path arrowok="t"/>
              </v:shape>
            </v:group>
            <v:group style="position:absolute;left:12136;top:6521;width:43;height:2" coordorigin="12136,6521" coordsize="43,2">
              <v:shape style="position:absolute;left:12136;top:6521;width:43;height:2" coordorigin="12136,6521" coordsize="43,0" path="m12179,6521l12136,6521e" filled="f" stroked="t" strokeweight=".82003pt" strokecolor="#000000">
                <v:path arrowok="t"/>
              </v:shape>
            </v:group>
            <v:group style="position:absolute;left:13002;top:1440;width:2;height:9235" coordorigin="13002,1440" coordsize="2,9235">
              <v:shape style="position:absolute;left:13002;top:1440;width:2;height:9235" coordorigin="13002,1440" coordsize="0,9235" path="m13002,1440l13002,10675e" filled="f" stroked="t" strokeweight=".81998pt" strokecolor="#000000">
                <v:path arrowok="t"/>
              </v:shape>
            </v:group>
            <v:group style="position:absolute;left:12973;top:1440;width:2;height:8478" coordorigin="12973,1440" coordsize="2,8478">
              <v:shape style="position:absolute;left:12973;top:1440;width:2;height:8478" coordorigin="12973,1440" coordsize="0,8478" path="m12973,1440l12973,9918e" filled="f" stroked="t" strokeweight=".81997pt" strokecolor="#000000">
                <v:path arrowok="t"/>
              </v:shape>
            </v:group>
            <v:group style="position:absolute;left:12966;top:1591;width:43;height:2" coordorigin="12966,1591" coordsize="43,2">
              <v:shape style="position:absolute;left:12966;top:1591;width:43;height:2" coordorigin="12966,1591" coordsize="43,0" path="m13009,1591l12966,1591e" filled="f" stroked="t" strokeweight=".81997pt" strokecolor="#000000">
                <v:path arrowok="t"/>
              </v:shape>
            </v:group>
            <v:group style="position:absolute;left:12966;top:1747;width:43;height:2" coordorigin="12966,1747" coordsize="43,2">
              <v:shape style="position:absolute;left:12966;top:1747;width:43;height:2" coordorigin="12966,1747" coordsize="43,0" path="m13009,1747l12966,1747e" filled="f" stroked="t" strokeweight=".81997pt" strokecolor="#000000">
                <v:path arrowok="t"/>
              </v:shape>
            </v:group>
            <v:group style="position:absolute;left:12966;top:1903;width:43;height:2" coordorigin="12966,1903" coordsize="43,2">
              <v:shape style="position:absolute;left:12966;top:1903;width:43;height:2" coordorigin="12966,1903" coordsize="43,0" path="m13009,1903l12966,1903e" filled="f" stroked="t" strokeweight=".81997pt" strokecolor="#000000">
                <v:path arrowok="t"/>
              </v:shape>
            </v:group>
            <v:group style="position:absolute;left:12966;top:2060;width:43;height:2" coordorigin="12966,2060" coordsize="43,2">
              <v:shape style="position:absolute;left:12966;top:2060;width:43;height:2" coordorigin="12966,2060" coordsize="43,0" path="m13009,2060l12966,2060e" filled="f" stroked="t" strokeweight=".81997pt" strokecolor="#000000">
                <v:path arrowok="t"/>
              </v:shape>
            </v:group>
            <v:group style="position:absolute;left:12966;top:2216;width:43;height:2" coordorigin="12966,2216" coordsize="43,2">
              <v:shape style="position:absolute;left:12966;top:2216;width:43;height:2" coordorigin="12966,2216" coordsize="43,0" path="m13009,2216l12966,2216e" filled="f" stroked="t" strokeweight=".81997pt" strokecolor="#000000">
                <v:path arrowok="t"/>
              </v:shape>
            </v:group>
            <v:group style="position:absolute;left:12966;top:2372;width:43;height:2" coordorigin="12966,2372" coordsize="43,2">
              <v:shape style="position:absolute;left:12966;top:2372;width:43;height:2" coordorigin="12966,2372" coordsize="43,0" path="m13009,2372l12966,2372e" filled="f" stroked="t" strokeweight=".81997pt" strokecolor="#000000">
                <v:path arrowok="t"/>
              </v:shape>
            </v:group>
            <v:group style="position:absolute;left:12966;top:2528;width:43;height:2" coordorigin="12966,2528" coordsize="43,2">
              <v:shape style="position:absolute;left:12966;top:2528;width:43;height:2" coordorigin="12966,2528" coordsize="43,0" path="m13009,2528l12966,2528e" filled="f" stroked="t" strokeweight=".81997pt" strokecolor="#000000">
                <v:path arrowok="t"/>
              </v:shape>
            </v:group>
            <v:group style="position:absolute;left:12966;top:2684;width:43;height:2" coordorigin="12966,2684" coordsize="43,2">
              <v:shape style="position:absolute;left:12966;top:2684;width:43;height:2" coordorigin="12966,2684" coordsize="43,0" path="m13009,2684l12966,2684e" filled="f" stroked="t" strokeweight=".81997pt" strokecolor="#000000">
                <v:path arrowok="t"/>
              </v:shape>
            </v:group>
            <v:group style="position:absolute;left:12966;top:2842;width:43;height:2" coordorigin="12966,2842" coordsize="43,2">
              <v:shape style="position:absolute;left:12966;top:2842;width:43;height:2" coordorigin="12966,2842" coordsize="43,0" path="m13009,2842l12966,2842e" filled="f" stroked="t" strokeweight=".81997pt" strokecolor="#000000">
                <v:path arrowok="t"/>
              </v:shape>
            </v:group>
            <v:group style="position:absolute;left:12966;top:2998;width:43;height:2" coordorigin="12966,2998" coordsize="43,2">
              <v:shape style="position:absolute;left:12966;top:2998;width:43;height:2" coordorigin="12966,2998" coordsize="43,0" path="m13009,2998l12966,2998e" filled="f" stroked="t" strokeweight=".81997pt" strokecolor="#000000">
                <v:path arrowok="t"/>
              </v:shape>
            </v:group>
            <v:group style="position:absolute;left:12966;top:3154;width:43;height:2" coordorigin="12966,3154" coordsize="43,2">
              <v:shape style="position:absolute;left:12966;top:3154;width:43;height:2" coordorigin="12966,3154" coordsize="43,0" path="m13009,3154l12966,3154e" filled="f" stroked="t" strokeweight=".81997pt" strokecolor="#000000">
                <v:path arrowok="t"/>
              </v:shape>
            </v:group>
            <v:group style="position:absolute;left:12966;top:3310;width:43;height:2" coordorigin="12966,3310" coordsize="43,2">
              <v:shape style="position:absolute;left:12966;top:3310;width:43;height:2" coordorigin="12966,3310" coordsize="43,0" path="m13009,3310l12966,3310e" filled="f" stroked="t" strokeweight=".81997pt" strokecolor="#000000">
                <v:path arrowok="t"/>
              </v:shape>
            </v:group>
            <v:group style="position:absolute;left:12966;top:3466;width:43;height:2" coordorigin="12966,3466" coordsize="43,2">
              <v:shape style="position:absolute;left:12966;top:3466;width:43;height:2" coordorigin="12966,3466" coordsize="43,0" path="m13009,3466l12966,3466e" filled="f" stroked="t" strokeweight=".81997pt" strokecolor="#000000">
                <v:path arrowok="t"/>
              </v:shape>
            </v:group>
            <v:group style="position:absolute;left:12966;top:3623;width:43;height:2" coordorigin="12966,3623" coordsize="43,2">
              <v:shape style="position:absolute;left:12966;top:3623;width:43;height:2" coordorigin="12966,3623" coordsize="43,0" path="m13009,3623l12966,3623e" filled="f" stroked="t" strokeweight=".81997pt" strokecolor="#000000">
                <v:path arrowok="t"/>
              </v:shape>
            </v:group>
            <v:group style="position:absolute;left:12966;top:3779;width:43;height:2" coordorigin="12966,3779" coordsize="43,2">
              <v:shape style="position:absolute;left:12966;top:3779;width:43;height:2" coordorigin="12966,3779" coordsize="43,0" path="m13009,3779l12966,3779e" filled="f" stroked="t" strokeweight=".81997pt" strokecolor="#000000">
                <v:path arrowok="t"/>
              </v:shape>
            </v:group>
            <v:group style="position:absolute;left:12966;top:3935;width:43;height:2" coordorigin="12966,3935" coordsize="43,2">
              <v:shape style="position:absolute;left:12966;top:3935;width:43;height:2" coordorigin="12966,3935" coordsize="43,0" path="m13009,3935l12966,3935e" filled="f" stroked="t" strokeweight=".81997pt" strokecolor="#000000">
                <v:path arrowok="t"/>
              </v:shape>
            </v:group>
            <v:group style="position:absolute;left:12966;top:4091;width:43;height:2" coordorigin="12966,4091" coordsize="43,2">
              <v:shape style="position:absolute;left:12966;top:4091;width:43;height:2" coordorigin="12966,4091" coordsize="43,0" path="m13009,4091l12966,4091e" filled="f" stroked="t" strokeweight=".81997pt" strokecolor="#000000">
                <v:path arrowok="t"/>
              </v:shape>
            </v:group>
            <v:group style="position:absolute;left:12966;top:4247;width:43;height:2" coordorigin="12966,4247" coordsize="43,2">
              <v:shape style="position:absolute;left:12966;top:4247;width:43;height:2" coordorigin="12966,4247" coordsize="43,0" path="m13009,4247l12966,4247e" filled="f" stroked="t" strokeweight=".81997pt" strokecolor="#000000">
                <v:path arrowok="t"/>
              </v:shape>
            </v:group>
            <v:group style="position:absolute;left:12966;top:4404;width:43;height:2" coordorigin="12966,4404" coordsize="43,2">
              <v:shape style="position:absolute;left:12966;top:4404;width:43;height:2" coordorigin="12966,4404" coordsize="43,0" path="m13009,4404l12966,4404e" filled="f" stroked="t" strokeweight=".81997pt" strokecolor="#000000">
                <v:path arrowok="t"/>
              </v:shape>
            </v:group>
            <v:group style="position:absolute;left:12966;top:4706;width:43;height:2" coordorigin="12966,4706" coordsize="43,2">
              <v:shape style="position:absolute;left:12966;top:4706;width:43;height:2" coordorigin="12966,4706" coordsize="43,0" path="m13009,4706l12966,4706e" filled="f" stroked="t" strokeweight=".81997pt" strokecolor="#000000">
                <v:path arrowok="t"/>
              </v:shape>
            </v:group>
            <v:group style="position:absolute;left:12966;top:5009;width:43;height:2" coordorigin="12966,5009" coordsize="43,2">
              <v:shape style="position:absolute;left:12966;top:5009;width:43;height:2" coordorigin="12966,5009" coordsize="43,0" path="m13009,5009l12966,5009e" filled="f" stroked="t" strokeweight=".81997pt" strokecolor="#000000">
                <v:path arrowok="t"/>
              </v:shape>
            </v:group>
            <v:group style="position:absolute;left:12966;top:5311;width:43;height:2" coordorigin="12966,5311" coordsize="43,2">
              <v:shape style="position:absolute;left:12966;top:5311;width:43;height:2" coordorigin="12966,5311" coordsize="43,0" path="m13009,5311l12966,5311e" filled="f" stroked="t" strokeweight=".81997pt" strokecolor="#000000">
                <v:path arrowok="t"/>
              </v:shape>
            </v:group>
            <v:group style="position:absolute;left:12966;top:5614;width:43;height:2" coordorigin="12966,5614" coordsize="43,2">
              <v:shape style="position:absolute;left:12966;top:5614;width:43;height:2" coordorigin="12966,5614" coordsize="43,0" path="m13009,5614l12966,5614e" filled="f" stroked="t" strokeweight=".81997pt" strokecolor="#000000">
                <v:path arrowok="t"/>
              </v:shape>
            </v:group>
            <v:group style="position:absolute;left:12966;top:5916;width:43;height:2" coordorigin="12966,5916" coordsize="43,2">
              <v:shape style="position:absolute;left:12966;top:5916;width:43;height:2" coordorigin="12966,5916" coordsize="43,0" path="m13009,5916l12966,5916e" filled="f" stroked="t" strokeweight=".81997pt" strokecolor="#000000">
                <v:path arrowok="t"/>
              </v:shape>
            </v:group>
            <v:group style="position:absolute;left:12966;top:6218;width:43;height:2" coordorigin="12966,6218" coordsize="43,2">
              <v:shape style="position:absolute;left:12966;top:6218;width:43;height:2" coordorigin="12966,6218" coordsize="43,0" path="m13009,6218l12966,6218e" filled="f" stroked="t" strokeweight=".81997pt" strokecolor="#000000">
                <v:path arrowok="t"/>
              </v:shape>
            </v:group>
            <v:group style="position:absolute;left:12966;top:6521;width:43;height:2" coordorigin="12966,6521" coordsize="43,2">
              <v:shape style="position:absolute;left:12966;top:6521;width:43;height:2" coordorigin="12966,6521" coordsize="43,0" path="m13009,6521l12966,6521e" filled="f" stroked="t" strokeweight=".81997pt" strokecolor="#000000">
                <v:path arrowok="t"/>
              </v:shape>
            </v:group>
            <v:group style="position:absolute;left:14708;top:1440;width:2;height:8620" coordorigin="14708,1440" coordsize="2,8620">
              <v:shape style="position:absolute;left:14708;top:1440;width:2;height:8620" coordorigin="14708,1440" coordsize="0,8620" path="m14708,1440l14708,10060e" filled="f" stroked="t" strokeweight="1.41997pt" strokecolor="#000000">
                <v:path arrowok="t"/>
              </v:shape>
            </v:group>
            <v:group style="position:absolute;left:14686;top:1440;width:2;height:8464" coordorigin="14686,1440" coordsize="2,8464">
              <v:shape style="position:absolute;left:14686;top:1440;width:2;height:8464" coordorigin="14686,1440" coordsize="0,8464" path="m14686,1440l14686,9904e" filled="f" stroked="t" strokeweight=".82003pt" strokecolor="#000000">
                <v:path arrowok="t"/>
              </v:shape>
            </v:group>
            <v:group style="position:absolute;left:14678;top:1591;width:43;height:2" coordorigin="14678,1591" coordsize="43,2">
              <v:shape style="position:absolute;left:14678;top:1591;width:43;height:2" coordorigin="14678,1591" coordsize="43,0" path="m14722,1591l14678,1591e" filled="f" stroked="t" strokeweight=".82003pt" strokecolor="#000000">
                <v:path arrowok="t"/>
              </v:shape>
            </v:group>
            <v:group style="position:absolute;left:14678;top:1747;width:43;height:2" coordorigin="14678,1747" coordsize="43,2">
              <v:shape style="position:absolute;left:14678;top:1747;width:43;height:2" coordorigin="14678,1747" coordsize="43,0" path="m14722,1747l14678,1747e" filled="f" stroked="t" strokeweight=".82003pt" strokecolor="#000000">
                <v:path arrowok="t"/>
              </v:shape>
            </v:group>
            <v:group style="position:absolute;left:14678;top:1903;width:43;height:2" coordorigin="14678,1903" coordsize="43,2">
              <v:shape style="position:absolute;left:14678;top:1903;width:43;height:2" coordorigin="14678,1903" coordsize="43,0" path="m14722,1903l14678,1903e" filled="f" stroked="t" strokeweight=".82003pt" strokecolor="#000000">
                <v:path arrowok="t"/>
              </v:shape>
            </v:group>
            <v:group style="position:absolute;left:14678;top:2060;width:43;height:2" coordorigin="14678,2060" coordsize="43,2">
              <v:shape style="position:absolute;left:14678;top:2060;width:43;height:2" coordorigin="14678,2060" coordsize="43,0" path="m14722,2060l14678,2060e" filled="f" stroked="t" strokeweight=".82003pt" strokecolor="#000000">
                <v:path arrowok="t"/>
              </v:shape>
            </v:group>
            <v:group style="position:absolute;left:14678;top:2216;width:43;height:2" coordorigin="14678,2216" coordsize="43,2">
              <v:shape style="position:absolute;left:14678;top:2216;width:43;height:2" coordorigin="14678,2216" coordsize="43,0" path="m14722,2216l14678,2216e" filled="f" stroked="t" strokeweight=".82003pt" strokecolor="#000000">
                <v:path arrowok="t"/>
              </v:shape>
            </v:group>
            <v:group style="position:absolute;left:14678;top:2372;width:43;height:2" coordorigin="14678,2372" coordsize="43,2">
              <v:shape style="position:absolute;left:14678;top:2372;width:43;height:2" coordorigin="14678,2372" coordsize="43,0" path="m14722,2372l14678,2372e" filled="f" stroked="t" strokeweight=".82003pt" strokecolor="#000000">
                <v:path arrowok="t"/>
              </v:shape>
            </v:group>
            <v:group style="position:absolute;left:14678;top:2528;width:43;height:2" coordorigin="14678,2528" coordsize="43,2">
              <v:shape style="position:absolute;left:14678;top:2528;width:43;height:2" coordorigin="14678,2528" coordsize="43,0" path="m14722,2528l14678,2528e" filled="f" stroked="t" strokeweight=".82003pt" strokecolor="#000000">
                <v:path arrowok="t"/>
              </v:shape>
            </v:group>
            <v:group style="position:absolute;left:14678;top:2684;width:43;height:2" coordorigin="14678,2684" coordsize="43,2">
              <v:shape style="position:absolute;left:14678;top:2684;width:43;height:2" coordorigin="14678,2684" coordsize="43,0" path="m14722,2684l14678,2684e" filled="f" stroked="t" strokeweight=".82003pt" strokecolor="#000000">
                <v:path arrowok="t"/>
              </v:shape>
            </v:group>
            <v:group style="position:absolute;left:14678;top:2842;width:43;height:2" coordorigin="14678,2842" coordsize="43,2">
              <v:shape style="position:absolute;left:14678;top:2842;width:43;height:2" coordorigin="14678,2842" coordsize="43,0" path="m14722,2842l14678,2842e" filled="f" stroked="t" strokeweight=".82003pt" strokecolor="#000000">
                <v:path arrowok="t"/>
              </v:shape>
            </v:group>
            <v:group style="position:absolute;left:14678;top:2998;width:43;height:2" coordorigin="14678,2998" coordsize="43,2">
              <v:shape style="position:absolute;left:14678;top:2998;width:43;height:2" coordorigin="14678,2998" coordsize="43,0" path="m14722,2998l14678,2998e" filled="f" stroked="t" strokeweight=".82003pt" strokecolor="#000000">
                <v:path arrowok="t"/>
              </v:shape>
            </v:group>
            <v:group style="position:absolute;left:14678;top:3154;width:43;height:2" coordorigin="14678,3154" coordsize="43,2">
              <v:shape style="position:absolute;left:14678;top:3154;width:43;height:2" coordorigin="14678,3154" coordsize="43,0" path="m14722,3154l14678,3154e" filled="f" stroked="t" strokeweight=".82003pt" strokecolor="#000000">
                <v:path arrowok="t"/>
              </v:shape>
            </v:group>
            <v:group style="position:absolute;left:14678;top:3310;width:43;height:2" coordorigin="14678,3310" coordsize="43,2">
              <v:shape style="position:absolute;left:14678;top:3310;width:43;height:2" coordorigin="14678,3310" coordsize="43,0" path="m14722,3310l14678,3310e" filled="f" stroked="t" strokeweight=".82003pt" strokecolor="#000000">
                <v:path arrowok="t"/>
              </v:shape>
            </v:group>
            <v:group style="position:absolute;left:14678;top:3466;width:43;height:2" coordorigin="14678,3466" coordsize="43,2">
              <v:shape style="position:absolute;left:14678;top:3466;width:43;height:2" coordorigin="14678,3466" coordsize="43,0" path="m14722,3466l14678,3466e" filled="f" stroked="t" strokeweight=".82003pt" strokecolor="#000000">
                <v:path arrowok="t"/>
              </v:shape>
            </v:group>
            <v:group style="position:absolute;left:14678;top:3623;width:43;height:2" coordorigin="14678,3623" coordsize="43,2">
              <v:shape style="position:absolute;left:14678;top:3623;width:43;height:2" coordorigin="14678,3623" coordsize="43,0" path="m14722,3623l14678,3623e" filled="f" stroked="t" strokeweight=".82003pt" strokecolor="#000000">
                <v:path arrowok="t"/>
              </v:shape>
            </v:group>
            <v:group style="position:absolute;left:14678;top:3779;width:43;height:2" coordorigin="14678,3779" coordsize="43,2">
              <v:shape style="position:absolute;left:14678;top:3779;width:43;height:2" coordorigin="14678,3779" coordsize="43,0" path="m14722,3779l14678,3779e" filled="f" stroked="t" strokeweight=".82003pt" strokecolor="#000000">
                <v:path arrowok="t"/>
              </v:shape>
            </v:group>
            <v:group style="position:absolute;left:14678;top:3935;width:43;height:2" coordorigin="14678,3935" coordsize="43,2">
              <v:shape style="position:absolute;left:14678;top:3935;width:43;height:2" coordorigin="14678,3935" coordsize="43,0" path="m14722,3935l14678,3935e" filled="f" stroked="t" strokeweight=".82003pt" strokecolor="#000000">
                <v:path arrowok="t"/>
              </v:shape>
            </v:group>
            <v:group style="position:absolute;left:14678;top:4091;width:43;height:2" coordorigin="14678,4091" coordsize="43,2">
              <v:shape style="position:absolute;left:14678;top:4091;width:43;height:2" coordorigin="14678,4091" coordsize="43,0" path="m14722,4091l14678,4091e" filled="f" stroked="t" strokeweight=".82003pt" strokecolor="#000000">
                <v:path arrowok="t"/>
              </v:shape>
            </v:group>
            <v:group style="position:absolute;left:14678;top:4247;width:43;height:2" coordorigin="14678,4247" coordsize="43,2">
              <v:shape style="position:absolute;left:14678;top:4247;width:43;height:2" coordorigin="14678,4247" coordsize="43,0" path="m14722,4247l14678,4247e" filled="f" stroked="t" strokeweight=".82003pt" strokecolor="#000000">
                <v:path arrowok="t"/>
              </v:shape>
            </v:group>
            <v:group style="position:absolute;left:14678;top:4404;width:43;height:2" coordorigin="14678,4404" coordsize="43,2">
              <v:shape style="position:absolute;left:14678;top:4404;width:43;height:2" coordorigin="14678,4404" coordsize="43,0" path="m14722,4404l14678,4404e" filled="f" stroked="t" strokeweight=".82003pt" strokecolor="#000000">
                <v:path arrowok="t"/>
              </v:shape>
            </v:group>
            <v:group style="position:absolute;left:14678;top:4706;width:43;height:2" coordorigin="14678,4706" coordsize="43,2">
              <v:shape style="position:absolute;left:14678;top:4706;width:43;height:2" coordorigin="14678,4706" coordsize="43,0" path="m14722,4706l14678,4706e" filled="f" stroked="t" strokeweight=".82003pt" strokecolor="#000000">
                <v:path arrowok="t"/>
              </v:shape>
            </v:group>
            <v:group style="position:absolute;left:14678;top:5009;width:43;height:2" coordorigin="14678,5009" coordsize="43,2">
              <v:shape style="position:absolute;left:14678;top:5009;width:43;height:2" coordorigin="14678,5009" coordsize="43,0" path="m14722,5009l14678,5009e" filled="f" stroked="t" strokeweight=".82003pt" strokecolor="#000000">
                <v:path arrowok="t"/>
              </v:shape>
            </v:group>
            <v:group style="position:absolute;left:14678;top:5311;width:43;height:2" coordorigin="14678,5311" coordsize="43,2">
              <v:shape style="position:absolute;left:14678;top:5311;width:43;height:2" coordorigin="14678,5311" coordsize="43,0" path="m14722,5311l14678,5311e" filled="f" stroked="t" strokeweight=".82003pt" strokecolor="#000000">
                <v:path arrowok="t"/>
              </v:shape>
            </v:group>
            <v:group style="position:absolute;left:14678;top:5614;width:43;height:2" coordorigin="14678,5614" coordsize="43,2">
              <v:shape style="position:absolute;left:14678;top:5614;width:43;height:2" coordorigin="14678,5614" coordsize="43,0" path="m14722,5614l14678,5614e" filled="f" stroked="t" strokeweight=".82003pt" strokecolor="#000000">
                <v:path arrowok="t"/>
              </v:shape>
            </v:group>
            <v:group style="position:absolute;left:14678;top:5916;width:43;height:2" coordorigin="14678,5916" coordsize="43,2">
              <v:shape style="position:absolute;left:14678;top:5916;width:43;height:2" coordorigin="14678,5916" coordsize="43,0" path="m14722,5916l14678,5916e" filled="f" stroked="t" strokeweight=".82003pt" strokecolor="#000000">
                <v:path arrowok="t"/>
              </v:shape>
            </v:group>
            <v:group style="position:absolute;left:14678;top:6218;width:43;height:2" coordorigin="14678,6218" coordsize="43,2">
              <v:shape style="position:absolute;left:14678;top:6218;width:43;height:2" coordorigin="14678,6218" coordsize="43,0" path="m14722,6218l14678,6218e" filled="f" stroked="t" strokeweight=".82003pt" strokecolor="#000000">
                <v:path arrowok="t"/>
              </v:shape>
            </v:group>
            <v:group style="position:absolute;left:14678;top:6521;width:43;height:2" coordorigin="14678,6521" coordsize="43,2">
              <v:shape style="position:absolute;left:14678;top:6521;width:43;height:2" coordorigin="14678,6521" coordsize="43,0" path="m14722,6521l14678,6521e" filled="f" stroked="t" strokeweight=".82003pt" strokecolor="#000000">
                <v:path arrowok="t"/>
              </v:shape>
            </v:group>
            <v:group style="position:absolute;left:5333;top:6823;width:9389;height:2" coordorigin="5333,6823" coordsize="9389,2">
              <v:shape style="position:absolute;left:5333;top:6823;width:9389;height:2" coordorigin="5333,6823" coordsize="9389,0" path="m14722,6823l5333,6823e" filled="f" stroked="t" strokeweight=".82003pt" strokecolor="#000000">
                <v:path arrowok="t"/>
              </v:shape>
            </v:group>
            <v:group style="position:absolute;left:1111;top:7126;width:13610;height:2" coordorigin="1111,7126" coordsize="13610,2">
              <v:shape style="position:absolute;left:1111;top:7126;width:13610;height:2" coordorigin="1111,7126" coordsize="13610,0" path="m14722,7126l1111,7126e" filled="f" stroked="t" strokeweight=".82003pt" strokecolor="#000000">
                <v:path arrowok="t"/>
              </v:shape>
            </v:group>
            <v:group style="position:absolute;left:1111;top:7283;width:43;height:2" coordorigin="1111,7283" coordsize="43,2">
              <v:shape style="position:absolute;left:1111;top:7283;width:43;height:2" coordorigin="1111,7283" coordsize="43,0" path="m1154,7283l1111,7283e" filled="f" stroked="t" strokeweight=".82pt" strokecolor="#000000">
                <v:path arrowok="t"/>
              </v:shape>
            </v:group>
            <v:group style="position:absolute;left:1528;top:7283;width:2188;height:2" coordorigin="1528,7283" coordsize="2188,2">
              <v:shape style="position:absolute;left:1528;top:7283;width:2188;height:2" coordorigin="1528,7283" coordsize="2188,0" path="m3715,7283l1528,7283e" filled="f" stroked="t" strokeweight=".82pt" strokecolor="#000000">
                <v:path arrowok="t"/>
              </v:shape>
            </v:group>
            <v:group style="position:absolute;left:4148;top:7283;width:43;height:2" coordorigin="4148,7283" coordsize="43,2">
              <v:shape style="position:absolute;left:4148;top:7283;width:43;height:2" coordorigin="4148,7283" coordsize="43,0" path="m4192,7283l4148,7283e" filled="f" stroked="t" strokeweight=".82pt" strokecolor="#000000">
                <v:path arrowok="t"/>
              </v:shape>
            </v:group>
            <v:group style="position:absolute;left:4744;top:7283;width:43;height:2" coordorigin="4744,7283" coordsize="43,2">
              <v:shape style="position:absolute;left:4744;top:7283;width:43;height:2" coordorigin="4744,7283" coordsize="43,0" path="m4787,7283l4744,7283e" filled="f" stroked="t" strokeweight=".82pt" strokecolor="#000000">
                <v:path arrowok="t"/>
              </v:shape>
            </v:group>
            <v:group style="position:absolute;left:5333;top:7283;width:43;height:2" coordorigin="5333,7283" coordsize="43,2">
              <v:shape style="position:absolute;left:5333;top:7283;width:43;height:2" coordorigin="5333,7283" coordsize="43,0" path="m5376,7283l5333,7283e" filled="f" stroked="t" strokeweight=".82pt" strokecolor="#000000">
                <v:path arrowok="t"/>
              </v:shape>
            </v:group>
            <v:group style="position:absolute;left:6248;top:7283;width:43;height:2" coordorigin="6248,7283" coordsize="43,2">
              <v:shape style="position:absolute;left:6248;top:7283;width:43;height:2" coordorigin="6248,7283" coordsize="43,0" path="m6292,7283l6248,7283e" filled="f" stroked="t" strokeweight=".82003pt" strokecolor="#000000">
                <v:path arrowok="t"/>
              </v:shape>
            </v:group>
            <v:group style="position:absolute;left:7087;top:7283;width:43;height:2" coordorigin="7087,7283" coordsize="43,2">
              <v:shape style="position:absolute;left:7087;top:7283;width:43;height:2" coordorigin="7087,7283" coordsize="43,0" path="m7130,7283l7087,7283e" filled="f" stroked="t" strokeweight=".82pt" strokecolor="#000000">
                <v:path arrowok="t"/>
              </v:shape>
            </v:group>
            <v:group style="position:absolute;left:7800;top:7283;width:43;height:2" coordorigin="7800,7283" coordsize="43,2">
              <v:shape style="position:absolute;left:7800;top:7283;width:43;height:2" coordorigin="7800,7283" coordsize="43,0" path="m7843,7283l7800,7283e" filled="f" stroked="t" strokeweight=".82pt" strokecolor="#000000">
                <v:path arrowok="t"/>
              </v:shape>
            </v:group>
            <v:group style="position:absolute;left:8636;top:7283;width:43;height:2" coordorigin="8636,7283" coordsize="43,2">
              <v:shape style="position:absolute;left:8636;top:7283;width:43;height:2" coordorigin="8636,7283" coordsize="43,0" path="m8680,7283l8636,7283e" filled="f" stroked="t" strokeweight=".82pt" strokecolor="#000000">
                <v:path arrowok="t"/>
              </v:shape>
            </v:group>
            <v:group style="position:absolute;left:9470;top:7283;width:43;height:2" coordorigin="9470,7283" coordsize="43,2">
              <v:shape style="position:absolute;left:9470;top:7283;width:43;height:2" coordorigin="9470,7283" coordsize="43,0" path="m9514,7283l9470,7283e" filled="f" stroked="t" strokeweight=".81997pt" strokecolor="#000000">
                <v:path arrowok="t"/>
              </v:shape>
            </v:group>
            <v:group style="position:absolute;left:10308;top:7283;width:43;height:2" coordorigin="10308,7283" coordsize="43,2">
              <v:shape style="position:absolute;left:10308;top:7283;width:43;height:2" coordorigin="10308,7283" coordsize="43,0" path="m10351,7283l10308,7283e" filled="f" stroked="t" strokeweight=".82003pt" strokecolor="#000000">
                <v:path arrowok="t"/>
              </v:shape>
            </v:group>
            <v:group style="position:absolute;left:11263;top:7283;width:43;height:2" coordorigin="11263,7283" coordsize="43,2">
              <v:shape style="position:absolute;left:11263;top:7283;width:43;height:2" coordorigin="11263,7283" coordsize="43,0" path="m11306,7283l11263,7283e" filled="f" stroked="t" strokeweight=".82003pt" strokecolor="#000000">
                <v:path arrowok="t"/>
              </v:shape>
            </v:group>
            <v:group style="position:absolute;left:12136;top:7283;width:43;height:2" coordorigin="12136,7283" coordsize="43,2">
              <v:shape style="position:absolute;left:12136;top:7283;width:43;height:2" coordorigin="12136,7283" coordsize="43,0" path="m12179,7283l12136,7283e" filled="f" stroked="t" strokeweight=".82003pt" strokecolor="#000000">
                <v:path arrowok="t"/>
              </v:shape>
            </v:group>
            <v:group style="position:absolute;left:12966;top:7283;width:43;height:2" coordorigin="12966,7283" coordsize="43,2">
              <v:shape style="position:absolute;left:12966;top:7283;width:43;height:2" coordorigin="12966,7283" coordsize="43,0" path="m13009,7283l12966,7283e" filled="f" stroked="t" strokeweight=".81997pt" strokecolor="#000000">
                <v:path arrowok="t"/>
              </v:shape>
            </v:group>
            <v:group style="position:absolute;left:14678;top:7283;width:43;height:2" coordorigin="14678,7283" coordsize="43,2">
              <v:shape style="position:absolute;left:14678;top:7283;width:43;height:2" coordorigin="14678,7283" coordsize="43,0" path="m14722,7283l14678,7283e" filled="f" stroked="t" strokeweight=".82003pt" strokecolor="#000000">
                <v:path arrowok="t"/>
              </v:shape>
            </v:group>
            <v:group style="position:absolute;left:1111;top:7439;width:43;height:2" coordorigin="1111,7439" coordsize="43,2">
              <v:shape style="position:absolute;left:1111;top:7439;width:43;height:2" coordorigin="1111,7439" coordsize="43,0" path="m1154,7439l1111,7439e" filled="f" stroked="t" strokeweight=".82pt" strokecolor="#000000">
                <v:path arrowok="t"/>
              </v:shape>
            </v:group>
            <v:group style="position:absolute;left:1528;top:7439;width:2188;height:2" coordorigin="1528,7439" coordsize="2188,2">
              <v:shape style="position:absolute;left:1528;top:7439;width:2188;height:2" coordorigin="1528,7439" coordsize="2188,0" path="m3715,7439l1528,7439e" filled="f" stroked="t" strokeweight=".82pt" strokecolor="#000000">
                <v:path arrowok="t"/>
              </v:shape>
            </v:group>
            <v:group style="position:absolute;left:4148;top:7439;width:43;height:2" coordorigin="4148,7439" coordsize="43,2">
              <v:shape style="position:absolute;left:4148;top:7439;width:43;height:2" coordorigin="4148,7439" coordsize="43,0" path="m4192,7439l4148,7439e" filled="f" stroked="t" strokeweight=".82pt" strokecolor="#000000">
                <v:path arrowok="t"/>
              </v:shape>
            </v:group>
            <v:group style="position:absolute;left:4744;top:7439;width:43;height:2" coordorigin="4744,7439" coordsize="43,2">
              <v:shape style="position:absolute;left:4744;top:7439;width:43;height:2" coordorigin="4744,7439" coordsize="43,0" path="m4787,7439l4744,7439e" filled="f" stroked="t" strokeweight=".82pt" strokecolor="#000000">
                <v:path arrowok="t"/>
              </v:shape>
            </v:group>
            <v:group style="position:absolute;left:5333;top:7439;width:43;height:2" coordorigin="5333,7439" coordsize="43,2">
              <v:shape style="position:absolute;left:5333;top:7439;width:43;height:2" coordorigin="5333,7439" coordsize="43,0" path="m5376,7439l5333,7439e" filled="f" stroked="t" strokeweight=".82pt" strokecolor="#000000">
                <v:path arrowok="t"/>
              </v:shape>
            </v:group>
            <v:group style="position:absolute;left:6248;top:7439;width:43;height:2" coordorigin="6248,7439" coordsize="43,2">
              <v:shape style="position:absolute;left:6248;top:7439;width:43;height:2" coordorigin="6248,7439" coordsize="43,0" path="m6292,7439l6248,7439e" filled="f" stroked="t" strokeweight=".82003pt" strokecolor="#000000">
                <v:path arrowok="t"/>
              </v:shape>
            </v:group>
            <v:group style="position:absolute;left:7087;top:7439;width:43;height:2" coordorigin="7087,7439" coordsize="43,2">
              <v:shape style="position:absolute;left:7087;top:7439;width:43;height:2" coordorigin="7087,7439" coordsize="43,0" path="m7130,7439l7087,7439e" filled="f" stroked="t" strokeweight=".82pt" strokecolor="#000000">
                <v:path arrowok="t"/>
              </v:shape>
            </v:group>
            <v:group style="position:absolute;left:7800;top:7439;width:43;height:2" coordorigin="7800,7439" coordsize="43,2">
              <v:shape style="position:absolute;left:7800;top:7439;width:43;height:2" coordorigin="7800,7439" coordsize="43,0" path="m7843,7439l7800,7439e" filled="f" stroked="t" strokeweight=".82pt" strokecolor="#000000">
                <v:path arrowok="t"/>
              </v:shape>
            </v:group>
            <v:group style="position:absolute;left:8636;top:7439;width:43;height:2" coordorigin="8636,7439" coordsize="43,2">
              <v:shape style="position:absolute;left:8636;top:7439;width:43;height:2" coordorigin="8636,7439" coordsize="43,0" path="m8680,7439l8636,7439e" filled="f" stroked="t" strokeweight=".82pt" strokecolor="#000000">
                <v:path arrowok="t"/>
              </v:shape>
            </v:group>
            <v:group style="position:absolute;left:9470;top:7439;width:43;height:2" coordorigin="9470,7439" coordsize="43,2">
              <v:shape style="position:absolute;left:9470;top:7439;width:43;height:2" coordorigin="9470,7439" coordsize="43,0" path="m9514,7439l9470,7439e" filled="f" stroked="t" strokeweight=".81997pt" strokecolor="#000000">
                <v:path arrowok="t"/>
              </v:shape>
            </v:group>
            <v:group style="position:absolute;left:10308;top:7439;width:43;height:2" coordorigin="10308,7439" coordsize="43,2">
              <v:shape style="position:absolute;left:10308;top:7439;width:43;height:2" coordorigin="10308,7439" coordsize="43,0" path="m10351,7439l10308,7439e" filled="f" stroked="t" strokeweight=".82003pt" strokecolor="#000000">
                <v:path arrowok="t"/>
              </v:shape>
            </v:group>
            <v:group style="position:absolute;left:11263;top:7439;width:43;height:2" coordorigin="11263,7439" coordsize="43,2">
              <v:shape style="position:absolute;left:11263;top:7439;width:43;height:2" coordorigin="11263,7439" coordsize="43,0" path="m11306,7439l11263,7439e" filled="f" stroked="t" strokeweight=".82003pt" strokecolor="#000000">
                <v:path arrowok="t"/>
              </v:shape>
            </v:group>
            <v:group style="position:absolute;left:12136;top:7439;width:43;height:2" coordorigin="12136,7439" coordsize="43,2">
              <v:shape style="position:absolute;left:12136;top:7439;width:43;height:2" coordorigin="12136,7439" coordsize="43,0" path="m12179,7439l12136,7439e" filled="f" stroked="t" strokeweight=".82003pt" strokecolor="#000000">
                <v:path arrowok="t"/>
              </v:shape>
            </v:group>
            <v:group style="position:absolute;left:12966;top:7439;width:43;height:2" coordorigin="12966,7439" coordsize="43,2">
              <v:shape style="position:absolute;left:12966;top:7439;width:43;height:2" coordorigin="12966,7439" coordsize="43,0" path="m13009,7439l12966,7439e" filled="f" stroked="t" strokeweight=".81997pt" strokecolor="#000000">
                <v:path arrowok="t"/>
              </v:shape>
            </v:group>
            <v:group style="position:absolute;left:14678;top:7439;width:43;height:2" coordorigin="14678,7439" coordsize="43,2">
              <v:shape style="position:absolute;left:14678;top:7439;width:43;height:2" coordorigin="14678,7439" coordsize="43,0" path="m14722,7439l14678,7439e" filled="f" stroked="t" strokeweight=".82003pt" strokecolor="#000000">
                <v:path arrowok="t"/>
              </v:shape>
            </v:group>
            <v:group style="position:absolute;left:1111;top:7595;width:43;height:2" coordorigin="1111,7595" coordsize="43,2">
              <v:shape style="position:absolute;left:1111;top:7595;width:43;height:2" coordorigin="1111,7595" coordsize="43,0" path="m1154,7595l1111,7595e" filled="f" stroked="t" strokeweight=".82pt" strokecolor="#000000">
                <v:path arrowok="t"/>
              </v:shape>
            </v:group>
            <v:group style="position:absolute;left:1528;top:7595;width:2188;height:2" coordorigin="1528,7595" coordsize="2188,2">
              <v:shape style="position:absolute;left:1528;top:7595;width:2188;height:2" coordorigin="1528,7595" coordsize="2188,0" path="m3715,7595l1528,7595e" filled="f" stroked="t" strokeweight=".82pt" strokecolor="#000000">
                <v:path arrowok="t"/>
              </v:shape>
            </v:group>
            <v:group style="position:absolute;left:4148;top:7595;width:43;height:2" coordorigin="4148,7595" coordsize="43,2">
              <v:shape style="position:absolute;left:4148;top:7595;width:43;height:2" coordorigin="4148,7595" coordsize="43,0" path="m4192,7595l4148,7595e" filled="f" stroked="t" strokeweight=".82pt" strokecolor="#000000">
                <v:path arrowok="t"/>
              </v:shape>
            </v:group>
            <v:group style="position:absolute;left:4744;top:7595;width:43;height:2" coordorigin="4744,7595" coordsize="43,2">
              <v:shape style="position:absolute;left:4744;top:7595;width:43;height:2" coordorigin="4744,7595" coordsize="43,0" path="m4787,7595l4744,7595e" filled="f" stroked="t" strokeweight=".82pt" strokecolor="#000000">
                <v:path arrowok="t"/>
              </v:shape>
            </v:group>
            <v:group style="position:absolute;left:5333;top:7595;width:43;height:2" coordorigin="5333,7595" coordsize="43,2">
              <v:shape style="position:absolute;left:5333;top:7595;width:43;height:2" coordorigin="5333,7595" coordsize="43,0" path="m5376,7595l5333,7595e" filled="f" stroked="t" strokeweight=".82pt" strokecolor="#000000">
                <v:path arrowok="t"/>
              </v:shape>
            </v:group>
            <v:group style="position:absolute;left:6248;top:7595;width:43;height:2" coordorigin="6248,7595" coordsize="43,2">
              <v:shape style="position:absolute;left:6248;top:7595;width:43;height:2" coordorigin="6248,7595" coordsize="43,0" path="m6292,7595l6248,7595e" filled="f" stroked="t" strokeweight=".82003pt" strokecolor="#000000">
                <v:path arrowok="t"/>
              </v:shape>
            </v:group>
            <v:group style="position:absolute;left:7087;top:7595;width:43;height:2" coordorigin="7087,7595" coordsize="43,2">
              <v:shape style="position:absolute;left:7087;top:7595;width:43;height:2" coordorigin="7087,7595" coordsize="43,0" path="m7130,7595l7087,7595e" filled="f" stroked="t" strokeweight=".82pt" strokecolor="#000000">
                <v:path arrowok="t"/>
              </v:shape>
            </v:group>
            <v:group style="position:absolute;left:7800;top:7595;width:43;height:2" coordorigin="7800,7595" coordsize="43,2">
              <v:shape style="position:absolute;left:7800;top:7595;width:43;height:2" coordorigin="7800,7595" coordsize="43,0" path="m7843,7595l7800,7595e" filled="f" stroked="t" strokeweight=".82pt" strokecolor="#000000">
                <v:path arrowok="t"/>
              </v:shape>
            </v:group>
            <v:group style="position:absolute;left:8636;top:7595;width:43;height:2" coordorigin="8636,7595" coordsize="43,2">
              <v:shape style="position:absolute;left:8636;top:7595;width:43;height:2" coordorigin="8636,7595" coordsize="43,0" path="m8680,7595l8636,7595e" filled="f" stroked="t" strokeweight=".82pt" strokecolor="#000000">
                <v:path arrowok="t"/>
              </v:shape>
            </v:group>
            <v:group style="position:absolute;left:9470;top:7595;width:43;height:2" coordorigin="9470,7595" coordsize="43,2">
              <v:shape style="position:absolute;left:9470;top:7595;width:43;height:2" coordorigin="9470,7595" coordsize="43,0" path="m9514,7595l9470,7595e" filled="f" stroked="t" strokeweight=".81997pt" strokecolor="#000000">
                <v:path arrowok="t"/>
              </v:shape>
            </v:group>
            <v:group style="position:absolute;left:10308;top:7595;width:43;height:2" coordorigin="10308,7595" coordsize="43,2">
              <v:shape style="position:absolute;left:10308;top:7595;width:43;height:2" coordorigin="10308,7595" coordsize="43,0" path="m10351,7595l10308,7595e" filled="f" stroked="t" strokeweight=".82003pt" strokecolor="#000000">
                <v:path arrowok="t"/>
              </v:shape>
            </v:group>
            <v:group style="position:absolute;left:11263;top:7595;width:43;height:2" coordorigin="11263,7595" coordsize="43,2">
              <v:shape style="position:absolute;left:11263;top:7595;width:43;height:2" coordorigin="11263,7595" coordsize="43,0" path="m11306,7595l11263,7595e" filled="f" stroked="t" strokeweight=".82003pt" strokecolor="#000000">
                <v:path arrowok="t"/>
              </v:shape>
            </v:group>
            <v:group style="position:absolute;left:12136;top:7595;width:43;height:2" coordorigin="12136,7595" coordsize="43,2">
              <v:shape style="position:absolute;left:12136;top:7595;width:43;height:2" coordorigin="12136,7595" coordsize="43,0" path="m12179,7595l12136,7595e" filled="f" stroked="t" strokeweight=".82003pt" strokecolor="#000000">
                <v:path arrowok="t"/>
              </v:shape>
            </v:group>
            <v:group style="position:absolute;left:12966;top:7595;width:43;height:2" coordorigin="12966,7595" coordsize="43,2">
              <v:shape style="position:absolute;left:12966;top:7595;width:43;height:2" coordorigin="12966,7595" coordsize="43,0" path="m13009,7595l12966,7595e" filled="f" stroked="t" strokeweight=".81997pt" strokecolor="#000000">
                <v:path arrowok="t"/>
              </v:shape>
            </v:group>
            <v:group style="position:absolute;left:14678;top:7595;width:43;height:2" coordorigin="14678,7595" coordsize="43,2">
              <v:shape style="position:absolute;left:14678;top:7595;width:43;height:2" coordorigin="14678,7595" coordsize="43,0" path="m14722,7595l14678,7595e" filled="f" stroked="t" strokeweight=".82003pt" strokecolor="#000000">
                <v:path arrowok="t"/>
              </v:shape>
            </v:group>
            <v:group style="position:absolute;left:1111;top:7751;width:43;height:2" coordorigin="1111,7751" coordsize="43,2">
              <v:shape style="position:absolute;left:1111;top:7751;width:43;height:2" coordorigin="1111,7751" coordsize="43,0" path="m1154,7751l1111,7751e" filled="f" stroked="t" strokeweight=".82pt" strokecolor="#000000">
                <v:path arrowok="t"/>
              </v:shape>
            </v:group>
            <v:group style="position:absolute;left:1528;top:7751;width:2188;height:2" coordorigin="1528,7751" coordsize="2188,2">
              <v:shape style="position:absolute;left:1528;top:7751;width:2188;height:2" coordorigin="1528,7751" coordsize="2188,0" path="m3715,7751l1528,7751e" filled="f" stroked="t" strokeweight=".82pt" strokecolor="#000000">
                <v:path arrowok="t"/>
              </v:shape>
            </v:group>
            <v:group style="position:absolute;left:4148;top:7751;width:43;height:2" coordorigin="4148,7751" coordsize="43,2">
              <v:shape style="position:absolute;left:4148;top:7751;width:43;height:2" coordorigin="4148,7751" coordsize="43,0" path="m4192,7751l4148,7751e" filled="f" stroked="t" strokeweight=".82pt" strokecolor="#000000">
                <v:path arrowok="t"/>
              </v:shape>
            </v:group>
            <v:group style="position:absolute;left:4744;top:7751;width:43;height:2" coordorigin="4744,7751" coordsize="43,2">
              <v:shape style="position:absolute;left:4744;top:7751;width:43;height:2" coordorigin="4744,7751" coordsize="43,0" path="m4787,7751l4744,7751e" filled="f" stroked="t" strokeweight=".82pt" strokecolor="#000000">
                <v:path arrowok="t"/>
              </v:shape>
            </v:group>
            <v:group style="position:absolute;left:5333;top:7751;width:43;height:2" coordorigin="5333,7751" coordsize="43,2">
              <v:shape style="position:absolute;left:5333;top:7751;width:43;height:2" coordorigin="5333,7751" coordsize="43,0" path="m5376,7751l5333,7751e" filled="f" stroked="t" strokeweight=".82pt" strokecolor="#000000">
                <v:path arrowok="t"/>
              </v:shape>
            </v:group>
            <v:group style="position:absolute;left:6248;top:7751;width:43;height:2" coordorigin="6248,7751" coordsize="43,2">
              <v:shape style="position:absolute;left:6248;top:7751;width:43;height:2" coordorigin="6248,7751" coordsize="43,0" path="m6292,7751l6248,7751e" filled="f" stroked="t" strokeweight=".82003pt" strokecolor="#000000">
                <v:path arrowok="t"/>
              </v:shape>
            </v:group>
            <v:group style="position:absolute;left:7087;top:7751;width:43;height:2" coordorigin="7087,7751" coordsize="43,2">
              <v:shape style="position:absolute;left:7087;top:7751;width:43;height:2" coordorigin="7087,7751" coordsize="43,0" path="m7130,7751l7087,7751e" filled="f" stroked="t" strokeweight=".82pt" strokecolor="#000000">
                <v:path arrowok="t"/>
              </v:shape>
            </v:group>
            <v:group style="position:absolute;left:7800;top:7751;width:43;height:2" coordorigin="7800,7751" coordsize="43,2">
              <v:shape style="position:absolute;left:7800;top:7751;width:43;height:2" coordorigin="7800,7751" coordsize="43,0" path="m7843,7751l7800,7751e" filled="f" stroked="t" strokeweight=".82pt" strokecolor="#000000">
                <v:path arrowok="t"/>
              </v:shape>
            </v:group>
            <v:group style="position:absolute;left:8636;top:7751;width:43;height:2" coordorigin="8636,7751" coordsize="43,2">
              <v:shape style="position:absolute;left:8636;top:7751;width:43;height:2" coordorigin="8636,7751" coordsize="43,0" path="m8680,7751l8636,7751e" filled="f" stroked="t" strokeweight=".82pt" strokecolor="#000000">
                <v:path arrowok="t"/>
              </v:shape>
            </v:group>
            <v:group style="position:absolute;left:9470;top:7751;width:43;height:2" coordorigin="9470,7751" coordsize="43,2">
              <v:shape style="position:absolute;left:9470;top:7751;width:43;height:2" coordorigin="9470,7751" coordsize="43,0" path="m9514,7751l9470,7751e" filled="f" stroked="t" strokeweight=".81997pt" strokecolor="#000000">
                <v:path arrowok="t"/>
              </v:shape>
            </v:group>
            <v:group style="position:absolute;left:10308;top:7751;width:43;height:2" coordorigin="10308,7751" coordsize="43,2">
              <v:shape style="position:absolute;left:10308;top:7751;width:43;height:2" coordorigin="10308,7751" coordsize="43,0" path="m10351,7751l10308,7751e" filled="f" stroked="t" strokeweight=".82003pt" strokecolor="#000000">
                <v:path arrowok="t"/>
              </v:shape>
            </v:group>
            <v:group style="position:absolute;left:11263;top:7751;width:43;height:2" coordorigin="11263,7751" coordsize="43,2">
              <v:shape style="position:absolute;left:11263;top:7751;width:43;height:2" coordorigin="11263,7751" coordsize="43,0" path="m11306,7751l11263,7751e" filled="f" stroked="t" strokeweight=".82003pt" strokecolor="#000000">
                <v:path arrowok="t"/>
              </v:shape>
            </v:group>
            <v:group style="position:absolute;left:12136;top:7751;width:43;height:2" coordorigin="12136,7751" coordsize="43,2">
              <v:shape style="position:absolute;left:12136;top:7751;width:43;height:2" coordorigin="12136,7751" coordsize="43,0" path="m12179,7751l12136,7751e" filled="f" stroked="t" strokeweight=".82003pt" strokecolor="#000000">
                <v:path arrowok="t"/>
              </v:shape>
            </v:group>
            <v:group style="position:absolute;left:12966;top:7751;width:43;height:2" coordorigin="12966,7751" coordsize="43,2">
              <v:shape style="position:absolute;left:12966;top:7751;width:43;height:2" coordorigin="12966,7751" coordsize="43,0" path="m13009,7751l12966,7751e" filled="f" stroked="t" strokeweight=".81997pt" strokecolor="#000000">
                <v:path arrowok="t"/>
              </v:shape>
            </v:group>
            <v:group style="position:absolute;left:14678;top:7751;width:43;height:2" coordorigin="14678,7751" coordsize="43,2">
              <v:shape style="position:absolute;left:14678;top:7751;width:43;height:2" coordorigin="14678,7751" coordsize="43,0" path="m14722,7751l14678,7751e" filled="f" stroked="t" strokeweight=".82003pt" strokecolor="#000000">
                <v:path arrowok="t"/>
              </v:shape>
            </v:group>
            <v:group style="position:absolute;left:1111;top:8053;width:43;height:2" coordorigin="1111,8053" coordsize="43,2">
              <v:shape style="position:absolute;left:1111;top:8053;width:43;height:2" coordorigin="1111,8053" coordsize="43,0" path="m1154,8053l1111,8053e" filled="f" stroked="t" strokeweight=".82pt" strokecolor="#000000">
                <v:path arrowok="t"/>
              </v:shape>
            </v:group>
            <v:group style="position:absolute;left:1528;top:8053;width:2188;height:2" coordorigin="1528,8053" coordsize="2188,2">
              <v:shape style="position:absolute;left:1528;top:8053;width:2188;height:2" coordorigin="1528,8053" coordsize="2188,0" path="m3715,8053l1528,8053e" filled="f" stroked="t" strokeweight=".82pt" strokecolor="#000000">
                <v:path arrowok="t"/>
              </v:shape>
            </v:group>
            <v:group style="position:absolute;left:4148;top:8053;width:43;height:2" coordorigin="4148,8053" coordsize="43,2">
              <v:shape style="position:absolute;left:4148;top:8053;width:43;height:2" coordorigin="4148,8053" coordsize="43,0" path="m4192,8053l4148,8053e" filled="f" stroked="t" strokeweight=".82pt" strokecolor="#000000">
                <v:path arrowok="t"/>
              </v:shape>
            </v:group>
            <v:group style="position:absolute;left:4744;top:8053;width:43;height:2" coordorigin="4744,8053" coordsize="43,2">
              <v:shape style="position:absolute;left:4744;top:8053;width:43;height:2" coordorigin="4744,8053" coordsize="43,0" path="m4787,8053l4744,8053e" filled="f" stroked="t" strokeweight=".82pt" strokecolor="#000000">
                <v:path arrowok="t"/>
              </v:shape>
            </v:group>
            <v:group style="position:absolute;left:5333;top:8053;width:43;height:2" coordorigin="5333,8053" coordsize="43,2">
              <v:shape style="position:absolute;left:5333;top:8053;width:43;height:2" coordorigin="5333,8053" coordsize="43,0" path="m5376,8053l5333,8053e" filled="f" stroked="t" strokeweight=".82pt" strokecolor="#000000">
                <v:path arrowok="t"/>
              </v:shape>
            </v:group>
            <v:group style="position:absolute;left:6248;top:8053;width:43;height:2" coordorigin="6248,8053" coordsize="43,2">
              <v:shape style="position:absolute;left:6248;top:8053;width:43;height:2" coordorigin="6248,8053" coordsize="43,0" path="m6292,8053l6248,8053e" filled="f" stroked="t" strokeweight=".82003pt" strokecolor="#000000">
                <v:path arrowok="t"/>
              </v:shape>
            </v:group>
            <v:group style="position:absolute;left:7087;top:8053;width:43;height:2" coordorigin="7087,8053" coordsize="43,2">
              <v:shape style="position:absolute;left:7087;top:8053;width:43;height:2" coordorigin="7087,8053" coordsize="43,0" path="m7130,8053l7087,8053e" filled="f" stroked="t" strokeweight=".82pt" strokecolor="#000000">
                <v:path arrowok="t"/>
              </v:shape>
            </v:group>
            <v:group style="position:absolute;left:7800;top:8053;width:43;height:2" coordorigin="7800,8053" coordsize="43,2">
              <v:shape style="position:absolute;left:7800;top:8053;width:43;height:2" coordorigin="7800,8053" coordsize="43,0" path="m7843,8053l7800,8053e" filled="f" stroked="t" strokeweight=".82pt" strokecolor="#000000">
                <v:path arrowok="t"/>
              </v:shape>
            </v:group>
            <v:group style="position:absolute;left:8636;top:8053;width:43;height:2" coordorigin="8636,8053" coordsize="43,2">
              <v:shape style="position:absolute;left:8636;top:8053;width:43;height:2" coordorigin="8636,8053" coordsize="43,0" path="m8680,8053l8636,8053e" filled="f" stroked="t" strokeweight=".82pt" strokecolor="#000000">
                <v:path arrowok="t"/>
              </v:shape>
            </v:group>
            <v:group style="position:absolute;left:9470;top:8053;width:43;height:2" coordorigin="9470,8053" coordsize="43,2">
              <v:shape style="position:absolute;left:9470;top:8053;width:43;height:2" coordorigin="9470,8053" coordsize="43,0" path="m9514,8053l9470,8053e" filled="f" stroked="t" strokeweight=".81997pt" strokecolor="#000000">
                <v:path arrowok="t"/>
              </v:shape>
            </v:group>
            <v:group style="position:absolute;left:10308;top:8053;width:43;height:2" coordorigin="10308,8053" coordsize="43,2">
              <v:shape style="position:absolute;left:10308;top:8053;width:43;height:2" coordorigin="10308,8053" coordsize="43,0" path="m10351,8053l10308,8053e" filled="f" stroked="t" strokeweight=".82003pt" strokecolor="#000000">
                <v:path arrowok="t"/>
              </v:shape>
            </v:group>
            <v:group style="position:absolute;left:11263;top:8053;width:43;height:2" coordorigin="11263,8053" coordsize="43,2">
              <v:shape style="position:absolute;left:11263;top:8053;width:43;height:2" coordorigin="11263,8053" coordsize="43,0" path="m11306,8053l11263,8053e" filled="f" stroked="t" strokeweight=".82003pt" strokecolor="#000000">
                <v:path arrowok="t"/>
              </v:shape>
            </v:group>
            <v:group style="position:absolute;left:12136;top:8053;width:43;height:2" coordorigin="12136,8053" coordsize="43,2">
              <v:shape style="position:absolute;left:12136;top:8053;width:43;height:2" coordorigin="12136,8053" coordsize="43,0" path="m12179,8053l12136,8053e" filled="f" stroked="t" strokeweight=".82003pt" strokecolor="#000000">
                <v:path arrowok="t"/>
              </v:shape>
            </v:group>
            <v:group style="position:absolute;left:12966;top:8053;width:43;height:2" coordorigin="12966,8053" coordsize="43,2">
              <v:shape style="position:absolute;left:12966;top:8053;width:43;height:2" coordorigin="12966,8053" coordsize="43,0" path="m13009,8053l12966,8053e" filled="f" stroked="t" strokeweight=".81997pt" strokecolor="#000000">
                <v:path arrowok="t"/>
              </v:shape>
            </v:group>
            <v:group style="position:absolute;left:14678;top:8053;width:43;height:2" coordorigin="14678,8053" coordsize="43,2">
              <v:shape style="position:absolute;left:14678;top:8053;width:43;height:2" coordorigin="14678,8053" coordsize="43,0" path="m14722,8053l14678,8053e" filled="f" stroked="t" strokeweight=".82003pt" strokecolor="#000000">
                <v:path arrowok="t"/>
              </v:shape>
            </v:group>
            <v:group style="position:absolute;left:1111;top:8210;width:43;height:2" coordorigin="1111,8210" coordsize="43,2">
              <v:shape style="position:absolute;left:1111;top:8210;width:43;height:2" coordorigin="1111,8210" coordsize="43,0" path="m1154,8210l1111,8210e" filled="f" stroked="t" strokeweight=".82pt" strokecolor="#000000">
                <v:path arrowok="t"/>
              </v:shape>
            </v:group>
            <v:group style="position:absolute;left:1528;top:8210;width:2188;height:2" coordorigin="1528,8210" coordsize="2188,2">
              <v:shape style="position:absolute;left:1528;top:8210;width:2188;height:2" coordorigin="1528,8210" coordsize="2188,0" path="m3715,8210l1528,8210e" filled="f" stroked="t" strokeweight=".82pt" strokecolor="#000000">
                <v:path arrowok="t"/>
              </v:shape>
            </v:group>
            <v:group style="position:absolute;left:4148;top:8210;width:43;height:2" coordorigin="4148,8210" coordsize="43,2">
              <v:shape style="position:absolute;left:4148;top:8210;width:43;height:2" coordorigin="4148,8210" coordsize="43,0" path="m4192,8210l4148,8210e" filled="f" stroked="t" strokeweight=".82pt" strokecolor="#000000">
                <v:path arrowok="t"/>
              </v:shape>
            </v:group>
            <v:group style="position:absolute;left:4744;top:8210;width:43;height:2" coordorigin="4744,8210" coordsize="43,2">
              <v:shape style="position:absolute;left:4744;top:8210;width:43;height:2" coordorigin="4744,8210" coordsize="43,0" path="m4787,8210l4744,8210e" filled="f" stroked="t" strokeweight=".82pt" strokecolor="#000000">
                <v:path arrowok="t"/>
              </v:shape>
            </v:group>
            <v:group style="position:absolute;left:5333;top:8210;width:43;height:2" coordorigin="5333,8210" coordsize="43,2">
              <v:shape style="position:absolute;left:5333;top:8210;width:43;height:2" coordorigin="5333,8210" coordsize="43,0" path="m5376,8210l5333,8210e" filled="f" stroked="t" strokeweight=".82pt" strokecolor="#000000">
                <v:path arrowok="t"/>
              </v:shape>
            </v:group>
            <v:group style="position:absolute;left:6248;top:8210;width:43;height:2" coordorigin="6248,8210" coordsize="43,2">
              <v:shape style="position:absolute;left:6248;top:8210;width:43;height:2" coordorigin="6248,8210" coordsize="43,0" path="m6292,8210l6248,8210e" filled="f" stroked="t" strokeweight=".82003pt" strokecolor="#000000">
                <v:path arrowok="t"/>
              </v:shape>
            </v:group>
            <v:group style="position:absolute;left:7087;top:8210;width:43;height:2" coordorigin="7087,8210" coordsize="43,2">
              <v:shape style="position:absolute;left:7087;top:8210;width:43;height:2" coordorigin="7087,8210" coordsize="43,0" path="m7130,8210l7087,8210e" filled="f" stroked="t" strokeweight=".82pt" strokecolor="#000000">
                <v:path arrowok="t"/>
              </v:shape>
            </v:group>
            <v:group style="position:absolute;left:7800;top:8210;width:43;height:2" coordorigin="7800,8210" coordsize="43,2">
              <v:shape style="position:absolute;left:7800;top:8210;width:43;height:2" coordorigin="7800,8210" coordsize="43,0" path="m7843,8210l7800,8210e" filled="f" stroked="t" strokeweight=".82pt" strokecolor="#000000">
                <v:path arrowok="t"/>
              </v:shape>
            </v:group>
            <v:group style="position:absolute;left:8636;top:8210;width:43;height:2" coordorigin="8636,8210" coordsize="43,2">
              <v:shape style="position:absolute;left:8636;top:8210;width:43;height:2" coordorigin="8636,8210" coordsize="43,0" path="m8680,8210l8636,8210e" filled="f" stroked="t" strokeweight=".82pt" strokecolor="#000000">
                <v:path arrowok="t"/>
              </v:shape>
            </v:group>
            <v:group style="position:absolute;left:9470;top:8210;width:43;height:2" coordorigin="9470,8210" coordsize="43,2">
              <v:shape style="position:absolute;left:9470;top:8210;width:43;height:2" coordorigin="9470,8210" coordsize="43,0" path="m9514,8210l9470,8210e" filled="f" stroked="t" strokeweight=".81997pt" strokecolor="#000000">
                <v:path arrowok="t"/>
              </v:shape>
            </v:group>
            <v:group style="position:absolute;left:10308;top:8210;width:43;height:2" coordorigin="10308,8210" coordsize="43,2">
              <v:shape style="position:absolute;left:10308;top:8210;width:43;height:2" coordorigin="10308,8210" coordsize="43,0" path="m10351,8210l10308,8210e" filled="f" stroked="t" strokeweight=".82003pt" strokecolor="#000000">
                <v:path arrowok="t"/>
              </v:shape>
            </v:group>
            <v:group style="position:absolute;left:11263;top:8210;width:43;height:2" coordorigin="11263,8210" coordsize="43,2">
              <v:shape style="position:absolute;left:11263;top:8210;width:43;height:2" coordorigin="11263,8210" coordsize="43,0" path="m11306,8210l11263,8210e" filled="f" stroked="t" strokeweight=".82003pt" strokecolor="#000000">
                <v:path arrowok="t"/>
              </v:shape>
            </v:group>
            <v:group style="position:absolute;left:12136;top:8210;width:43;height:2" coordorigin="12136,8210" coordsize="43,2">
              <v:shape style="position:absolute;left:12136;top:8210;width:43;height:2" coordorigin="12136,8210" coordsize="43,0" path="m12179,8210l12136,8210e" filled="f" stroked="t" strokeweight=".82003pt" strokecolor="#000000">
                <v:path arrowok="t"/>
              </v:shape>
            </v:group>
            <v:group style="position:absolute;left:12966;top:8210;width:43;height:2" coordorigin="12966,8210" coordsize="43,2">
              <v:shape style="position:absolute;left:12966;top:8210;width:43;height:2" coordorigin="12966,8210" coordsize="43,0" path="m13009,8210l12966,8210e" filled="f" stroked="t" strokeweight=".81997pt" strokecolor="#000000">
                <v:path arrowok="t"/>
              </v:shape>
            </v:group>
            <v:group style="position:absolute;left:14678;top:8210;width:43;height:2" coordorigin="14678,8210" coordsize="43,2">
              <v:shape style="position:absolute;left:14678;top:8210;width:43;height:2" coordorigin="14678,8210" coordsize="43,0" path="m14722,8210l14678,8210e" filled="f" stroked="t" strokeweight=".82003pt" strokecolor="#000000">
                <v:path arrowok="t"/>
              </v:shape>
            </v:group>
            <v:group style="position:absolute;left:1111;top:8366;width:43;height:2" coordorigin="1111,8366" coordsize="43,2">
              <v:shape style="position:absolute;left:1111;top:8366;width:43;height:2" coordorigin="1111,8366" coordsize="43,0" path="m1154,8366l1111,8366e" filled="f" stroked="t" strokeweight=".82pt" strokecolor="#000000">
                <v:path arrowok="t"/>
              </v:shape>
            </v:group>
            <v:group style="position:absolute;left:1528;top:8366;width:2188;height:2" coordorigin="1528,8366" coordsize="2188,2">
              <v:shape style="position:absolute;left:1528;top:8366;width:2188;height:2" coordorigin="1528,8366" coordsize="2188,0" path="m3715,8366l1528,8366e" filled="f" stroked="t" strokeweight=".82pt" strokecolor="#000000">
                <v:path arrowok="t"/>
              </v:shape>
            </v:group>
            <v:group style="position:absolute;left:4148;top:8366;width:43;height:2" coordorigin="4148,8366" coordsize="43,2">
              <v:shape style="position:absolute;left:4148;top:8366;width:43;height:2" coordorigin="4148,8366" coordsize="43,0" path="m4192,8366l4148,8366e" filled="f" stroked="t" strokeweight=".82pt" strokecolor="#000000">
                <v:path arrowok="t"/>
              </v:shape>
            </v:group>
            <v:group style="position:absolute;left:4744;top:8366;width:43;height:2" coordorigin="4744,8366" coordsize="43,2">
              <v:shape style="position:absolute;left:4744;top:8366;width:43;height:2" coordorigin="4744,8366" coordsize="43,0" path="m4787,8366l4744,8366e" filled="f" stroked="t" strokeweight=".82pt" strokecolor="#000000">
                <v:path arrowok="t"/>
              </v:shape>
            </v:group>
            <v:group style="position:absolute;left:5333;top:8366;width:43;height:2" coordorigin="5333,8366" coordsize="43,2">
              <v:shape style="position:absolute;left:5333;top:8366;width:43;height:2" coordorigin="5333,8366" coordsize="43,0" path="m5376,8366l5333,8366e" filled="f" stroked="t" strokeweight=".82pt" strokecolor="#000000">
                <v:path arrowok="t"/>
              </v:shape>
            </v:group>
            <v:group style="position:absolute;left:6248;top:8366;width:43;height:2" coordorigin="6248,8366" coordsize="43,2">
              <v:shape style="position:absolute;left:6248;top:8366;width:43;height:2" coordorigin="6248,8366" coordsize="43,0" path="m6292,8366l6248,8366e" filled="f" stroked="t" strokeweight=".82003pt" strokecolor="#000000">
                <v:path arrowok="t"/>
              </v:shape>
            </v:group>
            <v:group style="position:absolute;left:7087;top:8366;width:43;height:2" coordorigin="7087,8366" coordsize="43,2">
              <v:shape style="position:absolute;left:7087;top:8366;width:43;height:2" coordorigin="7087,8366" coordsize="43,0" path="m7130,8366l7087,8366e" filled="f" stroked="t" strokeweight=".82pt" strokecolor="#000000">
                <v:path arrowok="t"/>
              </v:shape>
            </v:group>
            <v:group style="position:absolute;left:7800;top:8366;width:43;height:2" coordorigin="7800,8366" coordsize="43,2">
              <v:shape style="position:absolute;left:7800;top:8366;width:43;height:2" coordorigin="7800,8366" coordsize="43,0" path="m7843,8366l7800,8366e" filled="f" stroked="t" strokeweight=".82pt" strokecolor="#000000">
                <v:path arrowok="t"/>
              </v:shape>
            </v:group>
            <v:group style="position:absolute;left:8636;top:8366;width:43;height:2" coordorigin="8636,8366" coordsize="43,2">
              <v:shape style="position:absolute;left:8636;top:8366;width:43;height:2" coordorigin="8636,8366" coordsize="43,0" path="m8680,8366l8636,8366e" filled="f" stroked="t" strokeweight=".82pt" strokecolor="#000000">
                <v:path arrowok="t"/>
              </v:shape>
            </v:group>
            <v:group style="position:absolute;left:9470;top:8366;width:43;height:2" coordorigin="9470,8366" coordsize="43,2">
              <v:shape style="position:absolute;left:9470;top:8366;width:43;height:2" coordorigin="9470,8366" coordsize="43,0" path="m9514,8366l9470,8366e" filled="f" stroked="t" strokeweight=".81997pt" strokecolor="#000000">
                <v:path arrowok="t"/>
              </v:shape>
            </v:group>
            <v:group style="position:absolute;left:10308;top:8366;width:43;height:2" coordorigin="10308,8366" coordsize="43,2">
              <v:shape style="position:absolute;left:10308;top:8366;width:43;height:2" coordorigin="10308,8366" coordsize="43,0" path="m10351,8366l10308,8366e" filled="f" stroked="t" strokeweight=".82003pt" strokecolor="#000000">
                <v:path arrowok="t"/>
              </v:shape>
            </v:group>
            <v:group style="position:absolute;left:11263;top:8366;width:43;height:2" coordorigin="11263,8366" coordsize="43,2">
              <v:shape style="position:absolute;left:11263;top:8366;width:43;height:2" coordorigin="11263,8366" coordsize="43,0" path="m11306,8366l11263,8366e" filled="f" stroked="t" strokeweight=".82003pt" strokecolor="#000000">
                <v:path arrowok="t"/>
              </v:shape>
            </v:group>
            <v:group style="position:absolute;left:12136;top:8366;width:43;height:2" coordorigin="12136,8366" coordsize="43,2">
              <v:shape style="position:absolute;left:12136;top:8366;width:43;height:2" coordorigin="12136,8366" coordsize="43,0" path="m12179,8366l12136,8366e" filled="f" stroked="t" strokeweight=".82003pt" strokecolor="#000000">
                <v:path arrowok="t"/>
              </v:shape>
            </v:group>
            <v:group style="position:absolute;left:12966;top:8366;width:43;height:2" coordorigin="12966,8366" coordsize="43,2">
              <v:shape style="position:absolute;left:12966;top:8366;width:43;height:2" coordorigin="12966,8366" coordsize="43,0" path="m13009,8366l12966,8366e" filled="f" stroked="t" strokeweight=".81997pt" strokecolor="#000000">
                <v:path arrowok="t"/>
              </v:shape>
            </v:group>
            <v:group style="position:absolute;left:14678;top:8366;width:43;height:2" coordorigin="14678,8366" coordsize="43,2">
              <v:shape style="position:absolute;left:14678;top:8366;width:43;height:2" coordorigin="14678,8366" coordsize="43,0" path="m14722,8366l14678,8366e" filled="f" stroked="t" strokeweight=".82003pt" strokecolor="#000000">
                <v:path arrowok="t"/>
              </v:shape>
            </v:group>
            <v:group style="position:absolute;left:1111;top:8522;width:43;height:2" coordorigin="1111,8522" coordsize="43,2">
              <v:shape style="position:absolute;left:1111;top:8522;width:43;height:2" coordorigin="1111,8522" coordsize="43,0" path="m1154,8522l1111,8522e" filled="f" stroked="t" strokeweight=".82pt" strokecolor="#000000">
                <v:path arrowok="t"/>
              </v:shape>
            </v:group>
            <v:group style="position:absolute;left:1528;top:8522;width:2188;height:2" coordorigin="1528,8522" coordsize="2188,2">
              <v:shape style="position:absolute;left:1528;top:8522;width:2188;height:2" coordorigin="1528,8522" coordsize="2188,0" path="m3715,8522l1528,8522e" filled="f" stroked="t" strokeweight=".82pt" strokecolor="#000000">
                <v:path arrowok="t"/>
              </v:shape>
            </v:group>
            <v:group style="position:absolute;left:4148;top:8522;width:43;height:2" coordorigin="4148,8522" coordsize="43,2">
              <v:shape style="position:absolute;left:4148;top:8522;width:43;height:2" coordorigin="4148,8522" coordsize="43,0" path="m4192,8522l4148,8522e" filled="f" stroked="t" strokeweight=".82pt" strokecolor="#000000">
                <v:path arrowok="t"/>
              </v:shape>
            </v:group>
            <v:group style="position:absolute;left:4744;top:8522;width:43;height:2" coordorigin="4744,8522" coordsize="43,2">
              <v:shape style="position:absolute;left:4744;top:8522;width:43;height:2" coordorigin="4744,8522" coordsize="43,0" path="m4787,8522l4744,8522e" filled="f" stroked="t" strokeweight=".82pt" strokecolor="#000000">
                <v:path arrowok="t"/>
              </v:shape>
            </v:group>
            <v:group style="position:absolute;left:5333;top:8522;width:43;height:2" coordorigin="5333,8522" coordsize="43,2">
              <v:shape style="position:absolute;left:5333;top:8522;width:43;height:2" coordorigin="5333,8522" coordsize="43,0" path="m5376,8522l5333,8522e" filled="f" stroked="t" strokeweight=".82pt" strokecolor="#000000">
                <v:path arrowok="t"/>
              </v:shape>
            </v:group>
            <v:group style="position:absolute;left:6248;top:8522;width:43;height:2" coordorigin="6248,8522" coordsize="43,2">
              <v:shape style="position:absolute;left:6248;top:8522;width:43;height:2" coordorigin="6248,8522" coordsize="43,0" path="m6292,8522l6248,8522e" filled="f" stroked="t" strokeweight=".82003pt" strokecolor="#000000">
                <v:path arrowok="t"/>
              </v:shape>
            </v:group>
            <v:group style="position:absolute;left:7087;top:8522;width:43;height:2" coordorigin="7087,8522" coordsize="43,2">
              <v:shape style="position:absolute;left:7087;top:8522;width:43;height:2" coordorigin="7087,8522" coordsize="43,0" path="m7130,8522l7087,8522e" filled="f" stroked="t" strokeweight=".82pt" strokecolor="#000000">
                <v:path arrowok="t"/>
              </v:shape>
            </v:group>
            <v:group style="position:absolute;left:7800;top:8522;width:43;height:2" coordorigin="7800,8522" coordsize="43,2">
              <v:shape style="position:absolute;left:7800;top:8522;width:43;height:2" coordorigin="7800,8522" coordsize="43,0" path="m7843,8522l7800,8522e" filled="f" stroked="t" strokeweight=".82pt" strokecolor="#000000">
                <v:path arrowok="t"/>
              </v:shape>
            </v:group>
            <v:group style="position:absolute;left:8636;top:8522;width:43;height:2" coordorigin="8636,8522" coordsize="43,2">
              <v:shape style="position:absolute;left:8636;top:8522;width:43;height:2" coordorigin="8636,8522" coordsize="43,0" path="m8680,8522l8636,8522e" filled="f" stroked="t" strokeweight=".82pt" strokecolor="#000000">
                <v:path arrowok="t"/>
              </v:shape>
            </v:group>
            <v:group style="position:absolute;left:9470;top:8522;width:43;height:2" coordorigin="9470,8522" coordsize="43,2">
              <v:shape style="position:absolute;left:9470;top:8522;width:43;height:2" coordorigin="9470,8522" coordsize="43,0" path="m9514,8522l9470,8522e" filled="f" stroked="t" strokeweight=".81997pt" strokecolor="#000000">
                <v:path arrowok="t"/>
              </v:shape>
            </v:group>
            <v:group style="position:absolute;left:10308;top:8522;width:43;height:2" coordorigin="10308,8522" coordsize="43,2">
              <v:shape style="position:absolute;left:10308;top:8522;width:43;height:2" coordorigin="10308,8522" coordsize="43,0" path="m10351,8522l10308,8522e" filled="f" stroked="t" strokeweight=".82003pt" strokecolor="#000000">
                <v:path arrowok="t"/>
              </v:shape>
            </v:group>
            <v:group style="position:absolute;left:11263;top:8522;width:43;height:2" coordorigin="11263,8522" coordsize="43,2">
              <v:shape style="position:absolute;left:11263;top:8522;width:43;height:2" coordorigin="11263,8522" coordsize="43,0" path="m11306,8522l11263,8522e" filled="f" stroked="t" strokeweight=".82003pt" strokecolor="#000000">
                <v:path arrowok="t"/>
              </v:shape>
            </v:group>
            <v:group style="position:absolute;left:12136;top:8522;width:43;height:2" coordorigin="12136,8522" coordsize="43,2">
              <v:shape style="position:absolute;left:12136;top:8522;width:43;height:2" coordorigin="12136,8522" coordsize="43,0" path="m12179,8522l12136,8522e" filled="f" stroked="t" strokeweight=".82003pt" strokecolor="#000000">
                <v:path arrowok="t"/>
              </v:shape>
            </v:group>
            <v:group style="position:absolute;left:12966;top:8522;width:43;height:2" coordorigin="12966,8522" coordsize="43,2">
              <v:shape style="position:absolute;left:12966;top:8522;width:43;height:2" coordorigin="12966,8522" coordsize="43,0" path="m13009,8522l12966,8522e" filled="f" stroked="t" strokeweight=".81997pt" strokecolor="#000000">
                <v:path arrowok="t"/>
              </v:shape>
            </v:group>
            <v:group style="position:absolute;left:14678;top:8522;width:43;height:2" coordorigin="14678,8522" coordsize="43,2">
              <v:shape style="position:absolute;left:14678;top:8522;width:43;height:2" coordorigin="14678,8522" coordsize="43,0" path="m14722,8522l14678,8522e" filled="f" stroked="t" strokeweight=".82003pt" strokecolor="#000000">
                <v:path arrowok="t"/>
              </v:shape>
            </v:group>
            <v:group style="position:absolute;left:1111;top:8678;width:43;height:2" coordorigin="1111,8678" coordsize="43,2">
              <v:shape style="position:absolute;left:1111;top:8678;width:43;height:2" coordorigin="1111,8678" coordsize="43,0" path="m1154,8678l1111,8678e" filled="f" stroked="t" strokeweight=".82pt" strokecolor="#000000">
                <v:path arrowok="t"/>
              </v:shape>
            </v:group>
            <v:group style="position:absolute;left:1528;top:8678;width:2188;height:2" coordorigin="1528,8678" coordsize="2188,2">
              <v:shape style="position:absolute;left:1528;top:8678;width:2188;height:2" coordorigin="1528,8678" coordsize="2188,0" path="m3715,8678l1528,8678e" filled="f" stroked="t" strokeweight=".82pt" strokecolor="#000000">
                <v:path arrowok="t"/>
              </v:shape>
            </v:group>
            <v:group style="position:absolute;left:4148;top:8678;width:43;height:2" coordorigin="4148,8678" coordsize="43,2">
              <v:shape style="position:absolute;left:4148;top:8678;width:43;height:2" coordorigin="4148,8678" coordsize="43,0" path="m4192,8678l4148,8678e" filled="f" stroked="t" strokeweight=".82pt" strokecolor="#000000">
                <v:path arrowok="t"/>
              </v:shape>
            </v:group>
            <v:group style="position:absolute;left:4744;top:8678;width:43;height:2" coordorigin="4744,8678" coordsize="43,2">
              <v:shape style="position:absolute;left:4744;top:8678;width:43;height:2" coordorigin="4744,8678" coordsize="43,0" path="m4787,8678l4744,8678e" filled="f" stroked="t" strokeweight=".82pt" strokecolor="#000000">
                <v:path arrowok="t"/>
              </v:shape>
            </v:group>
            <v:group style="position:absolute;left:5333;top:8678;width:43;height:2" coordorigin="5333,8678" coordsize="43,2">
              <v:shape style="position:absolute;left:5333;top:8678;width:43;height:2" coordorigin="5333,8678" coordsize="43,0" path="m5376,8678l5333,8678e" filled="f" stroked="t" strokeweight=".82pt" strokecolor="#000000">
                <v:path arrowok="t"/>
              </v:shape>
            </v:group>
            <v:group style="position:absolute;left:6248;top:8678;width:43;height:2" coordorigin="6248,8678" coordsize="43,2">
              <v:shape style="position:absolute;left:6248;top:8678;width:43;height:2" coordorigin="6248,8678" coordsize="43,0" path="m6292,8678l6248,8678e" filled="f" stroked="t" strokeweight=".82003pt" strokecolor="#000000">
                <v:path arrowok="t"/>
              </v:shape>
            </v:group>
            <v:group style="position:absolute;left:7087;top:8678;width:43;height:2" coordorigin="7087,8678" coordsize="43,2">
              <v:shape style="position:absolute;left:7087;top:8678;width:43;height:2" coordorigin="7087,8678" coordsize="43,0" path="m7130,8678l7087,8678e" filled="f" stroked="t" strokeweight=".82pt" strokecolor="#000000">
                <v:path arrowok="t"/>
              </v:shape>
            </v:group>
            <v:group style="position:absolute;left:7800;top:8678;width:43;height:2" coordorigin="7800,8678" coordsize="43,2">
              <v:shape style="position:absolute;left:7800;top:8678;width:43;height:2" coordorigin="7800,8678" coordsize="43,0" path="m7843,8678l7800,8678e" filled="f" stroked="t" strokeweight=".82pt" strokecolor="#000000">
                <v:path arrowok="t"/>
              </v:shape>
            </v:group>
            <v:group style="position:absolute;left:8636;top:8678;width:43;height:2" coordorigin="8636,8678" coordsize="43,2">
              <v:shape style="position:absolute;left:8636;top:8678;width:43;height:2" coordorigin="8636,8678" coordsize="43,0" path="m8680,8678l8636,8678e" filled="f" stroked="t" strokeweight=".82pt" strokecolor="#000000">
                <v:path arrowok="t"/>
              </v:shape>
            </v:group>
            <v:group style="position:absolute;left:9470;top:8678;width:43;height:2" coordorigin="9470,8678" coordsize="43,2">
              <v:shape style="position:absolute;left:9470;top:8678;width:43;height:2" coordorigin="9470,8678" coordsize="43,0" path="m9514,8678l9470,8678e" filled="f" stroked="t" strokeweight=".81997pt" strokecolor="#000000">
                <v:path arrowok="t"/>
              </v:shape>
            </v:group>
            <v:group style="position:absolute;left:10308;top:8678;width:43;height:2" coordorigin="10308,8678" coordsize="43,2">
              <v:shape style="position:absolute;left:10308;top:8678;width:43;height:2" coordorigin="10308,8678" coordsize="43,0" path="m10351,8678l10308,8678e" filled="f" stroked="t" strokeweight=".82003pt" strokecolor="#000000">
                <v:path arrowok="t"/>
              </v:shape>
            </v:group>
            <v:group style="position:absolute;left:11263;top:8678;width:43;height:2" coordorigin="11263,8678" coordsize="43,2">
              <v:shape style="position:absolute;left:11263;top:8678;width:43;height:2" coordorigin="11263,8678" coordsize="43,0" path="m11306,8678l11263,8678e" filled="f" stroked="t" strokeweight=".82003pt" strokecolor="#000000">
                <v:path arrowok="t"/>
              </v:shape>
            </v:group>
            <v:group style="position:absolute;left:12136;top:8678;width:43;height:2" coordorigin="12136,8678" coordsize="43,2">
              <v:shape style="position:absolute;left:12136;top:8678;width:43;height:2" coordorigin="12136,8678" coordsize="43,0" path="m12179,8678l12136,8678e" filled="f" stroked="t" strokeweight=".82003pt" strokecolor="#000000">
                <v:path arrowok="t"/>
              </v:shape>
            </v:group>
            <v:group style="position:absolute;left:12966;top:8678;width:43;height:2" coordorigin="12966,8678" coordsize="43,2">
              <v:shape style="position:absolute;left:12966;top:8678;width:43;height:2" coordorigin="12966,8678" coordsize="43,0" path="m13009,8678l12966,8678e" filled="f" stroked="t" strokeweight=".81997pt" strokecolor="#000000">
                <v:path arrowok="t"/>
              </v:shape>
            </v:group>
            <v:group style="position:absolute;left:14678;top:8678;width:43;height:2" coordorigin="14678,8678" coordsize="43,2">
              <v:shape style="position:absolute;left:14678;top:8678;width:43;height:2" coordorigin="14678,8678" coordsize="43,0" path="m14722,8678l14678,8678e" filled="f" stroked="t" strokeweight=".82003pt" strokecolor="#000000">
                <v:path arrowok="t"/>
              </v:shape>
            </v:group>
            <v:group style="position:absolute;left:1111;top:8834;width:43;height:2" coordorigin="1111,8834" coordsize="43,2">
              <v:shape style="position:absolute;left:1111;top:8834;width:43;height:2" coordorigin="1111,8834" coordsize="43,0" path="m1154,8834l1111,8834e" filled="f" stroked="t" strokeweight=".82pt" strokecolor="#000000">
                <v:path arrowok="t"/>
              </v:shape>
            </v:group>
            <v:group style="position:absolute;left:1528;top:8834;width:2188;height:2" coordorigin="1528,8834" coordsize="2188,2">
              <v:shape style="position:absolute;left:1528;top:8834;width:2188;height:2" coordorigin="1528,8834" coordsize="2188,0" path="m3715,8834l1528,8834e" filled="f" stroked="t" strokeweight=".82pt" strokecolor="#000000">
                <v:path arrowok="t"/>
              </v:shape>
            </v:group>
            <v:group style="position:absolute;left:4148;top:8834;width:43;height:2" coordorigin="4148,8834" coordsize="43,2">
              <v:shape style="position:absolute;left:4148;top:8834;width:43;height:2" coordorigin="4148,8834" coordsize="43,0" path="m4192,8834l4148,8834e" filled="f" stroked="t" strokeweight=".82pt" strokecolor="#000000">
                <v:path arrowok="t"/>
              </v:shape>
            </v:group>
            <v:group style="position:absolute;left:4744;top:8834;width:43;height:2" coordorigin="4744,8834" coordsize="43,2">
              <v:shape style="position:absolute;left:4744;top:8834;width:43;height:2" coordorigin="4744,8834" coordsize="43,0" path="m4787,8834l4744,8834e" filled="f" stroked="t" strokeweight=".82pt" strokecolor="#000000">
                <v:path arrowok="t"/>
              </v:shape>
            </v:group>
            <v:group style="position:absolute;left:5333;top:8834;width:43;height:2" coordorigin="5333,8834" coordsize="43,2">
              <v:shape style="position:absolute;left:5333;top:8834;width:43;height:2" coordorigin="5333,8834" coordsize="43,0" path="m5376,8834l5333,8834e" filled="f" stroked="t" strokeweight=".82pt" strokecolor="#000000">
                <v:path arrowok="t"/>
              </v:shape>
            </v:group>
            <v:group style="position:absolute;left:6248;top:8834;width:43;height:2" coordorigin="6248,8834" coordsize="43,2">
              <v:shape style="position:absolute;left:6248;top:8834;width:43;height:2" coordorigin="6248,8834" coordsize="43,0" path="m6292,8834l6248,8834e" filled="f" stroked="t" strokeweight=".82003pt" strokecolor="#000000">
                <v:path arrowok="t"/>
              </v:shape>
            </v:group>
            <v:group style="position:absolute;left:7087;top:8834;width:43;height:2" coordorigin="7087,8834" coordsize="43,2">
              <v:shape style="position:absolute;left:7087;top:8834;width:43;height:2" coordorigin="7087,8834" coordsize="43,0" path="m7130,8834l7087,8834e" filled="f" stroked="t" strokeweight=".82pt" strokecolor="#000000">
                <v:path arrowok="t"/>
              </v:shape>
            </v:group>
            <v:group style="position:absolute;left:7800;top:8834;width:43;height:2" coordorigin="7800,8834" coordsize="43,2">
              <v:shape style="position:absolute;left:7800;top:8834;width:43;height:2" coordorigin="7800,8834" coordsize="43,0" path="m7843,8834l7800,8834e" filled="f" stroked="t" strokeweight=".82pt" strokecolor="#000000">
                <v:path arrowok="t"/>
              </v:shape>
            </v:group>
            <v:group style="position:absolute;left:8636;top:8834;width:43;height:2" coordorigin="8636,8834" coordsize="43,2">
              <v:shape style="position:absolute;left:8636;top:8834;width:43;height:2" coordorigin="8636,8834" coordsize="43,0" path="m8680,8834l8636,8834e" filled="f" stroked="t" strokeweight=".82pt" strokecolor="#000000">
                <v:path arrowok="t"/>
              </v:shape>
            </v:group>
            <v:group style="position:absolute;left:9470;top:8834;width:43;height:2" coordorigin="9470,8834" coordsize="43,2">
              <v:shape style="position:absolute;left:9470;top:8834;width:43;height:2" coordorigin="9470,8834" coordsize="43,0" path="m9514,8834l9470,8834e" filled="f" stroked="t" strokeweight=".81997pt" strokecolor="#000000">
                <v:path arrowok="t"/>
              </v:shape>
            </v:group>
            <v:group style="position:absolute;left:10308;top:8834;width:43;height:2" coordorigin="10308,8834" coordsize="43,2">
              <v:shape style="position:absolute;left:10308;top:8834;width:43;height:2" coordorigin="10308,8834" coordsize="43,0" path="m10351,8834l10308,8834e" filled="f" stroked="t" strokeweight=".82003pt" strokecolor="#000000">
                <v:path arrowok="t"/>
              </v:shape>
            </v:group>
            <v:group style="position:absolute;left:11263;top:8834;width:43;height:2" coordorigin="11263,8834" coordsize="43,2">
              <v:shape style="position:absolute;left:11263;top:8834;width:43;height:2" coordorigin="11263,8834" coordsize="43,0" path="m11306,8834l11263,8834e" filled="f" stroked="t" strokeweight=".82003pt" strokecolor="#000000">
                <v:path arrowok="t"/>
              </v:shape>
            </v:group>
            <v:group style="position:absolute;left:12136;top:8834;width:43;height:2" coordorigin="12136,8834" coordsize="43,2">
              <v:shape style="position:absolute;left:12136;top:8834;width:43;height:2" coordorigin="12136,8834" coordsize="43,0" path="m12179,8834l12136,8834e" filled="f" stroked="t" strokeweight=".82003pt" strokecolor="#000000">
                <v:path arrowok="t"/>
              </v:shape>
            </v:group>
            <v:group style="position:absolute;left:12966;top:8834;width:43;height:2" coordorigin="12966,8834" coordsize="43,2">
              <v:shape style="position:absolute;left:12966;top:8834;width:43;height:2" coordorigin="12966,8834" coordsize="43,0" path="m13009,8834l12966,8834e" filled="f" stroked="t" strokeweight=".81997pt" strokecolor="#000000">
                <v:path arrowok="t"/>
              </v:shape>
            </v:group>
            <v:group style="position:absolute;left:14678;top:8834;width:43;height:2" coordorigin="14678,8834" coordsize="43,2">
              <v:shape style="position:absolute;left:14678;top:8834;width:43;height:2" coordorigin="14678,8834" coordsize="43,0" path="m14722,8834l14678,8834e" filled="f" stroked="t" strokeweight=".82003pt" strokecolor="#000000">
                <v:path arrowok="t"/>
              </v:shape>
            </v:group>
            <v:group style="position:absolute;left:1111;top:8992;width:43;height:2" coordorigin="1111,8992" coordsize="43,2">
              <v:shape style="position:absolute;left:1111;top:8992;width:43;height:2" coordorigin="1111,8992" coordsize="43,0" path="m1154,8992l1111,8992e" filled="f" stroked="t" strokeweight=".82pt" strokecolor="#000000">
                <v:path arrowok="t"/>
              </v:shape>
            </v:group>
            <v:group style="position:absolute;left:1528;top:8992;width:2188;height:2" coordorigin="1528,8992" coordsize="2188,2">
              <v:shape style="position:absolute;left:1528;top:8992;width:2188;height:2" coordorigin="1528,8992" coordsize="2188,0" path="m3715,8992l1528,8992e" filled="f" stroked="t" strokeweight=".82pt" strokecolor="#000000">
                <v:path arrowok="t"/>
              </v:shape>
            </v:group>
            <v:group style="position:absolute;left:4148;top:8992;width:43;height:2" coordorigin="4148,8992" coordsize="43,2">
              <v:shape style="position:absolute;left:4148;top:8992;width:43;height:2" coordorigin="4148,8992" coordsize="43,0" path="m4192,8992l4148,8992e" filled="f" stroked="t" strokeweight=".82pt" strokecolor="#000000">
                <v:path arrowok="t"/>
              </v:shape>
            </v:group>
            <v:group style="position:absolute;left:4744;top:8992;width:43;height:2" coordorigin="4744,8992" coordsize="43,2">
              <v:shape style="position:absolute;left:4744;top:8992;width:43;height:2" coordorigin="4744,8992" coordsize="43,0" path="m4787,8992l4744,8992e" filled="f" stroked="t" strokeweight=".82pt" strokecolor="#000000">
                <v:path arrowok="t"/>
              </v:shape>
            </v:group>
            <v:group style="position:absolute;left:5333;top:8992;width:43;height:2" coordorigin="5333,8992" coordsize="43,2">
              <v:shape style="position:absolute;left:5333;top:8992;width:43;height:2" coordorigin="5333,8992" coordsize="43,0" path="m5376,8992l5333,8992e" filled="f" stroked="t" strokeweight=".82pt" strokecolor="#000000">
                <v:path arrowok="t"/>
              </v:shape>
            </v:group>
            <v:group style="position:absolute;left:6248;top:8992;width:43;height:2" coordorigin="6248,8992" coordsize="43,2">
              <v:shape style="position:absolute;left:6248;top:8992;width:43;height:2" coordorigin="6248,8992" coordsize="43,0" path="m6292,8992l6248,8992e" filled="f" stroked="t" strokeweight=".82003pt" strokecolor="#000000">
                <v:path arrowok="t"/>
              </v:shape>
            </v:group>
            <v:group style="position:absolute;left:7087;top:8992;width:43;height:2" coordorigin="7087,8992" coordsize="43,2">
              <v:shape style="position:absolute;left:7087;top:8992;width:43;height:2" coordorigin="7087,8992" coordsize="43,0" path="m7130,8992l7087,8992e" filled="f" stroked="t" strokeweight=".82pt" strokecolor="#000000">
                <v:path arrowok="t"/>
              </v:shape>
            </v:group>
            <v:group style="position:absolute;left:7800;top:8992;width:43;height:2" coordorigin="7800,8992" coordsize="43,2">
              <v:shape style="position:absolute;left:7800;top:8992;width:43;height:2" coordorigin="7800,8992" coordsize="43,0" path="m7843,8992l7800,8992e" filled="f" stroked="t" strokeweight=".82pt" strokecolor="#000000">
                <v:path arrowok="t"/>
              </v:shape>
            </v:group>
            <v:group style="position:absolute;left:8636;top:8992;width:43;height:2" coordorigin="8636,8992" coordsize="43,2">
              <v:shape style="position:absolute;left:8636;top:8992;width:43;height:2" coordorigin="8636,8992" coordsize="43,0" path="m8680,8992l8636,8992e" filled="f" stroked="t" strokeweight=".82pt" strokecolor="#000000">
                <v:path arrowok="t"/>
              </v:shape>
            </v:group>
            <v:group style="position:absolute;left:9470;top:8992;width:43;height:2" coordorigin="9470,8992" coordsize="43,2">
              <v:shape style="position:absolute;left:9470;top:8992;width:43;height:2" coordorigin="9470,8992" coordsize="43,0" path="m9514,8992l9470,8992e" filled="f" stroked="t" strokeweight=".81997pt" strokecolor="#000000">
                <v:path arrowok="t"/>
              </v:shape>
            </v:group>
            <v:group style="position:absolute;left:10308;top:8992;width:43;height:2" coordorigin="10308,8992" coordsize="43,2">
              <v:shape style="position:absolute;left:10308;top:8992;width:43;height:2" coordorigin="10308,8992" coordsize="43,0" path="m10351,8992l10308,8992e" filled="f" stroked="t" strokeweight=".82003pt" strokecolor="#000000">
                <v:path arrowok="t"/>
              </v:shape>
            </v:group>
            <v:group style="position:absolute;left:11263;top:8992;width:43;height:2" coordorigin="11263,8992" coordsize="43,2">
              <v:shape style="position:absolute;left:11263;top:8992;width:43;height:2" coordorigin="11263,8992" coordsize="43,0" path="m11306,8992l11263,8992e" filled="f" stroked="t" strokeweight=".82003pt" strokecolor="#000000">
                <v:path arrowok="t"/>
              </v:shape>
            </v:group>
            <v:group style="position:absolute;left:12136;top:8992;width:43;height:2" coordorigin="12136,8992" coordsize="43,2">
              <v:shape style="position:absolute;left:12136;top:8992;width:43;height:2" coordorigin="12136,8992" coordsize="43,0" path="m12179,8992l12136,8992e" filled="f" stroked="t" strokeweight=".82003pt" strokecolor="#000000">
                <v:path arrowok="t"/>
              </v:shape>
            </v:group>
            <v:group style="position:absolute;left:12966;top:8992;width:43;height:2" coordorigin="12966,8992" coordsize="43,2">
              <v:shape style="position:absolute;left:12966;top:8992;width:43;height:2" coordorigin="12966,8992" coordsize="43,0" path="m13009,8992l12966,8992e" filled="f" stroked="t" strokeweight=".81997pt" strokecolor="#000000">
                <v:path arrowok="t"/>
              </v:shape>
            </v:group>
            <v:group style="position:absolute;left:14678;top:8992;width:43;height:2" coordorigin="14678,8992" coordsize="43,2">
              <v:shape style="position:absolute;left:14678;top:8992;width:43;height:2" coordorigin="14678,8992" coordsize="43,0" path="m14722,8992l14678,8992e" filled="f" stroked="t" strokeweight=".82003pt" strokecolor="#000000">
                <v:path arrowok="t"/>
              </v:shape>
            </v:group>
            <v:group style="position:absolute;left:1111;top:9294;width:43;height:2" coordorigin="1111,9294" coordsize="43,2">
              <v:shape style="position:absolute;left:1111;top:9294;width:43;height:2" coordorigin="1111,9294" coordsize="43,0" path="m1154,9294l1111,9294e" filled="f" stroked="t" strokeweight=".82pt" strokecolor="#000000">
                <v:path arrowok="t"/>
              </v:shape>
            </v:group>
            <v:group style="position:absolute;left:1528;top:9294;width:2188;height:2" coordorigin="1528,9294" coordsize="2188,2">
              <v:shape style="position:absolute;left:1528;top:9294;width:2188;height:2" coordorigin="1528,9294" coordsize="2188,0" path="m3715,9294l1528,9294e" filled="f" stroked="t" strokeweight=".82pt" strokecolor="#000000">
                <v:path arrowok="t"/>
              </v:shape>
            </v:group>
            <v:group style="position:absolute;left:4148;top:9294;width:43;height:2" coordorigin="4148,9294" coordsize="43,2">
              <v:shape style="position:absolute;left:4148;top:9294;width:43;height:2" coordorigin="4148,9294" coordsize="43,0" path="m4192,9294l4148,9294e" filled="f" stroked="t" strokeweight=".82pt" strokecolor="#000000">
                <v:path arrowok="t"/>
              </v:shape>
            </v:group>
            <v:group style="position:absolute;left:4744;top:9294;width:43;height:2" coordorigin="4744,9294" coordsize="43,2">
              <v:shape style="position:absolute;left:4744;top:9294;width:43;height:2" coordorigin="4744,9294" coordsize="43,0" path="m4787,9294l4744,9294e" filled="f" stroked="t" strokeweight=".82pt" strokecolor="#000000">
                <v:path arrowok="t"/>
              </v:shape>
            </v:group>
            <v:group style="position:absolute;left:5333;top:9294;width:43;height:2" coordorigin="5333,9294" coordsize="43,2">
              <v:shape style="position:absolute;left:5333;top:9294;width:43;height:2" coordorigin="5333,9294" coordsize="43,0" path="m5376,9294l5333,9294e" filled="f" stroked="t" strokeweight=".82pt" strokecolor="#000000">
                <v:path arrowok="t"/>
              </v:shape>
            </v:group>
            <v:group style="position:absolute;left:6248;top:9294;width:43;height:2" coordorigin="6248,9294" coordsize="43,2">
              <v:shape style="position:absolute;left:6248;top:9294;width:43;height:2" coordorigin="6248,9294" coordsize="43,0" path="m6292,9294l6248,9294e" filled="f" stroked="t" strokeweight=".82003pt" strokecolor="#000000">
                <v:path arrowok="t"/>
              </v:shape>
            </v:group>
            <v:group style="position:absolute;left:7087;top:9294;width:43;height:2" coordorigin="7087,9294" coordsize="43,2">
              <v:shape style="position:absolute;left:7087;top:9294;width:43;height:2" coordorigin="7087,9294" coordsize="43,0" path="m7130,9294l7087,9294e" filled="f" stroked="t" strokeweight=".82pt" strokecolor="#000000">
                <v:path arrowok="t"/>
              </v:shape>
            </v:group>
            <v:group style="position:absolute;left:7800;top:9294;width:43;height:2" coordorigin="7800,9294" coordsize="43,2">
              <v:shape style="position:absolute;left:7800;top:9294;width:43;height:2" coordorigin="7800,9294" coordsize="43,0" path="m7843,9294l7800,9294e" filled="f" stroked="t" strokeweight=".82pt" strokecolor="#000000">
                <v:path arrowok="t"/>
              </v:shape>
            </v:group>
            <v:group style="position:absolute;left:8636;top:9294;width:43;height:2" coordorigin="8636,9294" coordsize="43,2">
              <v:shape style="position:absolute;left:8636;top:9294;width:43;height:2" coordorigin="8636,9294" coordsize="43,0" path="m8680,9294l8636,9294e" filled="f" stroked="t" strokeweight=".82pt" strokecolor="#000000">
                <v:path arrowok="t"/>
              </v:shape>
            </v:group>
            <v:group style="position:absolute;left:9470;top:9294;width:43;height:2" coordorigin="9470,9294" coordsize="43,2">
              <v:shape style="position:absolute;left:9470;top:9294;width:43;height:2" coordorigin="9470,9294" coordsize="43,0" path="m9514,9294l9470,9294e" filled="f" stroked="t" strokeweight=".81997pt" strokecolor="#000000">
                <v:path arrowok="t"/>
              </v:shape>
            </v:group>
            <v:group style="position:absolute;left:10308;top:9294;width:43;height:2" coordorigin="10308,9294" coordsize="43,2">
              <v:shape style="position:absolute;left:10308;top:9294;width:43;height:2" coordorigin="10308,9294" coordsize="43,0" path="m10351,9294l10308,9294e" filled="f" stroked="t" strokeweight=".82003pt" strokecolor="#000000">
                <v:path arrowok="t"/>
              </v:shape>
            </v:group>
            <v:group style="position:absolute;left:11263;top:9294;width:43;height:2" coordorigin="11263,9294" coordsize="43,2">
              <v:shape style="position:absolute;left:11263;top:9294;width:43;height:2" coordorigin="11263,9294" coordsize="43,0" path="m11306,9294l11263,9294e" filled="f" stroked="t" strokeweight=".82003pt" strokecolor="#000000">
                <v:path arrowok="t"/>
              </v:shape>
            </v:group>
            <v:group style="position:absolute;left:12136;top:9294;width:43;height:2" coordorigin="12136,9294" coordsize="43,2">
              <v:shape style="position:absolute;left:12136;top:9294;width:43;height:2" coordorigin="12136,9294" coordsize="43,0" path="m12179,9294l12136,9294e" filled="f" stroked="t" strokeweight=".82003pt" strokecolor="#000000">
                <v:path arrowok="t"/>
              </v:shape>
            </v:group>
            <v:group style="position:absolute;left:12966;top:9294;width:43;height:2" coordorigin="12966,9294" coordsize="43,2">
              <v:shape style="position:absolute;left:12966;top:9294;width:43;height:2" coordorigin="12966,9294" coordsize="43,0" path="m13009,9294l12966,9294e" filled="f" stroked="t" strokeweight=".81997pt" strokecolor="#000000">
                <v:path arrowok="t"/>
              </v:shape>
            </v:group>
            <v:group style="position:absolute;left:14678;top:9294;width:43;height:2" coordorigin="14678,9294" coordsize="43,2">
              <v:shape style="position:absolute;left:14678;top:9294;width:43;height:2" coordorigin="14678,9294" coordsize="43,0" path="m14722,9294l14678,9294e" filled="f" stroked="t" strokeweight=".82003pt" strokecolor="#000000">
                <v:path arrowok="t"/>
              </v:shape>
            </v:group>
            <v:group style="position:absolute;left:1111;top:9450;width:43;height:2" coordorigin="1111,9450" coordsize="43,2">
              <v:shape style="position:absolute;left:1111;top:9450;width:43;height:2" coordorigin="1111,9450" coordsize="43,0" path="m1154,9450l1111,9450e" filled="f" stroked="t" strokeweight=".82pt" strokecolor="#000000">
                <v:path arrowok="t"/>
              </v:shape>
            </v:group>
            <v:group style="position:absolute;left:1528;top:9450;width:2188;height:2" coordorigin="1528,9450" coordsize="2188,2">
              <v:shape style="position:absolute;left:1528;top:9450;width:2188;height:2" coordorigin="1528,9450" coordsize="2188,0" path="m3715,9450l1528,9450e" filled="f" stroked="t" strokeweight=".82pt" strokecolor="#000000">
                <v:path arrowok="t"/>
              </v:shape>
            </v:group>
            <v:group style="position:absolute;left:4148;top:9450;width:43;height:2" coordorigin="4148,9450" coordsize="43,2">
              <v:shape style="position:absolute;left:4148;top:9450;width:43;height:2" coordorigin="4148,9450" coordsize="43,0" path="m4192,9450l4148,9450e" filled="f" stroked="t" strokeweight=".82pt" strokecolor="#000000">
                <v:path arrowok="t"/>
              </v:shape>
            </v:group>
            <v:group style="position:absolute;left:4744;top:9450;width:43;height:2" coordorigin="4744,9450" coordsize="43,2">
              <v:shape style="position:absolute;left:4744;top:9450;width:43;height:2" coordorigin="4744,9450" coordsize="43,0" path="m4787,9450l4744,9450e" filled="f" stroked="t" strokeweight=".82pt" strokecolor="#000000">
                <v:path arrowok="t"/>
              </v:shape>
            </v:group>
            <v:group style="position:absolute;left:5333;top:9450;width:43;height:2" coordorigin="5333,9450" coordsize="43,2">
              <v:shape style="position:absolute;left:5333;top:9450;width:43;height:2" coordorigin="5333,9450" coordsize="43,0" path="m5376,9450l5333,9450e" filled="f" stroked="t" strokeweight=".82pt" strokecolor="#000000">
                <v:path arrowok="t"/>
              </v:shape>
            </v:group>
            <v:group style="position:absolute;left:6248;top:9450;width:43;height:2" coordorigin="6248,9450" coordsize="43,2">
              <v:shape style="position:absolute;left:6248;top:9450;width:43;height:2" coordorigin="6248,9450" coordsize="43,0" path="m6292,9450l6248,9450e" filled="f" stroked="t" strokeweight=".82003pt" strokecolor="#000000">
                <v:path arrowok="t"/>
              </v:shape>
            </v:group>
            <v:group style="position:absolute;left:7087;top:9450;width:43;height:2" coordorigin="7087,9450" coordsize="43,2">
              <v:shape style="position:absolute;left:7087;top:9450;width:43;height:2" coordorigin="7087,9450" coordsize="43,0" path="m7130,9450l7087,9450e" filled="f" stroked="t" strokeweight=".82pt" strokecolor="#000000">
                <v:path arrowok="t"/>
              </v:shape>
            </v:group>
            <v:group style="position:absolute;left:7800;top:9450;width:43;height:2" coordorigin="7800,9450" coordsize="43,2">
              <v:shape style="position:absolute;left:7800;top:9450;width:43;height:2" coordorigin="7800,9450" coordsize="43,0" path="m7843,9450l7800,9450e" filled="f" stroked="t" strokeweight=".82pt" strokecolor="#000000">
                <v:path arrowok="t"/>
              </v:shape>
            </v:group>
            <v:group style="position:absolute;left:8636;top:9450;width:43;height:2" coordorigin="8636,9450" coordsize="43,2">
              <v:shape style="position:absolute;left:8636;top:9450;width:43;height:2" coordorigin="8636,9450" coordsize="43,0" path="m8680,9450l8636,9450e" filled="f" stroked="t" strokeweight=".82pt" strokecolor="#000000">
                <v:path arrowok="t"/>
              </v:shape>
            </v:group>
            <v:group style="position:absolute;left:9470;top:9450;width:43;height:2" coordorigin="9470,9450" coordsize="43,2">
              <v:shape style="position:absolute;left:9470;top:9450;width:43;height:2" coordorigin="9470,9450" coordsize="43,0" path="m9514,9450l9470,9450e" filled="f" stroked="t" strokeweight=".81997pt" strokecolor="#000000">
                <v:path arrowok="t"/>
              </v:shape>
            </v:group>
            <v:group style="position:absolute;left:10308;top:9450;width:43;height:2" coordorigin="10308,9450" coordsize="43,2">
              <v:shape style="position:absolute;left:10308;top:9450;width:43;height:2" coordorigin="10308,9450" coordsize="43,0" path="m10351,9450l10308,9450e" filled="f" stroked="t" strokeweight=".82003pt" strokecolor="#000000">
                <v:path arrowok="t"/>
              </v:shape>
            </v:group>
            <v:group style="position:absolute;left:11263;top:9450;width:43;height:2" coordorigin="11263,9450" coordsize="43,2">
              <v:shape style="position:absolute;left:11263;top:9450;width:43;height:2" coordorigin="11263,9450" coordsize="43,0" path="m11306,9450l11263,9450e" filled="f" stroked="t" strokeweight=".82003pt" strokecolor="#000000">
                <v:path arrowok="t"/>
              </v:shape>
            </v:group>
            <v:group style="position:absolute;left:12136;top:9450;width:43;height:2" coordorigin="12136,9450" coordsize="43,2">
              <v:shape style="position:absolute;left:12136;top:9450;width:43;height:2" coordorigin="12136,9450" coordsize="43,0" path="m12179,9450l12136,9450e" filled="f" stroked="t" strokeweight=".82003pt" strokecolor="#000000">
                <v:path arrowok="t"/>
              </v:shape>
            </v:group>
            <v:group style="position:absolute;left:12966;top:9450;width:43;height:2" coordorigin="12966,9450" coordsize="43,2">
              <v:shape style="position:absolute;left:12966;top:9450;width:43;height:2" coordorigin="12966,9450" coordsize="43,0" path="m13009,9450l12966,9450e" filled="f" stroked="t" strokeweight=".81997pt" strokecolor="#000000">
                <v:path arrowok="t"/>
              </v:shape>
            </v:group>
            <v:group style="position:absolute;left:14678;top:9450;width:43;height:2" coordorigin="14678,9450" coordsize="43,2">
              <v:shape style="position:absolute;left:14678;top:9450;width:43;height:2" coordorigin="14678,9450" coordsize="43,0" path="m14722,9450l14678,9450e" filled="f" stroked="t" strokeweight=".82003pt" strokecolor="#000000">
                <v:path arrowok="t"/>
              </v:shape>
            </v:group>
            <v:group style="position:absolute;left:1111;top:9606;width:43;height:2" coordorigin="1111,9606" coordsize="43,2">
              <v:shape style="position:absolute;left:1111;top:9606;width:43;height:2" coordorigin="1111,9606" coordsize="43,0" path="m1154,9606l1111,9606e" filled="f" stroked="t" strokeweight=".82pt" strokecolor="#000000">
                <v:path arrowok="t"/>
              </v:shape>
            </v:group>
            <v:group style="position:absolute;left:1528;top:9606;width:2188;height:2" coordorigin="1528,9606" coordsize="2188,2">
              <v:shape style="position:absolute;left:1528;top:9606;width:2188;height:2" coordorigin="1528,9606" coordsize="2188,0" path="m3715,9606l1528,9606e" filled="f" stroked="t" strokeweight=".82pt" strokecolor="#000000">
                <v:path arrowok="t"/>
              </v:shape>
            </v:group>
            <v:group style="position:absolute;left:4148;top:9606;width:43;height:2" coordorigin="4148,9606" coordsize="43,2">
              <v:shape style="position:absolute;left:4148;top:9606;width:43;height:2" coordorigin="4148,9606" coordsize="43,0" path="m4192,9606l4148,9606e" filled="f" stroked="t" strokeweight=".82pt" strokecolor="#000000">
                <v:path arrowok="t"/>
              </v:shape>
            </v:group>
            <v:group style="position:absolute;left:4744;top:9606;width:43;height:2" coordorigin="4744,9606" coordsize="43,2">
              <v:shape style="position:absolute;left:4744;top:9606;width:43;height:2" coordorigin="4744,9606" coordsize="43,0" path="m4787,9606l4744,9606e" filled="f" stroked="t" strokeweight=".82pt" strokecolor="#000000">
                <v:path arrowok="t"/>
              </v:shape>
            </v:group>
            <v:group style="position:absolute;left:5333;top:9606;width:43;height:2" coordorigin="5333,9606" coordsize="43,2">
              <v:shape style="position:absolute;left:5333;top:9606;width:43;height:2" coordorigin="5333,9606" coordsize="43,0" path="m5376,9606l5333,9606e" filled="f" stroked="t" strokeweight=".82pt" strokecolor="#000000">
                <v:path arrowok="t"/>
              </v:shape>
            </v:group>
            <v:group style="position:absolute;left:6248;top:9606;width:43;height:2" coordorigin="6248,9606" coordsize="43,2">
              <v:shape style="position:absolute;left:6248;top:9606;width:43;height:2" coordorigin="6248,9606" coordsize="43,0" path="m6292,9606l6248,9606e" filled="f" stroked="t" strokeweight=".82003pt" strokecolor="#000000">
                <v:path arrowok="t"/>
              </v:shape>
            </v:group>
            <v:group style="position:absolute;left:7087;top:9606;width:43;height:2" coordorigin="7087,9606" coordsize="43,2">
              <v:shape style="position:absolute;left:7087;top:9606;width:43;height:2" coordorigin="7087,9606" coordsize="43,0" path="m7130,9606l7087,9606e" filled="f" stroked="t" strokeweight=".82pt" strokecolor="#000000">
                <v:path arrowok="t"/>
              </v:shape>
            </v:group>
            <v:group style="position:absolute;left:7800;top:9606;width:43;height:2" coordorigin="7800,9606" coordsize="43,2">
              <v:shape style="position:absolute;left:7800;top:9606;width:43;height:2" coordorigin="7800,9606" coordsize="43,0" path="m7843,9606l7800,9606e" filled="f" stroked="t" strokeweight=".82pt" strokecolor="#000000">
                <v:path arrowok="t"/>
              </v:shape>
            </v:group>
            <v:group style="position:absolute;left:8636;top:9606;width:43;height:2" coordorigin="8636,9606" coordsize="43,2">
              <v:shape style="position:absolute;left:8636;top:9606;width:43;height:2" coordorigin="8636,9606" coordsize="43,0" path="m8680,9606l8636,9606e" filled="f" stroked="t" strokeweight=".82pt" strokecolor="#000000">
                <v:path arrowok="t"/>
              </v:shape>
            </v:group>
            <v:group style="position:absolute;left:9470;top:9606;width:43;height:2" coordorigin="9470,9606" coordsize="43,2">
              <v:shape style="position:absolute;left:9470;top:9606;width:43;height:2" coordorigin="9470,9606" coordsize="43,0" path="m9514,9606l9470,9606e" filled="f" stroked="t" strokeweight=".81997pt" strokecolor="#000000">
                <v:path arrowok="t"/>
              </v:shape>
            </v:group>
            <v:group style="position:absolute;left:10308;top:9606;width:43;height:2" coordorigin="10308,9606" coordsize="43,2">
              <v:shape style="position:absolute;left:10308;top:9606;width:43;height:2" coordorigin="10308,9606" coordsize="43,0" path="m10351,9606l10308,9606e" filled="f" stroked="t" strokeweight=".82003pt" strokecolor="#000000">
                <v:path arrowok="t"/>
              </v:shape>
            </v:group>
            <v:group style="position:absolute;left:11263;top:9606;width:43;height:2" coordorigin="11263,9606" coordsize="43,2">
              <v:shape style="position:absolute;left:11263;top:9606;width:43;height:2" coordorigin="11263,9606" coordsize="43,0" path="m11306,9606l11263,9606e" filled="f" stroked="t" strokeweight=".82003pt" strokecolor="#000000">
                <v:path arrowok="t"/>
              </v:shape>
            </v:group>
            <v:group style="position:absolute;left:12136;top:9606;width:43;height:2" coordorigin="12136,9606" coordsize="43,2">
              <v:shape style="position:absolute;left:12136;top:9606;width:43;height:2" coordorigin="12136,9606" coordsize="43,0" path="m12179,9606l12136,9606e" filled="f" stroked="t" strokeweight=".82003pt" strokecolor="#000000">
                <v:path arrowok="t"/>
              </v:shape>
            </v:group>
            <v:group style="position:absolute;left:12966;top:9606;width:43;height:2" coordorigin="12966,9606" coordsize="43,2">
              <v:shape style="position:absolute;left:12966;top:9606;width:43;height:2" coordorigin="12966,9606" coordsize="43,0" path="m13009,9606l12966,9606e" filled="f" stroked="t" strokeweight=".81997pt" strokecolor="#000000">
                <v:path arrowok="t"/>
              </v:shape>
            </v:group>
            <v:group style="position:absolute;left:14678;top:9606;width:43;height:2" coordorigin="14678,9606" coordsize="43,2">
              <v:shape style="position:absolute;left:14678;top:9606;width:43;height:2" coordorigin="14678,9606" coordsize="43,0" path="m14722,9606l14678,9606e" filled="f" stroked="t" strokeweight=".82003pt" strokecolor="#000000">
                <v:path arrowok="t"/>
              </v:shape>
            </v:group>
            <v:group style="position:absolute;left:1111;top:9904;width:43;height:10" coordorigin="1111,9904" coordsize="43,10">
              <v:shape style="position:absolute;left:1111;top:9904;width:43;height:10" coordorigin="1111,9904" coordsize="43,10" path="m1133,9904l1133,9913e" filled="f" stroked="t" strokeweight="2.260pt" strokecolor="#000000">
                <v:path arrowok="t"/>
              </v:shape>
            </v:group>
            <v:group style="position:absolute;left:1528;top:9908;width:2188;height:2" coordorigin="1528,9908" coordsize="2188,2">
              <v:shape style="position:absolute;left:1528;top:9908;width:2188;height:2" coordorigin="1528,9908" coordsize="2188,0" path="m3715,9908l1528,9908e" filled="f" stroked="t" strokeweight=".58001pt" strokecolor="#000000">
                <v:path arrowok="t"/>
              </v:shape>
            </v:group>
            <v:group style="position:absolute;left:1111;top:10060;width:43;height:10" coordorigin="1111,10060" coordsize="43,10">
              <v:shape style="position:absolute;left:1111;top:10060;width:43;height:10" coordorigin="1111,10060" coordsize="43,10" path="m1133,10060l1133,10069e" filled="f" stroked="t" strokeweight="2.260pt" strokecolor="#000000">
                <v:path arrowok="t"/>
              </v:shape>
            </v:group>
            <v:group style="position:absolute;left:1528;top:10064;width:2188;height:2" coordorigin="1528,10064" coordsize="2188,2">
              <v:shape style="position:absolute;left:1528;top:10064;width:2188;height:2" coordorigin="1528,10064" coordsize="2188,0" path="m3715,10064l1528,10064e" filled="f" stroked="t" strokeweight=".58001pt" strokecolor="#000000">
                <v:path arrowok="t"/>
              </v:shape>
            </v:group>
            <v:group style="position:absolute;left:1118;top:10069;width:2;height:606" coordorigin="1118,10069" coordsize="2,606">
              <v:shape style="position:absolute;left:1118;top:10069;width:2;height:606" coordorigin="1118,10069" coordsize="0,606" path="m1118,10069l1118,10675e" filled="f" stroked="t" strokeweight=".82pt" strokecolor="#000000">
                <v:path arrowok="t"/>
              </v:shape>
            </v:group>
            <v:group style="position:absolute;left:1564;top:10069;width:2;height:606" coordorigin="1564,10069" coordsize="2,606">
              <v:shape style="position:absolute;left:1564;top:10069;width:2;height:606" coordorigin="1564,10069" coordsize="0,606" path="m1564,10069l1564,10675e" filled="f" stroked="t" strokeweight=".82pt" strokecolor="#000000">
                <v:path arrowok="t"/>
              </v:shape>
            </v:group>
            <v:group style="position:absolute;left:1535;top:10069;width:2;height:606" coordorigin="1535,10069" coordsize="2,606">
              <v:shape style="position:absolute;left:1535;top:10069;width:2;height:606" coordorigin="1535,10069" coordsize="0,606" path="m1535,10069l1535,10675e" filled="f" stroked="t" strokeweight=".82pt" strokecolor="#000000">
                <v:path arrowok="t"/>
              </v:shape>
            </v:group>
            <v:group style="position:absolute;left:2363;top:10069;width:2;height:606" coordorigin="2363,10069" coordsize="2,606">
              <v:shape style="position:absolute;left:2363;top:10069;width:2;height:606" coordorigin="2363,10069" coordsize="0,606" path="m2363,10069l2363,10675e" filled="f" stroked="t" strokeweight=".82pt" strokecolor="#000000">
                <v:path arrowok="t"/>
              </v:shape>
            </v:group>
            <v:group style="position:absolute;left:2334;top:10069;width:2;height:606" coordorigin="2334,10069" coordsize="2,606">
              <v:shape style="position:absolute;left:2334;top:10069;width:2;height:606" coordorigin="2334,10069" coordsize="0,606" path="m2334,10069l2334,10675e" filled="f" stroked="t" strokeweight=".82pt" strokecolor="#000000">
                <v:path arrowok="t"/>
              </v:shape>
            </v:group>
            <v:group style="position:absolute;left:2964;top:10069;width:2;height:606" coordorigin="2964,10069" coordsize="2,606">
              <v:shape style="position:absolute;left:2964;top:10069;width:2;height:606" coordorigin="2964,10069" coordsize="0,606" path="m2964,10069l2964,10675e" filled="f" stroked="t" strokeweight=".81999pt" strokecolor="#000000">
                <v:path arrowok="t"/>
              </v:shape>
            </v:group>
            <v:group style="position:absolute;left:2935;top:10069;width:2;height:606" coordorigin="2935,10069" coordsize="2,606">
              <v:shape style="position:absolute;left:2935;top:10069;width:2;height:606" coordorigin="2935,10069" coordsize="0,606" path="m2935,10069l2935,10675e" filled="f" stroked="t" strokeweight=".82pt" strokecolor="#000000">
                <v:path arrowok="t"/>
              </v:shape>
            </v:group>
            <v:group style="position:absolute;left:3679;top:10069;width:2;height:606" coordorigin="3679,10069" coordsize="2,606">
              <v:shape style="position:absolute;left:3679;top:10069;width:2;height:606" coordorigin="3679,10069" coordsize="0,606" path="m3679,10069l3679,10675e" filled="f" stroked="t" strokeweight=".82pt" strokecolor="#000000">
                <v:path arrowok="t"/>
              </v:shape>
            </v:group>
            <v:group style="position:absolute;left:4156;top:10052;width:2;height:623" coordorigin="4156,10052" coordsize="2,623">
              <v:shape style="position:absolute;left:4156;top:10052;width:2;height:623" coordorigin="4156,10052" coordsize="0,623" path="m4156,10052l4156,10675e" filled="f" stroked="t" strokeweight=".82pt" strokecolor="#000000">
                <v:path arrowok="t"/>
              </v:shape>
            </v:group>
            <v:group style="position:absolute;left:4751;top:10052;width:2;height:623" coordorigin="4751,10052" coordsize="2,623">
              <v:shape style="position:absolute;left:4751;top:10052;width:2;height:623" coordorigin="4751,10052" coordsize="0,623" path="m4751,10052l4751,10675e" filled="f" stroked="t" strokeweight=".82pt" strokecolor="#000000">
                <v:path arrowok="t"/>
              </v:shape>
            </v:group>
            <v:group style="position:absolute;left:5340;top:10052;width:2;height:623" coordorigin="5340,10052" coordsize="2,623">
              <v:shape style="position:absolute;left:5340;top:10052;width:2;height:623" coordorigin="5340,10052" coordsize="0,623" path="m5340,10052l5340,10675e" filled="f" stroked="t" strokeweight=".81997pt" strokecolor="#000000">
                <v:path arrowok="t"/>
              </v:shape>
            </v:group>
            <v:group style="position:absolute;left:6256;top:10052;width:2;height:623" coordorigin="6256,10052" coordsize="2,623">
              <v:shape style="position:absolute;left:6256;top:10052;width:2;height:623" coordorigin="6256,10052" coordsize="0,623" path="m6256,10052l6256,10675e" filled="f" stroked="t" strokeweight=".82003pt" strokecolor="#000000">
                <v:path arrowok="t"/>
              </v:shape>
            </v:group>
            <v:group style="position:absolute;left:7094;top:10052;width:2;height:623" coordorigin="7094,10052" coordsize="2,623">
              <v:shape style="position:absolute;left:7094;top:10052;width:2;height:623" coordorigin="7094,10052" coordsize="0,623" path="m7094,10052l7094,10675e" filled="f" stroked="t" strokeweight=".82pt" strokecolor="#000000">
                <v:path arrowok="t"/>
              </v:shape>
            </v:group>
            <v:group style="position:absolute;left:7807;top:10052;width:2;height:623" coordorigin="7807,10052" coordsize="2,623">
              <v:shape style="position:absolute;left:7807;top:10052;width:2;height:623" coordorigin="7807,10052" coordsize="0,623" path="m7807,10052l7807,10675e" filled="f" stroked="t" strokeweight=".82pt" strokecolor="#000000">
                <v:path arrowok="t"/>
              </v:shape>
            </v:group>
            <v:group style="position:absolute;left:8644;top:10052;width:2;height:623" coordorigin="8644,10052" coordsize="2,623">
              <v:shape style="position:absolute;left:8644;top:10052;width:2;height:623" coordorigin="8644,10052" coordsize="0,623" path="m8644,10052l8644,10675e" filled="f" stroked="t" strokeweight=".82pt" strokecolor="#000000">
                <v:path arrowok="t"/>
              </v:shape>
            </v:group>
            <v:group style="position:absolute;left:9478;top:10052;width:2;height:623" coordorigin="9478,10052" coordsize="2,623">
              <v:shape style="position:absolute;left:9478;top:10052;width:2;height:623" coordorigin="9478,10052" coordsize="0,623" path="m9478,10052l9478,10675e" filled="f" stroked="t" strokeweight=".81997pt" strokecolor="#000000">
                <v:path arrowok="t"/>
              </v:shape>
            </v:group>
            <v:group style="position:absolute;left:10315;top:10052;width:2;height:623" coordorigin="10315,10052" coordsize="2,623">
              <v:shape style="position:absolute;left:10315;top:10052;width:2;height:623" coordorigin="10315,10052" coordsize="0,623" path="m10315,10052l10315,10675e" filled="f" stroked="t" strokeweight=".82003pt" strokecolor="#000000">
                <v:path arrowok="t"/>
              </v:shape>
            </v:group>
            <v:group style="position:absolute;left:11270;top:10052;width:2;height:623" coordorigin="11270,10052" coordsize="2,623">
              <v:shape style="position:absolute;left:11270;top:10052;width:2;height:623" coordorigin="11270,10052" coordsize="0,623" path="m11270,10052l11270,10675e" filled="f" stroked="t" strokeweight=".82003pt" strokecolor="#000000">
                <v:path arrowok="t"/>
              </v:shape>
            </v:group>
            <v:group style="position:absolute;left:12143;top:10052;width:2;height:623" coordorigin="12143,10052" coordsize="2,623">
              <v:shape style="position:absolute;left:12143;top:10052;width:2;height:623" coordorigin="12143,10052" coordsize="0,623" path="m12143,10052l12143,10675e" filled="f" stroked="t" strokeweight=".82003pt" strokecolor="#000000">
                <v:path arrowok="t"/>
              </v:shape>
            </v:group>
            <v:group style="position:absolute;left:12973;top:10052;width:2;height:623" coordorigin="12973,10052" coordsize="2,623">
              <v:shape style="position:absolute;left:12973;top:10052;width:2;height:623" coordorigin="12973,10052" coordsize="0,623" path="m12973,10052l12973,10675e" filled="f" stroked="t" strokeweight=".81997pt" strokecolor="#000000">
                <v:path arrowok="t"/>
              </v:shape>
            </v:group>
            <v:group style="position:absolute;left:1111;top:10222;width:43;height:2" coordorigin="1111,10222" coordsize="43,2">
              <v:shape style="position:absolute;left:1111;top:10222;width:43;height:2" coordorigin="1111,10222" coordsize="43,0" path="m1154,10222l1111,10222e" filled="f" stroked="t" strokeweight=".82pt" strokecolor="#000000">
                <v:path arrowok="t"/>
              </v:shape>
            </v:group>
            <v:group style="position:absolute;left:1528;top:10222;width:2188;height:2" coordorigin="1528,10222" coordsize="2188,2">
              <v:shape style="position:absolute;left:1528;top:10222;width:2188;height:2" coordorigin="1528,10222" coordsize="2188,0" path="m3715,10222l1528,10222e" filled="f" stroked="t" strokeweight=".82pt" strokecolor="#000000">
                <v:path arrowok="t"/>
              </v:shape>
            </v:group>
            <v:group style="position:absolute;left:4148;top:10222;width:43;height:2" coordorigin="4148,10222" coordsize="43,2">
              <v:shape style="position:absolute;left:4148;top:10222;width:43;height:2" coordorigin="4148,10222" coordsize="43,0" path="m4192,10222l4148,10222e" filled="f" stroked="t" strokeweight=".82pt" strokecolor="#000000">
                <v:path arrowok="t"/>
              </v:shape>
            </v:group>
            <v:group style="position:absolute;left:4744;top:10222;width:43;height:2" coordorigin="4744,10222" coordsize="43,2">
              <v:shape style="position:absolute;left:4744;top:10222;width:43;height:2" coordorigin="4744,10222" coordsize="43,0" path="m4787,10222l4744,10222e" filled="f" stroked="t" strokeweight=".82pt" strokecolor="#000000">
                <v:path arrowok="t"/>
              </v:shape>
            </v:group>
            <v:group style="position:absolute;left:5333;top:10222;width:43;height:2" coordorigin="5333,10222" coordsize="43,2">
              <v:shape style="position:absolute;left:5333;top:10222;width:43;height:2" coordorigin="5333,10222" coordsize="43,0" path="m5376,10222l5333,10222e" filled="f" stroked="t" strokeweight=".82pt" strokecolor="#000000">
                <v:path arrowok="t"/>
              </v:shape>
            </v:group>
            <v:group style="position:absolute;left:6248;top:10222;width:43;height:2" coordorigin="6248,10222" coordsize="43,2">
              <v:shape style="position:absolute;left:6248;top:10222;width:43;height:2" coordorigin="6248,10222" coordsize="43,0" path="m6292,10222l6248,10222e" filled="f" stroked="t" strokeweight=".82003pt" strokecolor="#000000">
                <v:path arrowok="t"/>
              </v:shape>
            </v:group>
            <v:group style="position:absolute;left:7087;top:10222;width:43;height:2" coordorigin="7087,10222" coordsize="43,2">
              <v:shape style="position:absolute;left:7087;top:10222;width:43;height:2" coordorigin="7087,10222" coordsize="43,0" path="m7130,10222l7087,10222e" filled="f" stroked="t" strokeweight=".82pt" strokecolor="#000000">
                <v:path arrowok="t"/>
              </v:shape>
            </v:group>
            <v:group style="position:absolute;left:7800;top:10222;width:43;height:2" coordorigin="7800,10222" coordsize="43,2">
              <v:shape style="position:absolute;left:7800;top:10222;width:43;height:2" coordorigin="7800,10222" coordsize="43,0" path="m7843,10222l7800,10222e" filled="f" stroked="t" strokeweight=".82pt" strokecolor="#000000">
                <v:path arrowok="t"/>
              </v:shape>
            </v:group>
            <v:group style="position:absolute;left:8636;top:10222;width:43;height:2" coordorigin="8636,10222" coordsize="43,2">
              <v:shape style="position:absolute;left:8636;top:10222;width:43;height:2" coordorigin="8636,10222" coordsize="43,0" path="m8680,10222l8636,10222e" filled="f" stroked="t" strokeweight=".82pt" strokecolor="#000000">
                <v:path arrowok="t"/>
              </v:shape>
            </v:group>
            <v:group style="position:absolute;left:9470;top:10222;width:43;height:2" coordorigin="9470,10222" coordsize="43,2">
              <v:shape style="position:absolute;left:9470;top:10222;width:43;height:2" coordorigin="9470,10222" coordsize="43,0" path="m9514,10222l9470,10222e" filled="f" stroked="t" strokeweight=".81997pt" strokecolor="#000000">
                <v:path arrowok="t"/>
              </v:shape>
            </v:group>
            <v:group style="position:absolute;left:10308;top:10222;width:43;height:2" coordorigin="10308,10222" coordsize="43,2">
              <v:shape style="position:absolute;left:10308;top:10222;width:43;height:2" coordorigin="10308,10222" coordsize="43,0" path="m10351,10222l10308,10222e" filled="f" stroked="t" strokeweight=".82003pt" strokecolor="#000000">
                <v:path arrowok="t"/>
              </v:shape>
            </v:group>
            <v:group style="position:absolute;left:11263;top:10222;width:43;height:2" coordorigin="11263,10222" coordsize="43,2">
              <v:shape style="position:absolute;left:11263;top:10222;width:43;height:2" coordorigin="11263,10222" coordsize="43,0" path="m11306,10222l11263,10222e" filled="f" stroked="t" strokeweight=".82003pt" strokecolor="#000000">
                <v:path arrowok="t"/>
              </v:shape>
            </v:group>
            <v:group style="position:absolute;left:12136;top:10222;width:43;height:2" coordorigin="12136,10222" coordsize="43,2">
              <v:shape style="position:absolute;left:12136;top:10222;width:43;height:2" coordorigin="12136,10222" coordsize="43,0" path="m12179,10222l12136,10222e" filled="f" stroked="t" strokeweight=".82003pt" strokecolor="#000000">
                <v:path arrowok="t"/>
              </v:shape>
            </v:group>
            <v:group style="position:absolute;left:12966;top:10222;width:43;height:2" coordorigin="12966,10222" coordsize="43,2">
              <v:shape style="position:absolute;left:12966;top:10222;width:43;height:2" coordorigin="12966,10222" coordsize="43,0" path="m13009,10222l12966,10222e" filled="f" stroked="t" strokeweight=".81997pt" strokecolor="#000000">
                <v:path arrowok="t"/>
              </v:shape>
            </v:group>
            <v:group style="position:absolute;left:1111;top:10378;width:43;height:2" coordorigin="1111,10378" coordsize="43,2">
              <v:shape style="position:absolute;left:1111;top:10378;width:43;height:2" coordorigin="1111,10378" coordsize="43,0" path="m1154,10378l1111,10378e" filled="f" stroked="t" strokeweight=".82pt" strokecolor="#000000">
                <v:path arrowok="t"/>
              </v:shape>
            </v:group>
            <v:group style="position:absolute;left:1528;top:10378;width:2188;height:2" coordorigin="1528,10378" coordsize="2188,2">
              <v:shape style="position:absolute;left:1528;top:10378;width:2188;height:2" coordorigin="1528,10378" coordsize="2188,0" path="m3715,10378l1528,10378e" filled="f" stroked="t" strokeweight=".82pt" strokecolor="#000000">
                <v:path arrowok="t"/>
              </v:shape>
            </v:group>
            <v:group style="position:absolute;left:4148;top:10378;width:43;height:2" coordorigin="4148,10378" coordsize="43,2">
              <v:shape style="position:absolute;left:4148;top:10378;width:43;height:2" coordorigin="4148,10378" coordsize="43,0" path="m4192,10378l4148,10378e" filled="f" stroked="t" strokeweight=".82pt" strokecolor="#000000">
                <v:path arrowok="t"/>
              </v:shape>
            </v:group>
            <v:group style="position:absolute;left:4744;top:10378;width:43;height:2" coordorigin="4744,10378" coordsize="43,2">
              <v:shape style="position:absolute;left:4744;top:10378;width:43;height:2" coordorigin="4744,10378" coordsize="43,0" path="m4787,10378l4744,10378e" filled="f" stroked="t" strokeweight=".82pt" strokecolor="#000000">
                <v:path arrowok="t"/>
              </v:shape>
            </v:group>
            <v:group style="position:absolute;left:5333;top:10378;width:43;height:2" coordorigin="5333,10378" coordsize="43,2">
              <v:shape style="position:absolute;left:5333;top:10378;width:43;height:2" coordorigin="5333,10378" coordsize="43,0" path="m5376,10378l5333,10378e" filled="f" stroked="t" strokeweight=".82pt" strokecolor="#000000">
                <v:path arrowok="t"/>
              </v:shape>
            </v:group>
            <v:group style="position:absolute;left:6248;top:10378;width:43;height:2" coordorigin="6248,10378" coordsize="43,2">
              <v:shape style="position:absolute;left:6248;top:10378;width:43;height:2" coordorigin="6248,10378" coordsize="43,0" path="m6292,10378l6248,10378e" filled="f" stroked="t" strokeweight=".82003pt" strokecolor="#000000">
                <v:path arrowok="t"/>
              </v:shape>
            </v:group>
            <v:group style="position:absolute;left:7087;top:10378;width:43;height:2" coordorigin="7087,10378" coordsize="43,2">
              <v:shape style="position:absolute;left:7087;top:10378;width:43;height:2" coordorigin="7087,10378" coordsize="43,0" path="m7130,10378l7087,10378e" filled="f" stroked="t" strokeweight=".82pt" strokecolor="#000000">
                <v:path arrowok="t"/>
              </v:shape>
            </v:group>
            <v:group style="position:absolute;left:7800;top:10378;width:43;height:2" coordorigin="7800,10378" coordsize="43,2">
              <v:shape style="position:absolute;left:7800;top:10378;width:43;height:2" coordorigin="7800,10378" coordsize="43,0" path="m7843,10378l7800,10378e" filled="f" stroked="t" strokeweight=".82pt" strokecolor="#000000">
                <v:path arrowok="t"/>
              </v:shape>
            </v:group>
            <v:group style="position:absolute;left:8636;top:10378;width:43;height:2" coordorigin="8636,10378" coordsize="43,2">
              <v:shape style="position:absolute;left:8636;top:10378;width:43;height:2" coordorigin="8636,10378" coordsize="43,0" path="m8680,10378l8636,10378e" filled="f" stroked="t" strokeweight=".82pt" strokecolor="#000000">
                <v:path arrowok="t"/>
              </v:shape>
            </v:group>
            <v:group style="position:absolute;left:9470;top:10378;width:43;height:2" coordorigin="9470,10378" coordsize="43,2">
              <v:shape style="position:absolute;left:9470;top:10378;width:43;height:2" coordorigin="9470,10378" coordsize="43,0" path="m9514,10378l9470,10378e" filled="f" stroked="t" strokeweight=".81997pt" strokecolor="#000000">
                <v:path arrowok="t"/>
              </v:shape>
            </v:group>
            <v:group style="position:absolute;left:10308;top:10378;width:43;height:2" coordorigin="10308,10378" coordsize="43,2">
              <v:shape style="position:absolute;left:10308;top:10378;width:43;height:2" coordorigin="10308,10378" coordsize="43,0" path="m10351,10378l10308,10378e" filled="f" stroked="t" strokeweight=".82003pt" strokecolor="#000000">
                <v:path arrowok="t"/>
              </v:shape>
            </v:group>
            <v:group style="position:absolute;left:11263;top:10378;width:43;height:2" coordorigin="11263,10378" coordsize="43,2">
              <v:shape style="position:absolute;left:11263;top:10378;width:43;height:2" coordorigin="11263,10378" coordsize="43,0" path="m11306,10378l11263,10378e" filled="f" stroked="t" strokeweight=".82003pt" strokecolor="#000000">
                <v:path arrowok="t"/>
              </v:shape>
            </v:group>
            <v:group style="position:absolute;left:12136;top:10378;width:43;height:2" coordorigin="12136,10378" coordsize="43,2">
              <v:shape style="position:absolute;left:12136;top:10378;width:43;height:2" coordorigin="12136,10378" coordsize="43,0" path="m12179,10378l12136,10378e" filled="f" stroked="t" strokeweight=".82003pt" strokecolor="#000000">
                <v:path arrowok="t"/>
              </v:shape>
            </v:group>
            <v:group style="position:absolute;left:12966;top:10378;width:43;height:2" coordorigin="12966,10378" coordsize="43,2">
              <v:shape style="position:absolute;left:12966;top:10378;width:43;height:2" coordorigin="12966,10378" coordsize="43,0" path="m13009,10378l12966,10378e" filled="f" stroked="t" strokeweight=".81997pt" strokecolor="#000000">
                <v:path arrowok="t"/>
              </v:shape>
            </v:group>
            <v:group style="position:absolute;left:1111;top:10680;width:13567;height:2" coordorigin="1111,10680" coordsize="13567,2">
              <v:shape style="position:absolute;left:1111;top:10680;width:13567;height:2" coordorigin="1111,10680" coordsize="13567,0" path="m14678,10680l1111,10680e" filled="f" stroked="t" strokeweight=".580pt" strokecolor="#000000">
                <v:path arrowok="t"/>
              </v:shape>
            </v:group>
            <v:group style="position:absolute;left:14714;top:10069;width:2;height:606" coordorigin="14714,10069" coordsize="2,606">
              <v:shape style="position:absolute;left:14714;top:10069;width:2;height:606" coordorigin="14714,10069" coordsize="0,606" path="m14714,10069l14714,10675e" filled="f" stroked="t" strokeweight=".81997pt" strokecolor="#000000">
                <v:path arrowok="t"/>
              </v:shape>
            </v:group>
            <v:group style="position:absolute;left:14686;top:10069;width:2;height:606" coordorigin="14686,10069" coordsize="2,606">
              <v:shape style="position:absolute;left:14686;top:10069;width:2;height:606" coordorigin="14686,10069" coordsize="0,606" path="m14686,10069l14686,10675e" filled="f" stroked="t" strokeweight=".82003pt" strokecolor="#000000">
                <v:path arrowok="t"/>
              </v:shape>
            </v:group>
            <v:group style="position:absolute;left:14678;top:10222;width:43;height:2" coordorigin="14678,10222" coordsize="43,2">
              <v:shape style="position:absolute;left:14678;top:10222;width:43;height:2" coordorigin="14678,10222" coordsize="43,0" path="m14722,10222l14678,10222e" filled="f" stroked="t" strokeweight=".82003pt" strokecolor="#000000">
                <v:path arrowok="t"/>
              </v:shape>
            </v:group>
            <v:group style="position:absolute;left:14678;top:10378;width:43;height:2" coordorigin="14678,10378" coordsize="43,2">
              <v:shape style="position:absolute;left:14678;top:10378;width:43;height:2" coordorigin="14678,10378" coordsize="43,0" path="m14722,10378l14678,10378e" filled="f" stroked="t" strokeweight=".82003pt" strokecolor="#000000">
                <v:path arrowok="t"/>
              </v:shape>
            </v:group>
            <v:group style="position:absolute;left:14678;top:10675;width:43;height:10" coordorigin="14678,10675" coordsize="43,10">
              <v:shape style="position:absolute;left:14678;top:10675;width:43;height:10" coordorigin="14678,10675" coordsize="43,10" path="m14700,10675l14700,10685e" filled="f" stroked="t" strokeweight="2.260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Afrim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   </w:t>
      </w:r>
      <w:r>
        <w:rPr>
          <w:rFonts w:ascii="Garamond" w:hAnsi="Garamond" w:cs="Garamond" w:eastAsia="Garamond"/>
          <w:sz w:val="13"/>
          <w:szCs w:val="13"/>
          <w:spacing w:val="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</w:t>
      </w:r>
      <w:r>
        <w:rPr>
          <w:rFonts w:ascii="Garamond" w:hAnsi="Garamond" w:cs="Garamond" w:eastAsia="Garamond"/>
          <w:sz w:val="13"/>
          <w:szCs w:val="13"/>
          <w:spacing w:val="3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Koxhaj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240" w:lineRule="auto"/>
        <w:ind w:left="517" w:right="11236"/>
        <w:jc w:val="both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Emiljano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</w:t>
      </w:r>
      <w:r>
        <w:rPr>
          <w:rFonts w:ascii="Garamond" w:hAnsi="Garamond" w:cs="Garamond" w:eastAsia="Garamond"/>
          <w:sz w:val="13"/>
          <w:szCs w:val="13"/>
          <w:spacing w:val="1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Ylli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 </w:t>
      </w:r>
      <w:r>
        <w:rPr>
          <w:rFonts w:ascii="Garamond" w:hAnsi="Garamond" w:cs="Garamond" w:eastAsia="Garamond"/>
          <w:sz w:val="13"/>
          <w:szCs w:val="13"/>
          <w:spacing w:val="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9" w:after="0" w:line="116" w:lineRule="exact"/>
        <w:ind w:left="131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60001pt;margin-top:4.747741pt;width:14.396941pt;height:6.48pt;mso-position-horizontal-relative:page;mso-position-vertical-relative:paragraph;z-index:-26897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Garamond" w:hAnsi="Garamond" w:cs="Garamond" w:eastAsia="Garamond"/>
                      <w:sz w:val="13"/>
                      <w:szCs w:val="13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  <w:t>Marie</w:t>
                  </w:r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Xhelad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73" w:lineRule="exact"/>
        <w:ind w:left="1316" w:right="-20"/>
        <w:jc w:val="left"/>
        <w:tabs>
          <w:tab w:pos="19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in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Ikonomi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13" w:after="0" w:line="257" w:lineRule="auto"/>
        <w:ind w:left="517" w:right="11236"/>
        <w:jc w:val="both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Kadrije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Ylli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 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Gjergji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</w:t>
      </w:r>
      <w:r>
        <w:rPr>
          <w:rFonts w:ascii="Garamond" w:hAnsi="Garamond" w:cs="Garamond" w:eastAsia="Garamond"/>
          <w:sz w:val="13"/>
          <w:szCs w:val="13"/>
          <w:spacing w:val="29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Murat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Rrapush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     </w:t>
      </w:r>
      <w:r>
        <w:rPr>
          <w:rFonts w:ascii="Garamond" w:hAnsi="Garamond" w:cs="Garamond" w:eastAsia="Garamond"/>
          <w:sz w:val="13"/>
          <w:szCs w:val="13"/>
          <w:spacing w:val="1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Ne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x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hip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    </w:t>
      </w:r>
      <w:r>
        <w:rPr>
          <w:rFonts w:ascii="Garamond" w:hAnsi="Garamond" w:cs="Garamond" w:eastAsia="Garamond"/>
          <w:sz w:val="13"/>
          <w:szCs w:val="13"/>
          <w:spacing w:val="27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0" w:after="0" w:line="115" w:lineRule="exact"/>
        <w:ind w:left="1316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60001pt;margin-top:4.266055pt;width:12.119272pt;height:6.48pt;mso-position-horizontal-relative:page;mso-position-vertical-relative:paragraph;z-index:-26896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Garamond" w:hAnsi="Garamond" w:cs="Garamond" w:eastAsia="Garamond"/>
                      <w:sz w:val="13"/>
                      <w:szCs w:val="13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  <w:t>Yrije</w:t>
                  </w:r>
                  <w:r>
                    <w:rPr>
                      <w:rFonts w:ascii="Garamond" w:hAnsi="Garamond" w:cs="Garamond" w:eastAsia="Garamond"/>
                      <w:sz w:val="13"/>
                      <w:szCs w:val="13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-2"/>
        </w:rPr>
        <w:t>Mustaf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spacing w:before="0" w:after="0" w:line="173" w:lineRule="exact"/>
        <w:ind w:left="1316" w:right="-20"/>
        <w:jc w:val="left"/>
        <w:tabs>
          <w:tab w:pos="190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7"/>
        </w:rPr>
        <w:t>Salianj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140" w:right="118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207.419998pt;margin-top:72.240005pt;width:2.16pt;height:.1pt;mso-position-horizontal-relative:page;mso-position-vertical-relative:page;z-index:-26895" coordorigin="4148,1445" coordsize="43,2">
            <v:shape style="position:absolute;left:4148;top:1445;width:43;height:2" coordorigin="4148,1445" coordsize="43,0" path="m4192,1445l4148,14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72.240005pt;width:2.16pt;height:.1pt;mso-position-horizontal-relative:page;mso-position-vertical-relative:page;z-index:-26894" coordorigin="4744,1445" coordsize="43,2">
            <v:shape style="position:absolute;left:4744;top:1445;width:43;height:2" coordorigin="4744,1445" coordsize="43,0" path="m4787,1445l4744,14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80.040001pt;width:2.15997pt;height:.1pt;mso-position-horizontal-relative:page;mso-position-vertical-relative:page;z-index:-26893" coordorigin="1111,1601" coordsize="43,2">
            <v:shape style="position:absolute;left:1111;top:1601;width:43;height:2" coordorigin="1111,1601" coordsize="43,0" path="m1154,1601l1111,160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80.040001pt;width:2.16pt;height:.1pt;mso-position-horizontal-relative:page;mso-position-vertical-relative:page;z-index:-26892" coordorigin="4148,1601" coordsize="43,2">
            <v:shape style="position:absolute;left:4148;top:1601;width:43;height:2" coordorigin="4148,1601" coordsize="43,0" path="m4192,1601l4148,160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80.040001pt;width:2.16pt;height:.1pt;mso-position-horizontal-relative:page;mso-position-vertical-relative:page;z-index:-26891" coordorigin="4744,1601" coordsize="43,2">
            <v:shape style="position:absolute;left:4744;top:1601;width:43;height:2" coordorigin="4744,1601" coordsize="43,0" path="m4787,1601l4744,160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80.040001pt;width:2.16pt;height:.1pt;mso-position-horizontal-relative:page;mso-position-vertical-relative:page;z-index:-26890" coordorigin="5333,1601" coordsize="43,2">
            <v:shape style="position:absolute;left:5333;top:1601;width:43;height:2" coordorigin="5333,1601" coordsize="43,0" path="m5376,1601l5333,160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80.040001pt;width:2.16pt;height:.1pt;mso-position-horizontal-relative:page;mso-position-vertical-relative:page;z-index:-26889" coordorigin="6248,1601" coordsize="43,2">
            <v:shape style="position:absolute;left:6248;top:1601;width:43;height:2" coordorigin="6248,1601" coordsize="43,0" path="m6292,1601l6248,160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80.040001pt;width:2.16pt;height:.1pt;mso-position-horizontal-relative:page;mso-position-vertical-relative:page;z-index:-26888" coordorigin="7087,1601" coordsize="43,2">
            <v:shape style="position:absolute;left:7087;top:1601;width:43;height:2" coordorigin="7087,1601" coordsize="43,0" path="m7130,1601l7087,160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80.040001pt;width:2.16pt;height:.1pt;mso-position-horizontal-relative:page;mso-position-vertical-relative:page;z-index:-26887" coordorigin="7800,1601" coordsize="43,2">
            <v:shape style="position:absolute;left:7800;top:1601;width:43;height:2" coordorigin="7800,1601" coordsize="43,0" path="m7843,1601l7800,160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80.040001pt;width:2.16pt;height:.1pt;mso-position-horizontal-relative:page;mso-position-vertical-relative:page;z-index:-26886" coordorigin="8636,1601" coordsize="43,2">
            <v:shape style="position:absolute;left:8636;top:1601;width:43;height:2" coordorigin="8636,1601" coordsize="43,0" path="m8680,1601l8636,160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80.040001pt;width:2.15997pt;height:.1pt;mso-position-horizontal-relative:page;mso-position-vertical-relative:page;z-index:-26885" coordorigin="9470,1601" coordsize="43,2">
            <v:shape style="position:absolute;left:9470;top:1601;width:43;height:2" coordorigin="9470,1601" coordsize="43,0" path="m9514,1601l9470,1601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80.040001pt;width:2.16003pt;height:.1pt;mso-position-horizontal-relative:page;mso-position-vertical-relative:page;z-index:-26884" coordorigin="10308,1601" coordsize="43,2">
            <v:shape style="position:absolute;left:10308;top:1601;width:43;height:2" coordorigin="10308,1601" coordsize="43,0" path="m10351,1601l10308,160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80.040001pt;width:2.15997pt;height:.1pt;mso-position-horizontal-relative:page;mso-position-vertical-relative:page;z-index:-26883" coordorigin="11263,1601" coordsize="43,2">
            <v:shape style="position:absolute;left:11263;top:1601;width:43;height:2" coordorigin="11263,1601" coordsize="43,0" path="m11306,1601l11263,160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80.040001pt;width:2.15997pt;height:.1pt;mso-position-horizontal-relative:page;mso-position-vertical-relative:page;z-index:-26882" coordorigin="12136,1601" coordsize="43,2">
            <v:shape style="position:absolute;left:12136;top:1601;width:43;height:2" coordorigin="12136,1601" coordsize="43,0" path="m12179,1601l12136,160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80.040001pt;width:2.15997pt;height:.1pt;mso-position-horizontal-relative:page;mso-position-vertical-relative:page;z-index:-26881" coordorigin="12966,1601" coordsize="43,2">
            <v:shape style="position:absolute;left:12966;top:1601;width:43;height:2" coordorigin="12966,1601" coordsize="43,0" path="m13009,1601l12966,1601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80.040001pt;width:2.15997pt;height:.1pt;mso-position-horizontal-relative:page;mso-position-vertical-relative:page;z-index:-26880" coordorigin="14678,1601" coordsize="43,2">
            <v:shape style="position:absolute;left:14678;top:1601;width:43;height:2" coordorigin="14678,1601" coordsize="43,0" path="m14722,1601l14678,160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87.839996pt;width:2.15997pt;height:.1pt;mso-position-horizontal-relative:page;mso-position-vertical-relative:page;z-index:-26879" coordorigin="1111,1757" coordsize="43,2">
            <v:shape style="position:absolute;left:1111;top:1757;width:43;height:2" coordorigin="1111,1757" coordsize="43,0" path="m1154,1757l1111,175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87.839996pt;width:2.16pt;height:.1pt;mso-position-horizontal-relative:page;mso-position-vertical-relative:page;z-index:-26878" coordorigin="4148,1757" coordsize="43,2">
            <v:shape style="position:absolute;left:4148;top:1757;width:43;height:2" coordorigin="4148,1757" coordsize="43,0" path="m4192,1757l4148,175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87.839996pt;width:2.16pt;height:.1pt;mso-position-horizontal-relative:page;mso-position-vertical-relative:page;z-index:-26877" coordorigin="4744,1757" coordsize="43,2">
            <v:shape style="position:absolute;left:4744;top:1757;width:43;height:2" coordorigin="4744,1757" coordsize="43,0" path="m4787,1757l4744,175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87.839996pt;width:2.16pt;height:.1pt;mso-position-horizontal-relative:page;mso-position-vertical-relative:page;z-index:-26876" coordorigin="5333,1757" coordsize="43,2">
            <v:shape style="position:absolute;left:5333;top:1757;width:43;height:2" coordorigin="5333,1757" coordsize="43,0" path="m5376,1757l5333,175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87.839996pt;width:2.16pt;height:.1pt;mso-position-horizontal-relative:page;mso-position-vertical-relative:page;z-index:-26875" coordorigin="6248,1757" coordsize="43,2">
            <v:shape style="position:absolute;left:6248;top:1757;width:43;height:2" coordorigin="6248,1757" coordsize="43,0" path="m6292,1757l6248,175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87.839996pt;width:2.16pt;height:.1pt;mso-position-horizontal-relative:page;mso-position-vertical-relative:page;z-index:-26874" coordorigin="7087,1757" coordsize="43,2">
            <v:shape style="position:absolute;left:7087;top:1757;width:43;height:2" coordorigin="7087,1757" coordsize="43,0" path="m7130,1757l7087,175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87.839996pt;width:2.16pt;height:.1pt;mso-position-horizontal-relative:page;mso-position-vertical-relative:page;z-index:-26873" coordorigin="7800,1757" coordsize="43,2">
            <v:shape style="position:absolute;left:7800;top:1757;width:43;height:2" coordorigin="7800,1757" coordsize="43,0" path="m7843,1757l7800,175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87.839996pt;width:2.16pt;height:.1pt;mso-position-horizontal-relative:page;mso-position-vertical-relative:page;z-index:-26872" coordorigin="8636,1757" coordsize="43,2">
            <v:shape style="position:absolute;left:8636;top:1757;width:43;height:2" coordorigin="8636,1757" coordsize="43,0" path="m8680,1757l8636,175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87.839996pt;width:2.15997pt;height:.1pt;mso-position-horizontal-relative:page;mso-position-vertical-relative:page;z-index:-26871" coordorigin="9470,1757" coordsize="43,2">
            <v:shape style="position:absolute;left:9470;top:1757;width:43;height:2" coordorigin="9470,1757" coordsize="43,0" path="m9514,1757l9470,175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87.839996pt;width:2.16003pt;height:.1pt;mso-position-horizontal-relative:page;mso-position-vertical-relative:page;z-index:-26870" coordorigin="10308,1757" coordsize="43,2">
            <v:shape style="position:absolute;left:10308;top:1757;width:43;height:2" coordorigin="10308,1757" coordsize="43,0" path="m10351,1757l10308,175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87.839996pt;width:2.15997pt;height:.1pt;mso-position-horizontal-relative:page;mso-position-vertical-relative:page;z-index:-26869" coordorigin="11263,1757" coordsize="43,2">
            <v:shape style="position:absolute;left:11263;top:1757;width:43;height:2" coordorigin="11263,1757" coordsize="43,0" path="m11306,1757l11263,175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87.839996pt;width:2.15997pt;height:.1pt;mso-position-horizontal-relative:page;mso-position-vertical-relative:page;z-index:-26868" coordorigin="12136,1757" coordsize="43,2">
            <v:shape style="position:absolute;left:12136;top:1757;width:43;height:2" coordorigin="12136,1757" coordsize="43,0" path="m12179,1757l12136,175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87.839996pt;width:2.15997pt;height:.1pt;mso-position-horizontal-relative:page;mso-position-vertical-relative:page;z-index:-26867" coordorigin="12966,1757" coordsize="43,2">
            <v:shape style="position:absolute;left:12966;top:1757;width:43;height:2" coordorigin="12966,1757" coordsize="43,0" path="m13009,1757l12966,175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87.839996pt;width:2.15997pt;height:.1pt;mso-position-horizontal-relative:page;mso-position-vertical-relative:page;z-index:-26866" coordorigin="14678,1757" coordsize="43,2">
            <v:shape style="position:absolute;left:14678;top:1757;width:43;height:2" coordorigin="14678,1757" coordsize="43,0" path="m14722,1757l14678,175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03.019997pt;width:2.15997pt;height:.1pt;mso-position-horizontal-relative:page;mso-position-vertical-relative:page;z-index:-26865" coordorigin="1111,2060" coordsize="43,2">
            <v:shape style="position:absolute;left:1111;top:2060;width:43;height:2" coordorigin="1111,2060" coordsize="43,0" path="m1154,2060l1111,20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03.019997pt;width:2.16pt;height:.1pt;mso-position-horizontal-relative:page;mso-position-vertical-relative:page;z-index:-26864" coordorigin="4148,2060" coordsize="43,2">
            <v:shape style="position:absolute;left:4148;top:2060;width:43;height:2" coordorigin="4148,2060" coordsize="43,0" path="m4192,2060l4148,20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03.019997pt;width:2.16pt;height:.1pt;mso-position-horizontal-relative:page;mso-position-vertical-relative:page;z-index:-26863" coordorigin="4744,2060" coordsize="43,2">
            <v:shape style="position:absolute;left:4744;top:2060;width:43;height:2" coordorigin="4744,2060" coordsize="43,0" path="m4787,2060l4744,20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03.019997pt;width:2.16pt;height:.1pt;mso-position-horizontal-relative:page;mso-position-vertical-relative:page;z-index:-26862" coordorigin="5333,2060" coordsize="43,2">
            <v:shape style="position:absolute;left:5333;top:2060;width:43;height:2" coordorigin="5333,2060" coordsize="43,0" path="m5376,2060l5333,20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03.019997pt;width:2.16pt;height:.1pt;mso-position-horizontal-relative:page;mso-position-vertical-relative:page;z-index:-26861" coordorigin="6248,2060" coordsize="43,2">
            <v:shape style="position:absolute;left:6248;top:2060;width:43;height:2" coordorigin="6248,2060" coordsize="43,0" path="m6292,2060l6248,206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03.019997pt;width:2.16pt;height:.1pt;mso-position-horizontal-relative:page;mso-position-vertical-relative:page;z-index:-26860" coordorigin="7087,2060" coordsize="43,2">
            <v:shape style="position:absolute;left:7087;top:2060;width:43;height:2" coordorigin="7087,2060" coordsize="43,0" path="m7130,2060l7087,20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03.019997pt;width:2.16pt;height:.1pt;mso-position-horizontal-relative:page;mso-position-vertical-relative:page;z-index:-26859" coordorigin="7800,2060" coordsize="43,2">
            <v:shape style="position:absolute;left:7800;top:2060;width:43;height:2" coordorigin="7800,2060" coordsize="43,0" path="m7843,2060l7800,20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03.019997pt;width:2.16pt;height:.1pt;mso-position-horizontal-relative:page;mso-position-vertical-relative:page;z-index:-26858" coordorigin="8636,2060" coordsize="43,2">
            <v:shape style="position:absolute;left:8636;top:2060;width:43;height:2" coordorigin="8636,2060" coordsize="43,0" path="m8680,2060l8636,20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03.019997pt;width:2.15997pt;height:.1pt;mso-position-horizontal-relative:page;mso-position-vertical-relative:page;z-index:-26857" coordorigin="9470,2060" coordsize="43,2">
            <v:shape style="position:absolute;left:9470;top:2060;width:43;height:2" coordorigin="9470,2060" coordsize="43,0" path="m9514,2060l9470,206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03.019997pt;width:2.16003pt;height:.1pt;mso-position-horizontal-relative:page;mso-position-vertical-relative:page;z-index:-26856" coordorigin="10308,2060" coordsize="43,2">
            <v:shape style="position:absolute;left:10308;top:2060;width:43;height:2" coordorigin="10308,2060" coordsize="43,0" path="m10351,2060l10308,206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03.019997pt;width:2.15997pt;height:.1pt;mso-position-horizontal-relative:page;mso-position-vertical-relative:page;z-index:-26855" coordorigin="11263,2060" coordsize="43,2">
            <v:shape style="position:absolute;left:11263;top:2060;width:43;height:2" coordorigin="11263,2060" coordsize="43,0" path="m11306,2060l11263,206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03.019997pt;width:2.15997pt;height:.1pt;mso-position-horizontal-relative:page;mso-position-vertical-relative:page;z-index:-26854" coordorigin="12136,2060" coordsize="43,2">
            <v:shape style="position:absolute;left:12136;top:2060;width:43;height:2" coordorigin="12136,2060" coordsize="43,0" path="m12179,2060l12136,206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03.019997pt;width:2.15997pt;height:.1pt;mso-position-horizontal-relative:page;mso-position-vertical-relative:page;z-index:-26853" coordorigin="12966,2060" coordsize="43,2">
            <v:shape style="position:absolute;left:12966;top:2060;width:43;height:2" coordorigin="12966,2060" coordsize="43,0" path="m13009,2060l12966,206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03.019997pt;width:2.15997pt;height:.1pt;mso-position-horizontal-relative:page;mso-position-vertical-relative:page;z-index:-26852" coordorigin="14678,2060" coordsize="43,2">
            <v:shape style="position:absolute;left:14678;top:2060;width:43;height:2" coordorigin="14678,2060" coordsize="43,0" path="m14722,2060l14678,206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10.820007pt;width:2.15997pt;height:.1pt;mso-position-horizontal-relative:page;mso-position-vertical-relative:page;z-index:-26851" coordorigin="1111,2216" coordsize="43,2">
            <v:shape style="position:absolute;left:1111;top:2216;width:43;height:2" coordorigin="1111,2216" coordsize="43,0" path="m1154,2216l1111,221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10.820007pt;width:2.16pt;height:.1pt;mso-position-horizontal-relative:page;mso-position-vertical-relative:page;z-index:-26850" coordorigin="4148,2216" coordsize="43,2">
            <v:shape style="position:absolute;left:4148;top:2216;width:43;height:2" coordorigin="4148,2216" coordsize="43,0" path="m4192,2216l4148,221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10.820007pt;width:2.16pt;height:.1pt;mso-position-horizontal-relative:page;mso-position-vertical-relative:page;z-index:-26849" coordorigin="4744,2216" coordsize="43,2">
            <v:shape style="position:absolute;left:4744;top:2216;width:43;height:2" coordorigin="4744,2216" coordsize="43,0" path="m4787,2216l4744,221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10.820007pt;width:2.16pt;height:.1pt;mso-position-horizontal-relative:page;mso-position-vertical-relative:page;z-index:-26848" coordorigin="5333,2216" coordsize="43,2">
            <v:shape style="position:absolute;left:5333;top:2216;width:43;height:2" coordorigin="5333,2216" coordsize="43,0" path="m5376,2216l5333,221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10.820007pt;width:2.16pt;height:.1pt;mso-position-horizontal-relative:page;mso-position-vertical-relative:page;z-index:-26847" coordorigin="6248,2216" coordsize="43,2">
            <v:shape style="position:absolute;left:6248;top:2216;width:43;height:2" coordorigin="6248,2216" coordsize="43,0" path="m6292,2216l6248,221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10.820007pt;width:2.16pt;height:.1pt;mso-position-horizontal-relative:page;mso-position-vertical-relative:page;z-index:-26846" coordorigin="7087,2216" coordsize="43,2">
            <v:shape style="position:absolute;left:7087;top:2216;width:43;height:2" coordorigin="7087,2216" coordsize="43,0" path="m7130,2216l7087,221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10.820007pt;width:2.16pt;height:.1pt;mso-position-horizontal-relative:page;mso-position-vertical-relative:page;z-index:-26845" coordorigin="7800,2216" coordsize="43,2">
            <v:shape style="position:absolute;left:7800;top:2216;width:43;height:2" coordorigin="7800,2216" coordsize="43,0" path="m7843,2216l7800,221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10.820007pt;width:2.16pt;height:.1pt;mso-position-horizontal-relative:page;mso-position-vertical-relative:page;z-index:-26844" coordorigin="8636,2216" coordsize="43,2">
            <v:shape style="position:absolute;left:8636;top:2216;width:43;height:2" coordorigin="8636,2216" coordsize="43,0" path="m8680,2216l8636,221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10.820007pt;width:2.15997pt;height:.1pt;mso-position-horizontal-relative:page;mso-position-vertical-relative:page;z-index:-26843" coordorigin="9470,2216" coordsize="43,2">
            <v:shape style="position:absolute;left:9470;top:2216;width:43;height:2" coordorigin="9470,2216" coordsize="43,0" path="m9514,2216l9470,2216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10.820007pt;width:2.16003pt;height:.1pt;mso-position-horizontal-relative:page;mso-position-vertical-relative:page;z-index:-26842" coordorigin="10308,2216" coordsize="43,2">
            <v:shape style="position:absolute;left:10308;top:2216;width:43;height:2" coordorigin="10308,2216" coordsize="43,0" path="m10351,2216l10308,221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10.820007pt;width:2.15997pt;height:.1pt;mso-position-horizontal-relative:page;mso-position-vertical-relative:page;z-index:-26841" coordorigin="11263,2216" coordsize="43,2">
            <v:shape style="position:absolute;left:11263;top:2216;width:43;height:2" coordorigin="11263,2216" coordsize="43,0" path="m11306,2216l11263,221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10.820007pt;width:2.15997pt;height:.1pt;mso-position-horizontal-relative:page;mso-position-vertical-relative:page;z-index:-26840" coordorigin="12136,2216" coordsize="43,2">
            <v:shape style="position:absolute;left:12136;top:2216;width:43;height:2" coordorigin="12136,2216" coordsize="43,0" path="m12179,2216l12136,221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10.820007pt;width:2.15997pt;height:.1pt;mso-position-horizontal-relative:page;mso-position-vertical-relative:page;z-index:-26839" coordorigin="12966,2216" coordsize="43,2">
            <v:shape style="position:absolute;left:12966;top:2216;width:43;height:2" coordorigin="12966,2216" coordsize="43,0" path="m13009,2216l12966,2216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10.820007pt;width:2.15997pt;height:.1pt;mso-position-horizontal-relative:page;mso-position-vertical-relative:page;z-index:-26838" coordorigin="14678,2216" coordsize="43,2">
            <v:shape style="position:absolute;left:14678;top:2216;width:43;height:2" coordorigin="14678,2216" coordsize="43,0" path="m14722,2216l14678,221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25.940002pt;width:2.15997pt;height:.1pt;mso-position-horizontal-relative:page;mso-position-vertical-relative:page;z-index:-26837" coordorigin="1111,2519" coordsize="43,2">
            <v:shape style="position:absolute;left:1111;top:2519;width:43;height:2" coordorigin="1111,2519" coordsize="43,0" path="m1154,2519l1111,251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25.940002pt;width:2.16pt;height:.1pt;mso-position-horizontal-relative:page;mso-position-vertical-relative:page;z-index:-26836" coordorigin="4148,2519" coordsize="43,2">
            <v:shape style="position:absolute;left:4148;top:2519;width:43;height:2" coordorigin="4148,2519" coordsize="43,0" path="m4192,2519l4148,251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25.940002pt;width:2.16pt;height:.1pt;mso-position-horizontal-relative:page;mso-position-vertical-relative:page;z-index:-26835" coordorigin="4744,2519" coordsize="43,2">
            <v:shape style="position:absolute;left:4744;top:2519;width:43;height:2" coordorigin="4744,2519" coordsize="43,0" path="m4787,2519l4744,251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25.940002pt;width:2.16pt;height:.1pt;mso-position-horizontal-relative:page;mso-position-vertical-relative:page;z-index:-26834" coordorigin="5333,2519" coordsize="43,2">
            <v:shape style="position:absolute;left:5333;top:2519;width:43;height:2" coordorigin="5333,2519" coordsize="43,0" path="m5376,2519l5333,251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25.940002pt;width:2.16pt;height:.1pt;mso-position-horizontal-relative:page;mso-position-vertical-relative:page;z-index:-26833" coordorigin="6248,2519" coordsize="43,2">
            <v:shape style="position:absolute;left:6248;top:2519;width:43;height:2" coordorigin="6248,2519" coordsize="43,0" path="m6292,2519l6248,251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25.940002pt;width:2.16pt;height:.1pt;mso-position-horizontal-relative:page;mso-position-vertical-relative:page;z-index:-26832" coordorigin="7087,2519" coordsize="43,2">
            <v:shape style="position:absolute;left:7087;top:2519;width:43;height:2" coordorigin="7087,2519" coordsize="43,0" path="m7130,2519l7087,251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25.940002pt;width:2.16pt;height:.1pt;mso-position-horizontal-relative:page;mso-position-vertical-relative:page;z-index:-26831" coordorigin="7800,2519" coordsize="43,2">
            <v:shape style="position:absolute;left:7800;top:2519;width:43;height:2" coordorigin="7800,2519" coordsize="43,0" path="m7843,2519l7800,251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25.940002pt;width:2.16pt;height:.1pt;mso-position-horizontal-relative:page;mso-position-vertical-relative:page;z-index:-26830" coordorigin="8636,2519" coordsize="43,2">
            <v:shape style="position:absolute;left:8636;top:2519;width:43;height:2" coordorigin="8636,2519" coordsize="43,0" path="m8680,2519l8636,251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25.940002pt;width:2.15997pt;height:.1pt;mso-position-horizontal-relative:page;mso-position-vertical-relative:page;z-index:-26829" coordorigin="9470,2519" coordsize="43,2">
            <v:shape style="position:absolute;left:9470;top:2519;width:43;height:2" coordorigin="9470,2519" coordsize="43,0" path="m9514,2519l9470,2519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25.940002pt;width:2.16003pt;height:.1pt;mso-position-horizontal-relative:page;mso-position-vertical-relative:page;z-index:-26828" coordorigin="10308,2519" coordsize="43,2">
            <v:shape style="position:absolute;left:10308;top:2519;width:43;height:2" coordorigin="10308,2519" coordsize="43,0" path="m10351,2519l10308,251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25.940002pt;width:2.15997pt;height:.1pt;mso-position-horizontal-relative:page;mso-position-vertical-relative:page;z-index:-26827" coordorigin="11263,2519" coordsize="43,2">
            <v:shape style="position:absolute;left:11263;top:2519;width:43;height:2" coordorigin="11263,2519" coordsize="43,0" path="m11306,2519l11263,251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25.940002pt;width:2.15997pt;height:.1pt;mso-position-horizontal-relative:page;mso-position-vertical-relative:page;z-index:-26826" coordorigin="12136,2519" coordsize="43,2">
            <v:shape style="position:absolute;left:12136;top:2519;width:43;height:2" coordorigin="12136,2519" coordsize="43,0" path="m12179,2519l12136,251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25.940002pt;width:2.15997pt;height:.1pt;mso-position-horizontal-relative:page;mso-position-vertical-relative:page;z-index:-26825" coordorigin="12966,2519" coordsize="43,2">
            <v:shape style="position:absolute;left:12966;top:2519;width:43;height:2" coordorigin="12966,2519" coordsize="43,0" path="m13009,2519l12966,2519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25.940002pt;width:2.15997pt;height:.1pt;mso-position-horizontal-relative:page;mso-position-vertical-relative:page;z-index:-26824" coordorigin="14678,2519" coordsize="43,2">
            <v:shape style="position:absolute;left:14678;top:2519;width:43;height:2" coordorigin="14678,2519" coordsize="43,0" path="m14722,2519l14678,251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33.740005pt;width:2.15997pt;height:.1pt;mso-position-horizontal-relative:page;mso-position-vertical-relative:page;z-index:-26823" coordorigin="1111,2675" coordsize="43,2">
            <v:shape style="position:absolute;left:1111;top:2675;width:43;height:2" coordorigin="1111,2675" coordsize="43,0" path="m1154,2675l1111,267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33.740005pt;width:2.16pt;height:.1pt;mso-position-horizontal-relative:page;mso-position-vertical-relative:page;z-index:-26822" coordorigin="4148,2675" coordsize="43,2">
            <v:shape style="position:absolute;left:4148;top:2675;width:43;height:2" coordorigin="4148,2675" coordsize="43,0" path="m4192,2675l4148,267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33.740005pt;width:2.16pt;height:.1pt;mso-position-horizontal-relative:page;mso-position-vertical-relative:page;z-index:-26821" coordorigin="4744,2675" coordsize="43,2">
            <v:shape style="position:absolute;left:4744;top:2675;width:43;height:2" coordorigin="4744,2675" coordsize="43,0" path="m4787,2675l4744,267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33.740005pt;width:2.16pt;height:.1pt;mso-position-horizontal-relative:page;mso-position-vertical-relative:page;z-index:-26820" coordorigin="5333,2675" coordsize="43,2">
            <v:shape style="position:absolute;left:5333;top:2675;width:43;height:2" coordorigin="5333,2675" coordsize="43,0" path="m5376,2675l5333,267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33.740005pt;width:2.16pt;height:.1pt;mso-position-horizontal-relative:page;mso-position-vertical-relative:page;z-index:-26819" coordorigin="6248,2675" coordsize="43,2">
            <v:shape style="position:absolute;left:6248;top:2675;width:43;height:2" coordorigin="6248,2675" coordsize="43,0" path="m6292,2675l6248,267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33.740005pt;width:2.16pt;height:.1pt;mso-position-horizontal-relative:page;mso-position-vertical-relative:page;z-index:-26818" coordorigin="7087,2675" coordsize="43,2">
            <v:shape style="position:absolute;left:7087;top:2675;width:43;height:2" coordorigin="7087,2675" coordsize="43,0" path="m7130,2675l7087,267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33.740005pt;width:2.16pt;height:.1pt;mso-position-horizontal-relative:page;mso-position-vertical-relative:page;z-index:-26817" coordorigin="7800,2675" coordsize="43,2">
            <v:shape style="position:absolute;left:7800;top:2675;width:43;height:2" coordorigin="7800,2675" coordsize="43,0" path="m7843,2675l7800,267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33.740005pt;width:2.16pt;height:.1pt;mso-position-horizontal-relative:page;mso-position-vertical-relative:page;z-index:-26816" coordorigin="8636,2675" coordsize="43,2">
            <v:shape style="position:absolute;left:8636;top:2675;width:43;height:2" coordorigin="8636,2675" coordsize="43,0" path="m8680,2675l8636,267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33.740005pt;width:2.15997pt;height:.1pt;mso-position-horizontal-relative:page;mso-position-vertical-relative:page;z-index:-26815" coordorigin="9470,2675" coordsize="43,2">
            <v:shape style="position:absolute;left:9470;top:2675;width:43;height:2" coordorigin="9470,2675" coordsize="43,0" path="m9514,2675l9470,267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33.740005pt;width:2.16003pt;height:.1pt;mso-position-horizontal-relative:page;mso-position-vertical-relative:page;z-index:-26814" coordorigin="10308,2675" coordsize="43,2">
            <v:shape style="position:absolute;left:10308;top:2675;width:43;height:2" coordorigin="10308,2675" coordsize="43,0" path="m10351,2675l10308,267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33.740005pt;width:2.15997pt;height:.1pt;mso-position-horizontal-relative:page;mso-position-vertical-relative:page;z-index:-26813" coordorigin="11263,2675" coordsize="43,2">
            <v:shape style="position:absolute;left:11263;top:2675;width:43;height:2" coordorigin="11263,2675" coordsize="43,0" path="m11306,2675l11263,267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33.740005pt;width:2.15997pt;height:.1pt;mso-position-horizontal-relative:page;mso-position-vertical-relative:page;z-index:-26812" coordorigin="12136,2675" coordsize="43,2">
            <v:shape style="position:absolute;left:12136;top:2675;width:43;height:2" coordorigin="12136,2675" coordsize="43,0" path="m12179,2675l12136,267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33.740005pt;width:2.15997pt;height:.1pt;mso-position-horizontal-relative:page;mso-position-vertical-relative:page;z-index:-26811" coordorigin="12966,2675" coordsize="43,2">
            <v:shape style="position:absolute;left:12966;top:2675;width:43;height:2" coordorigin="12966,2675" coordsize="43,0" path="m13009,2675l12966,267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33.740005pt;width:2.15997pt;height:.1pt;mso-position-horizontal-relative:page;mso-position-vertical-relative:page;z-index:-26810" coordorigin="14678,2675" coordsize="43,2">
            <v:shape style="position:absolute;left:14678;top:2675;width:43;height:2" coordorigin="14678,2675" coordsize="43,0" path="m14722,2675l14678,267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41.540009pt;width:2.15997pt;height:.1pt;mso-position-horizontal-relative:page;mso-position-vertical-relative:page;z-index:-26809" coordorigin="1111,2831" coordsize="43,2">
            <v:shape style="position:absolute;left:1111;top:2831;width:43;height:2" coordorigin="1111,2831" coordsize="43,0" path="m1154,2831l1111,283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41.540009pt;width:2.16pt;height:.1pt;mso-position-horizontal-relative:page;mso-position-vertical-relative:page;z-index:-26808" coordorigin="4148,2831" coordsize="43,2">
            <v:shape style="position:absolute;left:4148;top:2831;width:43;height:2" coordorigin="4148,2831" coordsize="43,0" path="m4192,2831l4148,283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41.540009pt;width:2.16pt;height:.1pt;mso-position-horizontal-relative:page;mso-position-vertical-relative:page;z-index:-26807" coordorigin="4744,2831" coordsize="43,2">
            <v:shape style="position:absolute;left:4744;top:2831;width:43;height:2" coordorigin="4744,2831" coordsize="43,0" path="m4787,2831l4744,283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41.540009pt;width:2.16pt;height:.1pt;mso-position-horizontal-relative:page;mso-position-vertical-relative:page;z-index:-26806" coordorigin="5333,2831" coordsize="43,2">
            <v:shape style="position:absolute;left:5333;top:2831;width:43;height:2" coordorigin="5333,2831" coordsize="43,0" path="m5376,2831l5333,283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41.540009pt;width:2.16pt;height:.1pt;mso-position-horizontal-relative:page;mso-position-vertical-relative:page;z-index:-26805" coordorigin="6248,2831" coordsize="43,2">
            <v:shape style="position:absolute;left:6248;top:2831;width:43;height:2" coordorigin="6248,2831" coordsize="43,0" path="m6292,2831l6248,283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41.540009pt;width:2.16pt;height:.1pt;mso-position-horizontal-relative:page;mso-position-vertical-relative:page;z-index:-26804" coordorigin="7087,2831" coordsize="43,2">
            <v:shape style="position:absolute;left:7087;top:2831;width:43;height:2" coordorigin="7087,2831" coordsize="43,0" path="m7130,2831l7087,283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41.540009pt;width:2.16pt;height:.1pt;mso-position-horizontal-relative:page;mso-position-vertical-relative:page;z-index:-26803" coordorigin="7800,2831" coordsize="43,2">
            <v:shape style="position:absolute;left:7800;top:2831;width:43;height:2" coordorigin="7800,2831" coordsize="43,0" path="m7843,2831l7800,283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41.540009pt;width:2.16pt;height:.1pt;mso-position-horizontal-relative:page;mso-position-vertical-relative:page;z-index:-26802" coordorigin="8636,2831" coordsize="43,2">
            <v:shape style="position:absolute;left:8636;top:2831;width:43;height:2" coordorigin="8636,2831" coordsize="43,0" path="m8680,2831l8636,283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41.540009pt;width:2.15997pt;height:.1pt;mso-position-horizontal-relative:page;mso-position-vertical-relative:page;z-index:-26801" coordorigin="9470,2831" coordsize="43,2">
            <v:shape style="position:absolute;left:9470;top:2831;width:43;height:2" coordorigin="9470,2831" coordsize="43,0" path="m9514,2831l9470,2831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41.540009pt;width:2.16003pt;height:.1pt;mso-position-horizontal-relative:page;mso-position-vertical-relative:page;z-index:-26800" coordorigin="10308,2831" coordsize="43,2">
            <v:shape style="position:absolute;left:10308;top:2831;width:43;height:2" coordorigin="10308,2831" coordsize="43,0" path="m10351,2831l10308,283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41.540009pt;width:2.15997pt;height:.1pt;mso-position-horizontal-relative:page;mso-position-vertical-relative:page;z-index:-26799" coordorigin="11263,2831" coordsize="43,2">
            <v:shape style="position:absolute;left:11263;top:2831;width:43;height:2" coordorigin="11263,2831" coordsize="43,0" path="m11306,2831l11263,283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41.540009pt;width:2.15997pt;height:.1pt;mso-position-horizontal-relative:page;mso-position-vertical-relative:page;z-index:-26798" coordorigin="12136,2831" coordsize="43,2">
            <v:shape style="position:absolute;left:12136;top:2831;width:43;height:2" coordorigin="12136,2831" coordsize="43,0" path="m12179,2831l12136,283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41.540009pt;width:2.15997pt;height:.1pt;mso-position-horizontal-relative:page;mso-position-vertical-relative:page;z-index:-26797" coordorigin="12966,2831" coordsize="43,2">
            <v:shape style="position:absolute;left:12966;top:2831;width:43;height:2" coordorigin="12966,2831" coordsize="43,0" path="m13009,2831l12966,2831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41.540009pt;width:2.15997pt;height:.1pt;mso-position-horizontal-relative:page;mso-position-vertical-relative:page;z-index:-26796" coordorigin="14678,2831" coordsize="43,2">
            <v:shape style="position:absolute;left:14678;top:2831;width:43;height:2" coordorigin="14678,2831" coordsize="43,0" path="m14722,2831l14678,283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49.340012pt;width:2.15997pt;height:.1pt;mso-position-horizontal-relative:page;mso-position-vertical-relative:page;z-index:-26795" coordorigin="1111,2987" coordsize="43,2">
            <v:shape style="position:absolute;left:1111;top:2987;width:43;height:2" coordorigin="1111,2987" coordsize="43,0" path="m1154,2987l1111,29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49.340012pt;width:2.16pt;height:.1pt;mso-position-horizontal-relative:page;mso-position-vertical-relative:page;z-index:-26794" coordorigin="4148,2987" coordsize="43,2">
            <v:shape style="position:absolute;left:4148;top:2987;width:43;height:2" coordorigin="4148,2987" coordsize="43,0" path="m4192,2987l4148,29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49.340012pt;width:2.16pt;height:.1pt;mso-position-horizontal-relative:page;mso-position-vertical-relative:page;z-index:-26793" coordorigin="4744,2987" coordsize="43,2">
            <v:shape style="position:absolute;left:4744;top:2987;width:43;height:2" coordorigin="4744,2987" coordsize="43,0" path="m4787,2987l4744,29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49.340012pt;width:2.16pt;height:.1pt;mso-position-horizontal-relative:page;mso-position-vertical-relative:page;z-index:-26792" coordorigin="5333,2987" coordsize="43,2">
            <v:shape style="position:absolute;left:5333;top:2987;width:43;height:2" coordorigin="5333,2987" coordsize="43,0" path="m5376,2987l5333,29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49.340012pt;width:2.16pt;height:.1pt;mso-position-horizontal-relative:page;mso-position-vertical-relative:page;z-index:-26791" coordorigin="6248,2987" coordsize="43,2">
            <v:shape style="position:absolute;left:6248;top:2987;width:43;height:2" coordorigin="6248,2987" coordsize="43,0" path="m6292,2987l6248,29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49.340012pt;width:2.16pt;height:.1pt;mso-position-horizontal-relative:page;mso-position-vertical-relative:page;z-index:-26790" coordorigin="7087,2987" coordsize="43,2">
            <v:shape style="position:absolute;left:7087;top:2987;width:43;height:2" coordorigin="7087,2987" coordsize="43,0" path="m7130,2987l7087,29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49.340012pt;width:2.16pt;height:.1pt;mso-position-horizontal-relative:page;mso-position-vertical-relative:page;z-index:-26789" coordorigin="7800,2987" coordsize="43,2">
            <v:shape style="position:absolute;left:7800;top:2987;width:43;height:2" coordorigin="7800,2987" coordsize="43,0" path="m7843,2987l7800,29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49.340012pt;width:2.16pt;height:.1pt;mso-position-horizontal-relative:page;mso-position-vertical-relative:page;z-index:-26788" coordorigin="8636,2987" coordsize="43,2">
            <v:shape style="position:absolute;left:8636;top:2987;width:43;height:2" coordorigin="8636,2987" coordsize="43,0" path="m8680,2987l8636,29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49.340012pt;width:2.15997pt;height:.1pt;mso-position-horizontal-relative:page;mso-position-vertical-relative:page;z-index:-26787" coordorigin="9470,2987" coordsize="43,2">
            <v:shape style="position:absolute;left:9470;top:2987;width:43;height:2" coordorigin="9470,2987" coordsize="43,0" path="m9514,2987l9470,298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49.340012pt;width:2.16003pt;height:.1pt;mso-position-horizontal-relative:page;mso-position-vertical-relative:page;z-index:-26786" coordorigin="10308,2987" coordsize="43,2">
            <v:shape style="position:absolute;left:10308;top:2987;width:43;height:2" coordorigin="10308,2987" coordsize="43,0" path="m10351,2987l10308,29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49.340012pt;width:2.15997pt;height:.1pt;mso-position-horizontal-relative:page;mso-position-vertical-relative:page;z-index:-26785" coordorigin="11263,2987" coordsize="43,2">
            <v:shape style="position:absolute;left:11263;top:2987;width:43;height:2" coordorigin="11263,2987" coordsize="43,0" path="m11306,2987l11263,29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49.340012pt;width:2.15997pt;height:.1pt;mso-position-horizontal-relative:page;mso-position-vertical-relative:page;z-index:-26784" coordorigin="12136,2987" coordsize="43,2">
            <v:shape style="position:absolute;left:12136;top:2987;width:43;height:2" coordorigin="12136,2987" coordsize="43,0" path="m12179,2987l12136,29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49.340012pt;width:2.15997pt;height:.1pt;mso-position-horizontal-relative:page;mso-position-vertical-relative:page;z-index:-26783" coordorigin="12966,2987" coordsize="43,2">
            <v:shape style="position:absolute;left:12966;top:2987;width:43;height:2" coordorigin="12966,2987" coordsize="43,0" path="m13009,2987l12966,298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49.340012pt;width:2.15997pt;height:.1pt;mso-position-horizontal-relative:page;mso-position-vertical-relative:page;z-index:-26782" coordorigin="14678,2987" coordsize="43,2">
            <v:shape style="position:absolute;left:14678;top:2987;width:43;height:2" coordorigin="14678,2987" coordsize="43,0" path="m14722,2987l14678,29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57.199997pt;width:2.15997pt;height:.1pt;mso-position-horizontal-relative:page;mso-position-vertical-relative:page;z-index:-26781" coordorigin="1111,3144" coordsize="43,2">
            <v:shape style="position:absolute;left:1111;top:3144;width:43;height:2" coordorigin="1111,3144" coordsize="43,0" path="m1154,3144l1111,3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57.199997pt;width:2.16pt;height:.1pt;mso-position-horizontal-relative:page;mso-position-vertical-relative:page;z-index:-26780" coordorigin="4148,3144" coordsize="43,2">
            <v:shape style="position:absolute;left:4148;top:3144;width:43;height:2" coordorigin="4148,3144" coordsize="43,0" path="m4192,3144l4148,3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57.199997pt;width:2.16pt;height:.1pt;mso-position-horizontal-relative:page;mso-position-vertical-relative:page;z-index:-26779" coordorigin="4744,3144" coordsize="43,2">
            <v:shape style="position:absolute;left:4744;top:3144;width:43;height:2" coordorigin="4744,3144" coordsize="43,0" path="m4787,3144l4744,3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57.199997pt;width:2.16pt;height:.1pt;mso-position-horizontal-relative:page;mso-position-vertical-relative:page;z-index:-26778" coordorigin="5333,3144" coordsize="43,2">
            <v:shape style="position:absolute;left:5333;top:3144;width:43;height:2" coordorigin="5333,3144" coordsize="43,0" path="m5376,3144l5333,3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57.199997pt;width:2.16pt;height:.1pt;mso-position-horizontal-relative:page;mso-position-vertical-relative:page;z-index:-26777" coordorigin="6248,3144" coordsize="43,2">
            <v:shape style="position:absolute;left:6248;top:3144;width:43;height:2" coordorigin="6248,3144" coordsize="43,0" path="m6292,3144l6248,3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57.199997pt;width:2.16pt;height:.1pt;mso-position-horizontal-relative:page;mso-position-vertical-relative:page;z-index:-26776" coordorigin="7087,3144" coordsize="43,2">
            <v:shape style="position:absolute;left:7087;top:3144;width:43;height:2" coordorigin="7087,3144" coordsize="43,0" path="m7130,3144l7087,3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57.199997pt;width:2.16pt;height:.1pt;mso-position-horizontal-relative:page;mso-position-vertical-relative:page;z-index:-26775" coordorigin="7800,3144" coordsize="43,2">
            <v:shape style="position:absolute;left:7800;top:3144;width:43;height:2" coordorigin="7800,3144" coordsize="43,0" path="m7843,3144l7800,3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57.199997pt;width:2.16pt;height:.1pt;mso-position-horizontal-relative:page;mso-position-vertical-relative:page;z-index:-26774" coordorigin="8636,3144" coordsize="43,2">
            <v:shape style="position:absolute;left:8636;top:3144;width:43;height:2" coordorigin="8636,3144" coordsize="43,0" path="m8680,3144l8636,3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57.199997pt;width:2.15997pt;height:.1pt;mso-position-horizontal-relative:page;mso-position-vertical-relative:page;z-index:-26773" coordorigin="9470,3144" coordsize="43,2">
            <v:shape style="position:absolute;left:9470;top:3144;width:43;height:2" coordorigin="9470,3144" coordsize="43,0" path="m9514,3144l9470,314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57.199997pt;width:2.16003pt;height:.1pt;mso-position-horizontal-relative:page;mso-position-vertical-relative:page;z-index:-26772" coordorigin="10308,3144" coordsize="43,2">
            <v:shape style="position:absolute;left:10308;top:3144;width:43;height:2" coordorigin="10308,3144" coordsize="43,0" path="m10351,3144l10308,3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57.199997pt;width:2.15997pt;height:.1pt;mso-position-horizontal-relative:page;mso-position-vertical-relative:page;z-index:-26771" coordorigin="11263,3144" coordsize="43,2">
            <v:shape style="position:absolute;left:11263;top:3144;width:43;height:2" coordorigin="11263,3144" coordsize="43,0" path="m11306,3144l11263,3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57.199997pt;width:2.15997pt;height:.1pt;mso-position-horizontal-relative:page;mso-position-vertical-relative:page;z-index:-26770" coordorigin="12136,3144" coordsize="43,2">
            <v:shape style="position:absolute;left:12136;top:3144;width:43;height:2" coordorigin="12136,3144" coordsize="43,0" path="m12179,3144l12136,3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57.199997pt;width:2.15997pt;height:.1pt;mso-position-horizontal-relative:page;mso-position-vertical-relative:page;z-index:-26769" coordorigin="12966,3144" coordsize="43,2">
            <v:shape style="position:absolute;left:12966;top:3144;width:43;height:2" coordorigin="12966,3144" coordsize="43,0" path="m13009,3144l12966,314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57.199997pt;width:2.15997pt;height:.1pt;mso-position-horizontal-relative:page;mso-position-vertical-relative:page;z-index:-26768" coordorigin="14678,3144" coordsize="43,2">
            <v:shape style="position:absolute;left:14678;top:3144;width:43;height:2" coordorigin="14678,3144" coordsize="43,0" path="m14722,3144l14678,3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65pt;width:2.15997pt;height:.1pt;mso-position-horizontal-relative:page;mso-position-vertical-relative:page;z-index:-26767" coordorigin="1111,3300" coordsize="43,2">
            <v:shape style="position:absolute;left:1111;top:3300;width:43;height:2" coordorigin="1111,3300" coordsize="43,0" path="m1154,3300l1111,33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65pt;width:2.16pt;height:.1pt;mso-position-horizontal-relative:page;mso-position-vertical-relative:page;z-index:-26766" coordorigin="4148,3300" coordsize="43,2">
            <v:shape style="position:absolute;left:4148;top:3300;width:43;height:2" coordorigin="4148,3300" coordsize="43,0" path="m4192,3300l4148,33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65pt;width:2.16pt;height:.1pt;mso-position-horizontal-relative:page;mso-position-vertical-relative:page;z-index:-26765" coordorigin="4744,3300" coordsize="43,2">
            <v:shape style="position:absolute;left:4744;top:3300;width:43;height:2" coordorigin="4744,3300" coordsize="43,0" path="m4787,3300l4744,33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65pt;width:2.16pt;height:.1pt;mso-position-horizontal-relative:page;mso-position-vertical-relative:page;z-index:-26764" coordorigin="5333,3300" coordsize="43,2">
            <v:shape style="position:absolute;left:5333;top:3300;width:43;height:2" coordorigin="5333,3300" coordsize="43,0" path="m5376,3300l5333,33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65pt;width:2.16pt;height:.1pt;mso-position-horizontal-relative:page;mso-position-vertical-relative:page;z-index:-26763" coordorigin="6248,3300" coordsize="43,2">
            <v:shape style="position:absolute;left:6248;top:3300;width:43;height:2" coordorigin="6248,3300" coordsize="43,0" path="m6292,3300l6248,330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65pt;width:2.16pt;height:.1pt;mso-position-horizontal-relative:page;mso-position-vertical-relative:page;z-index:-26762" coordorigin="7087,3300" coordsize="43,2">
            <v:shape style="position:absolute;left:7087;top:3300;width:43;height:2" coordorigin="7087,3300" coordsize="43,0" path="m7130,3300l7087,33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65pt;width:2.16pt;height:.1pt;mso-position-horizontal-relative:page;mso-position-vertical-relative:page;z-index:-26761" coordorigin="7800,3300" coordsize="43,2">
            <v:shape style="position:absolute;left:7800;top:3300;width:43;height:2" coordorigin="7800,3300" coordsize="43,0" path="m7843,3300l7800,33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65pt;width:2.16pt;height:.1pt;mso-position-horizontal-relative:page;mso-position-vertical-relative:page;z-index:-26760" coordorigin="8636,3300" coordsize="43,2">
            <v:shape style="position:absolute;left:8636;top:3300;width:43;height:2" coordorigin="8636,3300" coordsize="43,0" path="m8680,3300l8636,33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65pt;width:2.15997pt;height:.1pt;mso-position-horizontal-relative:page;mso-position-vertical-relative:page;z-index:-26759" coordorigin="9470,3300" coordsize="43,2">
            <v:shape style="position:absolute;left:9470;top:3300;width:43;height:2" coordorigin="9470,3300" coordsize="43,0" path="m9514,3300l9470,330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65pt;width:2.16003pt;height:.1pt;mso-position-horizontal-relative:page;mso-position-vertical-relative:page;z-index:-26758" coordorigin="10308,3300" coordsize="43,2">
            <v:shape style="position:absolute;left:10308;top:3300;width:43;height:2" coordorigin="10308,3300" coordsize="43,0" path="m10351,3300l10308,330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65pt;width:2.15997pt;height:.1pt;mso-position-horizontal-relative:page;mso-position-vertical-relative:page;z-index:-26757" coordorigin="11263,3300" coordsize="43,2">
            <v:shape style="position:absolute;left:11263;top:3300;width:43;height:2" coordorigin="11263,3300" coordsize="43,0" path="m11306,3300l11263,330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65pt;width:2.15997pt;height:.1pt;mso-position-horizontal-relative:page;mso-position-vertical-relative:page;z-index:-26756" coordorigin="12136,3300" coordsize="43,2">
            <v:shape style="position:absolute;left:12136;top:3300;width:43;height:2" coordorigin="12136,3300" coordsize="43,0" path="m12179,3300l12136,330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65pt;width:2.15997pt;height:.1pt;mso-position-horizontal-relative:page;mso-position-vertical-relative:page;z-index:-26755" coordorigin="12966,3300" coordsize="43,2">
            <v:shape style="position:absolute;left:12966;top:3300;width:43;height:2" coordorigin="12966,3300" coordsize="43,0" path="m13009,3300l12966,330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65pt;width:2.15997pt;height:.1pt;mso-position-horizontal-relative:page;mso-position-vertical-relative:page;z-index:-26754" coordorigin="14678,3300" coordsize="43,2">
            <v:shape style="position:absolute;left:14678;top:3300;width:43;height:2" coordorigin="14678,3300" coordsize="43,0" path="m14722,3300l14678,330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80.12001pt;width:2.15997pt;height:.1pt;mso-position-horizontal-relative:page;mso-position-vertical-relative:page;z-index:-26753" coordorigin="1111,3602" coordsize="43,2">
            <v:shape style="position:absolute;left:1111;top:3602;width:43;height:2" coordorigin="1111,3602" coordsize="43,0" path="m1154,3602l1111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80.12001pt;width:2.16pt;height:.1pt;mso-position-horizontal-relative:page;mso-position-vertical-relative:page;z-index:-26752" coordorigin="4148,3602" coordsize="43,2">
            <v:shape style="position:absolute;left:4148;top:3602;width:43;height:2" coordorigin="4148,3602" coordsize="43,0" path="m4192,3602l4148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80.12001pt;width:2.16pt;height:.1pt;mso-position-horizontal-relative:page;mso-position-vertical-relative:page;z-index:-26751" coordorigin="4744,3602" coordsize="43,2">
            <v:shape style="position:absolute;left:4744;top:3602;width:43;height:2" coordorigin="4744,3602" coordsize="43,0" path="m4787,3602l4744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180.12001pt;width:2.16pt;height:.1pt;mso-position-horizontal-relative:page;mso-position-vertical-relative:page;z-index:-26750" coordorigin="5333,3602" coordsize="43,2">
            <v:shape style="position:absolute;left:5333;top:3602;width:43;height:2" coordorigin="5333,3602" coordsize="43,0" path="m5376,3602l5333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180.12001pt;width:2.16pt;height:.1pt;mso-position-horizontal-relative:page;mso-position-vertical-relative:page;z-index:-26749" coordorigin="6248,3602" coordsize="43,2">
            <v:shape style="position:absolute;left:6248;top:3602;width:43;height:2" coordorigin="6248,3602" coordsize="43,0" path="m6292,3602l6248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180.12001pt;width:2.16pt;height:.1pt;mso-position-horizontal-relative:page;mso-position-vertical-relative:page;z-index:-26748" coordorigin="7087,3602" coordsize="43,2">
            <v:shape style="position:absolute;left:7087;top:3602;width:43;height:2" coordorigin="7087,3602" coordsize="43,0" path="m7130,3602l7087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180.12001pt;width:2.16pt;height:.1pt;mso-position-horizontal-relative:page;mso-position-vertical-relative:page;z-index:-26747" coordorigin="7800,3602" coordsize="43,2">
            <v:shape style="position:absolute;left:7800;top:3602;width:43;height:2" coordorigin="7800,3602" coordsize="43,0" path="m7843,3602l7800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180.12001pt;width:2.16pt;height:.1pt;mso-position-horizontal-relative:page;mso-position-vertical-relative:page;z-index:-26746" coordorigin="8636,3602" coordsize="43,2">
            <v:shape style="position:absolute;left:8636;top:3602;width:43;height:2" coordorigin="8636,3602" coordsize="43,0" path="m8680,3602l8636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180.12001pt;width:2.15997pt;height:.1pt;mso-position-horizontal-relative:page;mso-position-vertical-relative:page;z-index:-26745" coordorigin="9470,3602" coordsize="43,2">
            <v:shape style="position:absolute;left:9470;top:3602;width:43;height:2" coordorigin="9470,3602" coordsize="43,0" path="m9514,3602l9470,360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180.12001pt;width:2.16003pt;height:.1pt;mso-position-horizontal-relative:page;mso-position-vertical-relative:page;z-index:-26744" coordorigin="10308,3602" coordsize="43,2">
            <v:shape style="position:absolute;left:10308;top:3602;width:43;height:2" coordorigin="10308,3602" coordsize="43,0" path="m10351,3602l10308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180.12001pt;width:2.15997pt;height:.1pt;mso-position-horizontal-relative:page;mso-position-vertical-relative:page;z-index:-26743" coordorigin="11263,3602" coordsize="43,2">
            <v:shape style="position:absolute;left:11263;top:3602;width:43;height:2" coordorigin="11263,3602" coordsize="43,0" path="m11306,3602l11263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180.12001pt;width:2.15997pt;height:.1pt;mso-position-horizontal-relative:page;mso-position-vertical-relative:page;z-index:-26742" coordorigin="12136,3602" coordsize="43,2">
            <v:shape style="position:absolute;left:12136;top:3602;width:43;height:2" coordorigin="12136,3602" coordsize="43,0" path="m12179,3602l12136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180.12001pt;width:2.15997pt;height:.1pt;mso-position-horizontal-relative:page;mso-position-vertical-relative:page;z-index:-26741" coordorigin="12966,3602" coordsize="43,2">
            <v:shape style="position:absolute;left:12966;top:3602;width:43;height:2" coordorigin="12966,3602" coordsize="43,0" path="m13009,3602l12966,360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180.12001pt;width:2.15997pt;height:.1pt;mso-position-horizontal-relative:page;mso-position-vertical-relative:page;z-index:-26740" coordorigin="14678,3602" coordsize="43,2">
            <v:shape style="position:absolute;left:14678;top:3602;width:43;height:2" coordorigin="14678,3602" coordsize="43,0" path="m14722,3602l14678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95.240005pt;width:2.15997pt;height:.1pt;mso-position-horizontal-relative:page;mso-position-vertical-relative:page;z-index:-26739" coordorigin="1111,3905" coordsize="43,2">
            <v:shape style="position:absolute;left:1111;top:3905;width:43;height:2" coordorigin="1111,3905" coordsize="43,0" path="m1154,3905l1111,39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195.240005pt;width:2.16pt;height:.1pt;mso-position-horizontal-relative:page;mso-position-vertical-relative:page;z-index:-26738" coordorigin="4148,3905" coordsize="43,2">
            <v:shape style="position:absolute;left:4148;top:3905;width:43;height:2" coordorigin="4148,3905" coordsize="43,0" path="m4192,3905l4148,39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195.240005pt;width:2.16pt;height:.1pt;mso-position-horizontal-relative:page;mso-position-vertical-relative:page;z-index:-26737" coordorigin="4744,3905" coordsize="43,2">
            <v:shape style="position:absolute;left:4744;top:3905;width:43;height:2" coordorigin="4744,3905" coordsize="43,0" path="m4787,3905l4744,39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18.160004pt;width:2.15997pt;height:.1pt;mso-position-horizontal-relative:page;mso-position-vertical-relative:page;z-index:-26736" coordorigin="1111,4363" coordsize="43,2">
            <v:shape style="position:absolute;left:1111;top:4363;width:43;height:2" coordorigin="1111,4363" coordsize="43,0" path="m1154,4363l1111,43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18.160004pt;width:2.16pt;height:.1pt;mso-position-horizontal-relative:page;mso-position-vertical-relative:page;z-index:-26735" coordorigin="4148,4363" coordsize="43,2">
            <v:shape style="position:absolute;left:4148;top:4363;width:43;height:2" coordorigin="4148,4363" coordsize="43,0" path="m4192,4363l4148,43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18.160004pt;width:2.16pt;height:.1pt;mso-position-horizontal-relative:page;mso-position-vertical-relative:page;z-index:-26734" coordorigin="4744,4363" coordsize="43,2">
            <v:shape style="position:absolute;left:4744;top:4363;width:43;height:2" coordorigin="4744,4363" coordsize="43,0" path="m4787,4363l4744,43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18.160004pt;width:2.16pt;height:.1pt;mso-position-horizontal-relative:page;mso-position-vertical-relative:page;z-index:-26733" coordorigin="5333,4363" coordsize="43,2">
            <v:shape style="position:absolute;left:5333;top:4363;width:43;height:2" coordorigin="5333,4363" coordsize="43,0" path="m5376,4363l5333,43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18.160004pt;width:2.16pt;height:.1pt;mso-position-horizontal-relative:page;mso-position-vertical-relative:page;z-index:-26732" coordorigin="6248,4363" coordsize="43,2">
            <v:shape style="position:absolute;left:6248;top:4363;width:43;height:2" coordorigin="6248,4363" coordsize="43,0" path="m6292,4363l6248,436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18.160004pt;width:2.16pt;height:.1pt;mso-position-horizontal-relative:page;mso-position-vertical-relative:page;z-index:-26731" coordorigin="7087,4363" coordsize="43,2">
            <v:shape style="position:absolute;left:7087;top:4363;width:43;height:2" coordorigin="7087,4363" coordsize="43,0" path="m7130,4363l7087,43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18.160004pt;width:2.16pt;height:.1pt;mso-position-horizontal-relative:page;mso-position-vertical-relative:page;z-index:-26730" coordorigin="7800,4363" coordsize="43,2">
            <v:shape style="position:absolute;left:7800;top:4363;width:43;height:2" coordorigin="7800,4363" coordsize="43,0" path="m7843,4363l7800,43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18.160004pt;width:2.16pt;height:.1pt;mso-position-horizontal-relative:page;mso-position-vertical-relative:page;z-index:-26729" coordorigin="8636,4363" coordsize="43,2">
            <v:shape style="position:absolute;left:8636;top:4363;width:43;height:2" coordorigin="8636,4363" coordsize="43,0" path="m8680,4363l8636,43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18.160004pt;width:2.15997pt;height:.1pt;mso-position-horizontal-relative:page;mso-position-vertical-relative:page;z-index:-26728" coordorigin="9470,4363" coordsize="43,2">
            <v:shape style="position:absolute;left:9470;top:4363;width:43;height:2" coordorigin="9470,4363" coordsize="43,0" path="m9514,4363l9470,4363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18.160004pt;width:2.16003pt;height:.1pt;mso-position-horizontal-relative:page;mso-position-vertical-relative:page;z-index:-26727" coordorigin="10308,4363" coordsize="43,2">
            <v:shape style="position:absolute;left:10308;top:4363;width:43;height:2" coordorigin="10308,4363" coordsize="43,0" path="m10351,4363l10308,436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18.160004pt;width:2.15997pt;height:.1pt;mso-position-horizontal-relative:page;mso-position-vertical-relative:page;z-index:-26726" coordorigin="11263,4363" coordsize="43,2">
            <v:shape style="position:absolute;left:11263;top:4363;width:43;height:2" coordorigin="11263,4363" coordsize="43,0" path="m11306,4363l11263,436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18.160004pt;width:2.15997pt;height:.1pt;mso-position-horizontal-relative:page;mso-position-vertical-relative:page;z-index:-26725" coordorigin="12136,4363" coordsize="43,2">
            <v:shape style="position:absolute;left:12136;top:4363;width:43;height:2" coordorigin="12136,4363" coordsize="43,0" path="m12179,4363l12136,436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18.160004pt;width:2.15997pt;height:.1pt;mso-position-horizontal-relative:page;mso-position-vertical-relative:page;z-index:-26724" coordorigin="12966,4363" coordsize="43,2">
            <v:shape style="position:absolute;left:12966;top:4363;width:43;height:2" coordorigin="12966,4363" coordsize="43,0" path="m13009,4363l12966,4363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18.160004pt;width:2.15997pt;height:.1pt;mso-position-horizontal-relative:page;mso-position-vertical-relative:page;z-index:-26723" coordorigin="14678,4363" coordsize="43,2">
            <v:shape style="position:absolute;left:14678;top:4363;width:43;height:2" coordorigin="14678,4363" coordsize="43,0" path="m14722,4363l14678,436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26.020004pt;width:2.15997pt;height:.1pt;mso-position-horizontal-relative:page;mso-position-vertical-relative:page;z-index:-26722" coordorigin="1111,4520" coordsize="43,2">
            <v:shape style="position:absolute;left:1111;top:4520;width:43;height:2" coordorigin="1111,4520" coordsize="43,0" path="m1154,4520l1111,45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26.020004pt;width:2.16pt;height:.1pt;mso-position-horizontal-relative:page;mso-position-vertical-relative:page;z-index:-26721" coordorigin="4148,4520" coordsize="43,2">
            <v:shape style="position:absolute;left:4148;top:4520;width:43;height:2" coordorigin="4148,4520" coordsize="43,0" path="m4192,4520l4148,45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26.020004pt;width:2.16pt;height:.1pt;mso-position-horizontal-relative:page;mso-position-vertical-relative:page;z-index:-26720" coordorigin="4744,4520" coordsize="43,2">
            <v:shape style="position:absolute;left:4744;top:4520;width:43;height:2" coordorigin="4744,4520" coordsize="43,0" path="m4787,4520l4744,45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26.020004pt;width:2.16pt;height:.1pt;mso-position-horizontal-relative:page;mso-position-vertical-relative:page;z-index:-26719" coordorigin="5333,4520" coordsize="43,2">
            <v:shape style="position:absolute;left:5333;top:4520;width:43;height:2" coordorigin="5333,4520" coordsize="43,0" path="m5376,4520l5333,45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26.020004pt;width:2.16pt;height:.1pt;mso-position-horizontal-relative:page;mso-position-vertical-relative:page;z-index:-26718" coordorigin="6248,4520" coordsize="43,2">
            <v:shape style="position:absolute;left:6248;top:4520;width:43;height:2" coordorigin="6248,4520" coordsize="43,0" path="m6292,4520l6248,452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26.020004pt;width:2.16pt;height:.1pt;mso-position-horizontal-relative:page;mso-position-vertical-relative:page;z-index:-26717" coordorigin="7087,4520" coordsize="43,2">
            <v:shape style="position:absolute;left:7087;top:4520;width:43;height:2" coordorigin="7087,4520" coordsize="43,0" path="m7130,4520l7087,45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26.020004pt;width:2.16pt;height:.1pt;mso-position-horizontal-relative:page;mso-position-vertical-relative:page;z-index:-26716" coordorigin="7800,4520" coordsize="43,2">
            <v:shape style="position:absolute;left:7800;top:4520;width:43;height:2" coordorigin="7800,4520" coordsize="43,0" path="m7843,4520l7800,45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26.020004pt;width:2.16pt;height:.1pt;mso-position-horizontal-relative:page;mso-position-vertical-relative:page;z-index:-26715" coordorigin="8636,4520" coordsize="43,2">
            <v:shape style="position:absolute;left:8636;top:4520;width:43;height:2" coordorigin="8636,4520" coordsize="43,0" path="m8680,4520l8636,45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26.020004pt;width:2.15997pt;height:.1pt;mso-position-horizontal-relative:page;mso-position-vertical-relative:page;z-index:-26714" coordorigin="9470,4520" coordsize="43,2">
            <v:shape style="position:absolute;left:9470;top:4520;width:43;height:2" coordorigin="9470,4520" coordsize="43,0" path="m9514,4520l9470,452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26.020004pt;width:2.16003pt;height:.1pt;mso-position-horizontal-relative:page;mso-position-vertical-relative:page;z-index:-26713" coordorigin="10308,4520" coordsize="43,2">
            <v:shape style="position:absolute;left:10308;top:4520;width:43;height:2" coordorigin="10308,4520" coordsize="43,0" path="m10351,4520l10308,452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26.020004pt;width:2.15997pt;height:.1pt;mso-position-horizontal-relative:page;mso-position-vertical-relative:page;z-index:-26712" coordorigin="11263,4520" coordsize="43,2">
            <v:shape style="position:absolute;left:11263;top:4520;width:43;height:2" coordorigin="11263,4520" coordsize="43,0" path="m11306,4520l11263,452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26.020004pt;width:2.15997pt;height:.1pt;mso-position-horizontal-relative:page;mso-position-vertical-relative:page;z-index:-26711" coordorigin="12136,4520" coordsize="43,2">
            <v:shape style="position:absolute;left:12136;top:4520;width:43;height:2" coordorigin="12136,4520" coordsize="43,0" path="m12179,4520l12136,452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26.020004pt;width:2.15997pt;height:.1pt;mso-position-horizontal-relative:page;mso-position-vertical-relative:page;z-index:-26710" coordorigin="12966,4520" coordsize="43,2">
            <v:shape style="position:absolute;left:12966;top:4520;width:43;height:2" coordorigin="12966,4520" coordsize="43,0" path="m13009,4520l12966,452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26.020004pt;width:2.15997pt;height:.1pt;mso-position-horizontal-relative:page;mso-position-vertical-relative:page;z-index:-26709" coordorigin="14678,4520" coordsize="43,2">
            <v:shape style="position:absolute;left:14678;top:4520;width:43;height:2" coordorigin="14678,4520" coordsize="43,0" path="m14722,4520l14678,452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33.820007pt;width:2.15997pt;height:.1pt;mso-position-horizontal-relative:page;mso-position-vertical-relative:page;z-index:-26708" coordorigin="1111,4676" coordsize="43,2">
            <v:shape style="position:absolute;left:1111;top:4676;width:43;height:2" coordorigin="1111,4676" coordsize="43,0" path="m1154,4676l1111,467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33.820007pt;width:2.16pt;height:.1pt;mso-position-horizontal-relative:page;mso-position-vertical-relative:page;z-index:-26707" coordorigin="4148,4676" coordsize="43,2">
            <v:shape style="position:absolute;left:4148;top:4676;width:43;height:2" coordorigin="4148,4676" coordsize="43,0" path="m4192,4676l4148,467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33.820007pt;width:2.16pt;height:.1pt;mso-position-horizontal-relative:page;mso-position-vertical-relative:page;z-index:-26706" coordorigin="4744,4676" coordsize="43,2">
            <v:shape style="position:absolute;left:4744;top:4676;width:43;height:2" coordorigin="4744,4676" coordsize="43,0" path="m4787,4676l4744,467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33.820007pt;width:2.16pt;height:.1pt;mso-position-horizontal-relative:page;mso-position-vertical-relative:page;z-index:-26705" coordorigin="5333,4676" coordsize="43,2">
            <v:shape style="position:absolute;left:5333;top:4676;width:43;height:2" coordorigin="5333,4676" coordsize="43,0" path="m5376,4676l5333,467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33.820007pt;width:2.16pt;height:.1pt;mso-position-horizontal-relative:page;mso-position-vertical-relative:page;z-index:-26704" coordorigin="6248,4676" coordsize="43,2">
            <v:shape style="position:absolute;left:6248;top:4676;width:43;height:2" coordorigin="6248,4676" coordsize="43,0" path="m6292,4676l6248,467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33.820007pt;width:2.16pt;height:.1pt;mso-position-horizontal-relative:page;mso-position-vertical-relative:page;z-index:-26703" coordorigin="7087,4676" coordsize="43,2">
            <v:shape style="position:absolute;left:7087;top:4676;width:43;height:2" coordorigin="7087,4676" coordsize="43,0" path="m7130,4676l7087,467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33.820007pt;width:2.16pt;height:.1pt;mso-position-horizontal-relative:page;mso-position-vertical-relative:page;z-index:-26702" coordorigin="7800,4676" coordsize="43,2">
            <v:shape style="position:absolute;left:7800;top:4676;width:43;height:2" coordorigin="7800,4676" coordsize="43,0" path="m7843,4676l7800,467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33.820007pt;width:2.16pt;height:.1pt;mso-position-horizontal-relative:page;mso-position-vertical-relative:page;z-index:-26701" coordorigin="8636,4676" coordsize="43,2">
            <v:shape style="position:absolute;left:8636;top:4676;width:43;height:2" coordorigin="8636,4676" coordsize="43,0" path="m8680,4676l8636,467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33.820007pt;width:2.15997pt;height:.1pt;mso-position-horizontal-relative:page;mso-position-vertical-relative:page;z-index:-26700" coordorigin="9470,4676" coordsize="43,2">
            <v:shape style="position:absolute;left:9470;top:4676;width:43;height:2" coordorigin="9470,4676" coordsize="43,0" path="m9514,4676l9470,4676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33.820007pt;width:2.16003pt;height:.1pt;mso-position-horizontal-relative:page;mso-position-vertical-relative:page;z-index:-26699" coordorigin="10308,4676" coordsize="43,2">
            <v:shape style="position:absolute;left:10308;top:4676;width:43;height:2" coordorigin="10308,4676" coordsize="43,0" path="m10351,4676l10308,467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33.820007pt;width:2.15997pt;height:.1pt;mso-position-horizontal-relative:page;mso-position-vertical-relative:page;z-index:-26698" coordorigin="11263,4676" coordsize="43,2">
            <v:shape style="position:absolute;left:11263;top:4676;width:43;height:2" coordorigin="11263,4676" coordsize="43,0" path="m11306,4676l11263,467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33.820007pt;width:2.15997pt;height:.1pt;mso-position-horizontal-relative:page;mso-position-vertical-relative:page;z-index:-26697" coordorigin="12136,4676" coordsize="43,2">
            <v:shape style="position:absolute;left:12136;top:4676;width:43;height:2" coordorigin="12136,4676" coordsize="43,0" path="m12179,4676l12136,467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33.820007pt;width:2.15997pt;height:.1pt;mso-position-horizontal-relative:page;mso-position-vertical-relative:page;z-index:-26696" coordorigin="12966,4676" coordsize="43,2">
            <v:shape style="position:absolute;left:12966;top:4676;width:43;height:2" coordorigin="12966,4676" coordsize="43,0" path="m13009,4676l12966,4676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33.820007pt;width:2.15997pt;height:.1pt;mso-position-horizontal-relative:page;mso-position-vertical-relative:page;z-index:-26695" coordorigin="14678,4676" coordsize="43,2">
            <v:shape style="position:absolute;left:14678;top:4676;width:43;height:2" coordorigin="14678,4676" coordsize="43,0" path="m14722,4676l14678,467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41.62001pt;width:2.15997pt;height:.1pt;mso-position-horizontal-relative:page;mso-position-vertical-relative:page;z-index:-26694" coordorigin="1111,4832" coordsize="43,2">
            <v:shape style="position:absolute;left:1111;top:4832;width:43;height:2" coordorigin="1111,4832" coordsize="43,0" path="m1154,4832l1111,48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41.62001pt;width:2.16pt;height:.1pt;mso-position-horizontal-relative:page;mso-position-vertical-relative:page;z-index:-26693" coordorigin="4148,4832" coordsize="43,2">
            <v:shape style="position:absolute;left:4148;top:4832;width:43;height:2" coordorigin="4148,4832" coordsize="43,0" path="m4192,4832l4148,48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41.62001pt;width:2.16pt;height:.1pt;mso-position-horizontal-relative:page;mso-position-vertical-relative:page;z-index:-26692" coordorigin="4744,4832" coordsize="43,2">
            <v:shape style="position:absolute;left:4744;top:4832;width:43;height:2" coordorigin="4744,4832" coordsize="43,0" path="m4787,4832l4744,48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41.62001pt;width:2.16pt;height:.1pt;mso-position-horizontal-relative:page;mso-position-vertical-relative:page;z-index:-26691" coordorigin="5333,4832" coordsize="43,2">
            <v:shape style="position:absolute;left:5333;top:4832;width:43;height:2" coordorigin="5333,4832" coordsize="43,0" path="m5376,4832l5333,48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41.62001pt;width:2.16pt;height:.1pt;mso-position-horizontal-relative:page;mso-position-vertical-relative:page;z-index:-26690" coordorigin="6248,4832" coordsize="43,2">
            <v:shape style="position:absolute;left:6248;top:4832;width:43;height:2" coordorigin="6248,4832" coordsize="43,0" path="m6292,4832l6248,483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41.62001pt;width:2.16pt;height:.1pt;mso-position-horizontal-relative:page;mso-position-vertical-relative:page;z-index:-26689" coordorigin="7087,4832" coordsize="43,2">
            <v:shape style="position:absolute;left:7087;top:4832;width:43;height:2" coordorigin="7087,4832" coordsize="43,0" path="m7130,4832l7087,48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41.62001pt;width:2.16pt;height:.1pt;mso-position-horizontal-relative:page;mso-position-vertical-relative:page;z-index:-26688" coordorigin="7800,4832" coordsize="43,2">
            <v:shape style="position:absolute;left:7800;top:4832;width:43;height:2" coordorigin="7800,4832" coordsize="43,0" path="m7843,4832l7800,48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41.62001pt;width:2.16pt;height:.1pt;mso-position-horizontal-relative:page;mso-position-vertical-relative:page;z-index:-26687" coordorigin="8636,4832" coordsize="43,2">
            <v:shape style="position:absolute;left:8636;top:4832;width:43;height:2" coordorigin="8636,4832" coordsize="43,0" path="m8680,4832l8636,48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41.62001pt;width:2.15997pt;height:.1pt;mso-position-horizontal-relative:page;mso-position-vertical-relative:page;z-index:-26686" coordorigin="9470,4832" coordsize="43,2">
            <v:shape style="position:absolute;left:9470;top:4832;width:43;height:2" coordorigin="9470,4832" coordsize="43,0" path="m9514,4832l9470,483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41.62001pt;width:2.16003pt;height:.1pt;mso-position-horizontal-relative:page;mso-position-vertical-relative:page;z-index:-26685" coordorigin="10308,4832" coordsize="43,2">
            <v:shape style="position:absolute;left:10308;top:4832;width:43;height:2" coordorigin="10308,4832" coordsize="43,0" path="m10351,4832l10308,483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41.62001pt;width:2.15997pt;height:.1pt;mso-position-horizontal-relative:page;mso-position-vertical-relative:page;z-index:-26684" coordorigin="11263,4832" coordsize="43,2">
            <v:shape style="position:absolute;left:11263;top:4832;width:43;height:2" coordorigin="11263,4832" coordsize="43,0" path="m11306,4832l11263,483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41.62001pt;width:2.15997pt;height:.1pt;mso-position-horizontal-relative:page;mso-position-vertical-relative:page;z-index:-26683" coordorigin="12136,4832" coordsize="43,2">
            <v:shape style="position:absolute;left:12136;top:4832;width:43;height:2" coordorigin="12136,4832" coordsize="43,0" path="m12179,4832l12136,483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41.62001pt;width:2.15997pt;height:.1pt;mso-position-horizontal-relative:page;mso-position-vertical-relative:page;z-index:-26682" coordorigin="12966,4832" coordsize="43,2">
            <v:shape style="position:absolute;left:12966;top:4832;width:43;height:2" coordorigin="12966,4832" coordsize="43,0" path="m13009,4832l12966,483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41.62001pt;width:2.15997pt;height:.1pt;mso-position-horizontal-relative:page;mso-position-vertical-relative:page;z-index:-26681" coordorigin="14678,4832" coordsize="43,2">
            <v:shape style="position:absolute;left:14678;top:4832;width:43;height:2" coordorigin="14678,4832" coordsize="43,0" path="m14722,4832l14678,483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49.419998pt;width:2.15997pt;height:.1pt;mso-position-horizontal-relative:page;mso-position-vertical-relative:page;z-index:-26680" coordorigin="1111,4988" coordsize="43,2">
            <v:shape style="position:absolute;left:1111;top:4988;width:43;height:2" coordorigin="1111,4988" coordsize="43,0" path="m1154,4988l1111,498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49.419998pt;width:2.16pt;height:.1pt;mso-position-horizontal-relative:page;mso-position-vertical-relative:page;z-index:-26679" coordorigin="4148,4988" coordsize="43,2">
            <v:shape style="position:absolute;left:4148;top:4988;width:43;height:2" coordorigin="4148,4988" coordsize="43,0" path="m4192,4988l4148,498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49.419998pt;width:2.16pt;height:.1pt;mso-position-horizontal-relative:page;mso-position-vertical-relative:page;z-index:-26678" coordorigin="4744,4988" coordsize="43,2">
            <v:shape style="position:absolute;left:4744;top:4988;width:43;height:2" coordorigin="4744,4988" coordsize="43,0" path="m4787,4988l4744,498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49.419998pt;width:2.16pt;height:.1pt;mso-position-horizontal-relative:page;mso-position-vertical-relative:page;z-index:-26677" coordorigin="5333,4988" coordsize="43,2">
            <v:shape style="position:absolute;left:5333;top:4988;width:43;height:2" coordorigin="5333,4988" coordsize="43,0" path="m5376,4988l5333,498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49.419998pt;width:2.16pt;height:.1pt;mso-position-horizontal-relative:page;mso-position-vertical-relative:page;z-index:-26676" coordorigin="6248,4988" coordsize="43,2">
            <v:shape style="position:absolute;left:6248;top:4988;width:43;height:2" coordorigin="6248,4988" coordsize="43,0" path="m6292,4988l6248,498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49.419998pt;width:2.16pt;height:.1pt;mso-position-horizontal-relative:page;mso-position-vertical-relative:page;z-index:-26675" coordorigin="7087,4988" coordsize="43,2">
            <v:shape style="position:absolute;left:7087;top:4988;width:43;height:2" coordorigin="7087,4988" coordsize="43,0" path="m7130,4988l7087,498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49.419998pt;width:2.16pt;height:.1pt;mso-position-horizontal-relative:page;mso-position-vertical-relative:page;z-index:-26674" coordorigin="7800,4988" coordsize="43,2">
            <v:shape style="position:absolute;left:7800;top:4988;width:43;height:2" coordorigin="7800,4988" coordsize="43,0" path="m7843,4988l7800,498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49.419998pt;width:2.16pt;height:.1pt;mso-position-horizontal-relative:page;mso-position-vertical-relative:page;z-index:-26673" coordorigin="8636,4988" coordsize="43,2">
            <v:shape style="position:absolute;left:8636;top:4988;width:43;height:2" coordorigin="8636,4988" coordsize="43,0" path="m8680,4988l8636,498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49.419998pt;width:2.15997pt;height:.1pt;mso-position-horizontal-relative:page;mso-position-vertical-relative:page;z-index:-26672" coordorigin="9470,4988" coordsize="43,2">
            <v:shape style="position:absolute;left:9470;top:4988;width:43;height:2" coordorigin="9470,4988" coordsize="43,0" path="m9514,4988l9470,498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49.419998pt;width:2.16003pt;height:.1pt;mso-position-horizontal-relative:page;mso-position-vertical-relative:page;z-index:-26671" coordorigin="10308,4988" coordsize="43,2">
            <v:shape style="position:absolute;left:10308;top:4988;width:43;height:2" coordorigin="10308,4988" coordsize="43,0" path="m10351,4988l10308,498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49.419998pt;width:2.15997pt;height:.1pt;mso-position-horizontal-relative:page;mso-position-vertical-relative:page;z-index:-26670" coordorigin="11263,4988" coordsize="43,2">
            <v:shape style="position:absolute;left:11263;top:4988;width:43;height:2" coordorigin="11263,4988" coordsize="43,0" path="m11306,4988l11263,498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49.419998pt;width:2.15997pt;height:.1pt;mso-position-horizontal-relative:page;mso-position-vertical-relative:page;z-index:-26669" coordorigin="12136,4988" coordsize="43,2">
            <v:shape style="position:absolute;left:12136;top:4988;width:43;height:2" coordorigin="12136,4988" coordsize="43,0" path="m12179,4988l12136,498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49.419998pt;width:2.15997pt;height:.1pt;mso-position-horizontal-relative:page;mso-position-vertical-relative:page;z-index:-26668" coordorigin="12966,4988" coordsize="43,2">
            <v:shape style="position:absolute;left:12966;top:4988;width:43;height:2" coordorigin="12966,4988" coordsize="43,0" path="m13009,4988l12966,498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49.419998pt;width:2.15997pt;height:.1pt;mso-position-horizontal-relative:page;mso-position-vertical-relative:page;z-index:-26667" coordorigin="14678,4988" coordsize="43,2">
            <v:shape style="position:absolute;left:14678;top:4988;width:43;height:2" coordorigin="14678,4988" coordsize="43,0" path="m14722,4988l14678,498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57.220001pt;width:2.15997pt;height:.1pt;mso-position-horizontal-relative:page;mso-position-vertical-relative:page;z-index:-26666" coordorigin="1111,5144" coordsize="43,2">
            <v:shape style="position:absolute;left:1111;top:5144;width:43;height:2" coordorigin="1111,5144" coordsize="43,0" path="m1154,5144l1111,5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57.220001pt;width:2.16pt;height:.1pt;mso-position-horizontal-relative:page;mso-position-vertical-relative:page;z-index:-26665" coordorigin="4148,5144" coordsize="43,2">
            <v:shape style="position:absolute;left:4148;top:5144;width:43;height:2" coordorigin="4148,5144" coordsize="43,0" path="m4192,5144l4148,5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57.220001pt;width:2.16pt;height:.1pt;mso-position-horizontal-relative:page;mso-position-vertical-relative:page;z-index:-26664" coordorigin="4744,5144" coordsize="43,2">
            <v:shape style="position:absolute;left:4744;top:5144;width:43;height:2" coordorigin="4744,5144" coordsize="43,0" path="m4787,5144l4744,5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57.220001pt;width:2.16pt;height:.1pt;mso-position-horizontal-relative:page;mso-position-vertical-relative:page;z-index:-26663" coordorigin="5333,5144" coordsize="43,2">
            <v:shape style="position:absolute;left:5333;top:5144;width:43;height:2" coordorigin="5333,5144" coordsize="43,0" path="m5376,5144l5333,5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57.220001pt;width:2.16pt;height:.1pt;mso-position-horizontal-relative:page;mso-position-vertical-relative:page;z-index:-26662" coordorigin="6248,5144" coordsize="43,2">
            <v:shape style="position:absolute;left:6248;top:5144;width:43;height:2" coordorigin="6248,5144" coordsize="43,0" path="m6292,5144l6248,5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57.220001pt;width:2.16pt;height:.1pt;mso-position-horizontal-relative:page;mso-position-vertical-relative:page;z-index:-26661" coordorigin="7087,5144" coordsize="43,2">
            <v:shape style="position:absolute;left:7087;top:5144;width:43;height:2" coordorigin="7087,5144" coordsize="43,0" path="m7130,5144l7087,5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57.220001pt;width:2.16pt;height:.1pt;mso-position-horizontal-relative:page;mso-position-vertical-relative:page;z-index:-26660" coordorigin="7800,5144" coordsize="43,2">
            <v:shape style="position:absolute;left:7800;top:5144;width:43;height:2" coordorigin="7800,5144" coordsize="43,0" path="m7843,5144l7800,5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57.220001pt;width:2.16pt;height:.1pt;mso-position-horizontal-relative:page;mso-position-vertical-relative:page;z-index:-26659" coordorigin="8636,5144" coordsize="43,2">
            <v:shape style="position:absolute;left:8636;top:5144;width:43;height:2" coordorigin="8636,5144" coordsize="43,0" path="m8680,5144l8636,51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57.220001pt;width:2.15997pt;height:.1pt;mso-position-horizontal-relative:page;mso-position-vertical-relative:page;z-index:-26658" coordorigin="9470,5144" coordsize="43,2">
            <v:shape style="position:absolute;left:9470;top:5144;width:43;height:2" coordorigin="9470,5144" coordsize="43,0" path="m9514,5144l9470,514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57.220001pt;width:2.16003pt;height:.1pt;mso-position-horizontal-relative:page;mso-position-vertical-relative:page;z-index:-26657" coordorigin="10308,5144" coordsize="43,2">
            <v:shape style="position:absolute;left:10308;top:5144;width:43;height:2" coordorigin="10308,5144" coordsize="43,0" path="m10351,5144l10308,5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57.220001pt;width:2.15997pt;height:.1pt;mso-position-horizontal-relative:page;mso-position-vertical-relative:page;z-index:-26656" coordorigin="11263,5144" coordsize="43,2">
            <v:shape style="position:absolute;left:11263;top:5144;width:43;height:2" coordorigin="11263,5144" coordsize="43,0" path="m11306,5144l11263,5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57.220001pt;width:2.15997pt;height:.1pt;mso-position-horizontal-relative:page;mso-position-vertical-relative:page;z-index:-26655" coordorigin="12136,5144" coordsize="43,2">
            <v:shape style="position:absolute;left:12136;top:5144;width:43;height:2" coordorigin="12136,5144" coordsize="43,0" path="m12179,5144l12136,5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57.220001pt;width:2.15997pt;height:.1pt;mso-position-horizontal-relative:page;mso-position-vertical-relative:page;z-index:-26654" coordorigin="12966,5144" coordsize="43,2">
            <v:shape style="position:absolute;left:12966;top:5144;width:43;height:2" coordorigin="12966,5144" coordsize="43,0" path="m13009,5144l12966,514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57.220001pt;width:2.15997pt;height:.1pt;mso-position-horizontal-relative:page;mso-position-vertical-relative:page;z-index:-26653" coordorigin="14678,5144" coordsize="43,2">
            <v:shape style="position:absolute;left:14678;top:5144;width:43;height:2" coordorigin="14678,5144" coordsize="43,0" path="m14722,5144l14678,51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65.080017pt;width:2.15997pt;height:.1pt;mso-position-horizontal-relative:page;mso-position-vertical-relative:page;z-index:-26652" coordorigin="1111,5302" coordsize="43,2">
            <v:shape style="position:absolute;left:1111;top:5302;width:43;height:2" coordorigin="1111,5302" coordsize="43,0" path="m1154,5302l1111,53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65.080017pt;width:2.16pt;height:.1pt;mso-position-horizontal-relative:page;mso-position-vertical-relative:page;z-index:-26651" coordorigin="4148,5302" coordsize="43,2">
            <v:shape style="position:absolute;left:4148;top:5302;width:43;height:2" coordorigin="4148,5302" coordsize="43,0" path="m4192,5302l4148,53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65.080017pt;width:2.16pt;height:.1pt;mso-position-horizontal-relative:page;mso-position-vertical-relative:page;z-index:-26650" coordorigin="4744,5302" coordsize="43,2">
            <v:shape style="position:absolute;left:4744;top:5302;width:43;height:2" coordorigin="4744,5302" coordsize="43,0" path="m4787,5302l4744,53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65.080017pt;width:2.16pt;height:.1pt;mso-position-horizontal-relative:page;mso-position-vertical-relative:page;z-index:-26649" coordorigin="5333,5302" coordsize="43,2">
            <v:shape style="position:absolute;left:5333;top:5302;width:43;height:2" coordorigin="5333,5302" coordsize="43,0" path="m5376,5302l5333,53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65.080017pt;width:2.16pt;height:.1pt;mso-position-horizontal-relative:page;mso-position-vertical-relative:page;z-index:-26648" coordorigin="6248,5302" coordsize="43,2">
            <v:shape style="position:absolute;left:6248;top:5302;width:43;height:2" coordorigin="6248,5302" coordsize="43,0" path="m6292,5302l6248,53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65.080017pt;width:2.16pt;height:.1pt;mso-position-horizontal-relative:page;mso-position-vertical-relative:page;z-index:-26647" coordorigin="7087,5302" coordsize="43,2">
            <v:shape style="position:absolute;left:7087;top:5302;width:43;height:2" coordorigin="7087,5302" coordsize="43,0" path="m7130,5302l7087,53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65.080017pt;width:2.16pt;height:.1pt;mso-position-horizontal-relative:page;mso-position-vertical-relative:page;z-index:-26646" coordorigin="7800,5302" coordsize="43,2">
            <v:shape style="position:absolute;left:7800;top:5302;width:43;height:2" coordorigin="7800,5302" coordsize="43,0" path="m7843,5302l7800,53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65.080017pt;width:2.16pt;height:.1pt;mso-position-horizontal-relative:page;mso-position-vertical-relative:page;z-index:-26645" coordorigin="8636,5302" coordsize="43,2">
            <v:shape style="position:absolute;left:8636;top:5302;width:43;height:2" coordorigin="8636,5302" coordsize="43,0" path="m8680,5302l8636,53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65.080017pt;width:2.15997pt;height:.1pt;mso-position-horizontal-relative:page;mso-position-vertical-relative:page;z-index:-26644" coordorigin="9470,5302" coordsize="43,2">
            <v:shape style="position:absolute;left:9470;top:5302;width:43;height:2" coordorigin="9470,5302" coordsize="43,0" path="m9514,5302l9470,530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65.080017pt;width:2.16003pt;height:.1pt;mso-position-horizontal-relative:page;mso-position-vertical-relative:page;z-index:-26643" coordorigin="10308,5302" coordsize="43,2">
            <v:shape style="position:absolute;left:10308;top:5302;width:43;height:2" coordorigin="10308,5302" coordsize="43,0" path="m10351,5302l10308,53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65.080017pt;width:2.15997pt;height:.1pt;mso-position-horizontal-relative:page;mso-position-vertical-relative:page;z-index:-26642" coordorigin="11263,5302" coordsize="43,2">
            <v:shape style="position:absolute;left:11263;top:5302;width:43;height:2" coordorigin="11263,5302" coordsize="43,0" path="m11306,5302l11263,53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65.080017pt;width:2.15997pt;height:.1pt;mso-position-horizontal-relative:page;mso-position-vertical-relative:page;z-index:-26641" coordorigin="12136,5302" coordsize="43,2">
            <v:shape style="position:absolute;left:12136;top:5302;width:43;height:2" coordorigin="12136,5302" coordsize="43,0" path="m12179,5302l12136,53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65.080017pt;width:2.15997pt;height:.1pt;mso-position-horizontal-relative:page;mso-position-vertical-relative:page;z-index:-26640" coordorigin="12966,5302" coordsize="43,2">
            <v:shape style="position:absolute;left:12966;top:5302;width:43;height:2" coordorigin="12966,5302" coordsize="43,0" path="m13009,5302l12966,530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65.080017pt;width:2.15997pt;height:.1pt;mso-position-horizontal-relative:page;mso-position-vertical-relative:page;z-index:-26639" coordorigin="14678,5302" coordsize="43,2">
            <v:shape style="position:absolute;left:14678;top:5302;width:43;height:2" coordorigin="14678,5302" coordsize="43,0" path="m14722,5302l14678,53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72.880005pt;width:2.15997pt;height:.1pt;mso-position-horizontal-relative:page;mso-position-vertical-relative:page;z-index:-26638" coordorigin="1111,5458" coordsize="43,2">
            <v:shape style="position:absolute;left:1111;top:5458;width:43;height:2" coordorigin="1111,5458" coordsize="43,0" path="m1154,5458l1111,54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72.880005pt;width:2.16pt;height:.1pt;mso-position-horizontal-relative:page;mso-position-vertical-relative:page;z-index:-26637" coordorigin="4148,5458" coordsize="43,2">
            <v:shape style="position:absolute;left:4148;top:5458;width:43;height:2" coordorigin="4148,5458" coordsize="43,0" path="m4192,5458l4148,54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72.880005pt;width:2.16pt;height:.1pt;mso-position-horizontal-relative:page;mso-position-vertical-relative:page;z-index:-26636" coordorigin="4744,5458" coordsize="43,2">
            <v:shape style="position:absolute;left:4744;top:5458;width:43;height:2" coordorigin="4744,5458" coordsize="43,0" path="m4787,5458l4744,54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72.880005pt;width:2.16pt;height:.1pt;mso-position-horizontal-relative:page;mso-position-vertical-relative:page;z-index:-26635" coordorigin="5333,5458" coordsize="43,2">
            <v:shape style="position:absolute;left:5333;top:5458;width:43;height:2" coordorigin="5333,5458" coordsize="43,0" path="m5376,5458l5333,54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72.880005pt;width:2.16pt;height:.1pt;mso-position-horizontal-relative:page;mso-position-vertical-relative:page;z-index:-26634" coordorigin="6248,5458" coordsize="43,2">
            <v:shape style="position:absolute;left:6248;top:5458;width:43;height:2" coordorigin="6248,5458" coordsize="43,0" path="m6292,5458l6248,54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72.880005pt;width:2.16pt;height:.1pt;mso-position-horizontal-relative:page;mso-position-vertical-relative:page;z-index:-26633" coordorigin="7087,5458" coordsize="43,2">
            <v:shape style="position:absolute;left:7087;top:5458;width:43;height:2" coordorigin="7087,5458" coordsize="43,0" path="m7130,5458l7087,54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72.880005pt;width:2.16pt;height:.1pt;mso-position-horizontal-relative:page;mso-position-vertical-relative:page;z-index:-26632" coordorigin="7800,5458" coordsize="43,2">
            <v:shape style="position:absolute;left:7800;top:5458;width:43;height:2" coordorigin="7800,5458" coordsize="43,0" path="m7843,5458l7800,54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72.880005pt;width:2.16pt;height:.1pt;mso-position-horizontal-relative:page;mso-position-vertical-relative:page;z-index:-26631" coordorigin="8636,5458" coordsize="43,2">
            <v:shape style="position:absolute;left:8636;top:5458;width:43;height:2" coordorigin="8636,5458" coordsize="43,0" path="m8680,5458l8636,54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72.880005pt;width:2.15997pt;height:.1pt;mso-position-horizontal-relative:page;mso-position-vertical-relative:page;z-index:-26630" coordorigin="9470,5458" coordsize="43,2">
            <v:shape style="position:absolute;left:9470;top:5458;width:43;height:2" coordorigin="9470,5458" coordsize="43,0" path="m9514,5458l9470,545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72.880005pt;width:2.16003pt;height:.1pt;mso-position-horizontal-relative:page;mso-position-vertical-relative:page;z-index:-26629" coordorigin="10308,5458" coordsize="43,2">
            <v:shape style="position:absolute;left:10308;top:5458;width:43;height:2" coordorigin="10308,5458" coordsize="43,0" path="m10351,5458l10308,54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72.880005pt;width:2.15997pt;height:.1pt;mso-position-horizontal-relative:page;mso-position-vertical-relative:page;z-index:-26628" coordorigin="11263,5458" coordsize="43,2">
            <v:shape style="position:absolute;left:11263;top:5458;width:43;height:2" coordorigin="11263,5458" coordsize="43,0" path="m11306,5458l11263,54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72.880005pt;width:2.15997pt;height:.1pt;mso-position-horizontal-relative:page;mso-position-vertical-relative:page;z-index:-26627" coordorigin="12136,5458" coordsize="43,2">
            <v:shape style="position:absolute;left:12136;top:5458;width:43;height:2" coordorigin="12136,5458" coordsize="43,0" path="m12179,5458l12136,54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72.880005pt;width:2.15997pt;height:.1pt;mso-position-horizontal-relative:page;mso-position-vertical-relative:page;z-index:-26626" coordorigin="12966,5458" coordsize="43,2">
            <v:shape style="position:absolute;left:12966;top:5458;width:43;height:2" coordorigin="12966,5458" coordsize="43,0" path="m13009,5458l12966,545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72.880005pt;width:2.15997pt;height:.1pt;mso-position-horizontal-relative:page;mso-position-vertical-relative:page;z-index:-26625" coordorigin="14678,5458" coordsize="43,2">
            <v:shape style="position:absolute;left:14678;top:5458;width:43;height:2" coordorigin="14678,5458" coordsize="43,0" path="m14722,5458l14678,54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80.679993pt;width:2.15997pt;height:.1pt;mso-position-horizontal-relative:page;mso-position-vertical-relative:page;z-index:-26624" coordorigin="1111,5614" coordsize="43,2">
            <v:shape style="position:absolute;left:1111;top:5614;width:43;height:2" coordorigin="1111,5614" coordsize="43,0" path="m1154,5614l1111,56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80.679993pt;width:2.16pt;height:.1pt;mso-position-horizontal-relative:page;mso-position-vertical-relative:page;z-index:-26623" coordorigin="4148,5614" coordsize="43,2">
            <v:shape style="position:absolute;left:4148;top:5614;width:43;height:2" coordorigin="4148,5614" coordsize="43,0" path="m4192,5614l4148,56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80.679993pt;width:2.16pt;height:.1pt;mso-position-horizontal-relative:page;mso-position-vertical-relative:page;z-index:-26622" coordorigin="4744,5614" coordsize="43,2">
            <v:shape style="position:absolute;left:4744;top:5614;width:43;height:2" coordorigin="4744,5614" coordsize="43,0" path="m4787,5614l4744,56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80.679993pt;width:2.16pt;height:.1pt;mso-position-horizontal-relative:page;mso-position-vertical-relative:page;z-index:-26621" coordorigin="5333,5614" coordsize="43,2">
            <v:shape style="position:absolute;left:5333;top:5614;width:43;height:2" coordorigin="5333,5614" coordsize="43,0" path="m5376,5614l5333,56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80.679993pt;width:2.16pt;height:.1pt;mso-position-horizontal-relative:page;mso-position-vertical-relative:page;z-index:-26620" coordorigin="6248,5614" coordsize="43,2">
            <v:shape style="position:absolute;left:6248;top:5614;width:43;height:2" coordorigin="6248,5614" coordsize="43,0" path="m6292,5614l6248,56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80.679993pt;width:2.16pt;height:.1pt;mso-position-horizontal-relative:page;mso-position-vertical-relative:page;z-index:-26619" coordorigin="7087,5614" coordsize="43,2">
            <v:shape style="position:absolute;left:7087;top:5614;width:43;height:2" coordorigin="7087,5614" coordsize="43,0" path="m7130,5614l7087,56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80.679993pt;width:2.16pt;height:.1pt;mso-position-horizontal-relative:page;mso-position-vertical-relative:page;z-index:-26618" coordorigin="7800,5614" coordsize="43,2">
            <v:shape style="position:absolute;left:7800;top:5614;width:43;height:2" coordorigin="7800,5614" coordsize="43,0" path="m7843,5614l7800,56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80.679993pt;width:2.16pt;height:.1pt;mso-position-horizontal-relative:page;mso-position-vertical-relative:page;z-index:-26617" coordorigin="8636,5614" coordsize="43,2">
            <v:shape style="position:absolute;left:8636;top:5614;width:43;height:2" coordorigin="8636,5614" coordsize="43,0" path="m8680,5614l8636,56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80.679993pt;width:2.15997pt;height:.1pt;mso-position-horizontal-relative:page;mso-position-vertical-relative:page;z-index:-26616" coordorigin="9470,5614" coordsize="43,2">
            <v:shape style="position:absolute;left:9470;top:5614;width:43;height:2" coordorigin="9470,5614" coordsize="43,0" path="m9514,5614l9470,561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80.679993pt;width:2.16003pt;height:.1pt;mso-position-horizontal-relative:page;mso-position-vertical-relative:page;z-index:-26615" coordorigin="10308,5614" coordsize="43,2">
            <v:shape style="position:absolute;left:10308;top:5614;width:43;height:2" coordorigin="10308,5614" coordsize="43,0" path="m10351,5614l10308,56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80.679993pt;width:2.15997pt;height:.1pt;mso-position-horizontal-relative:page;mso-position-vertical-relative:page;z-index:-26614" coordorigin="11263,5614" coordsize="43,2">
            <v:shape style="position:absolute;left:11263;top:5614;width:43;height:2" coordorigin="11263,5614" coordsize="43,0" path="m11306,5614l11263,56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80.679993pt;width:2.15997pt;height:.1pt;mso-position-horizontal-relative:page;mso-position-vertical-relative:page;z-index:-26613" coordorigin="12136,5614" coordsize="43,2">
            <v:shape style="position:absolute;left:12136;top:5614;width:43;height:2" coordorigin="12136,5614" coordsize="43,0" path="m12179,5614l12136,56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80.679993pt;width:2.15997pt;height:.1pt;mso-position-horizontal-relative:page;mso-position-vertical-relative:page;z-index:-26612" coordorigin="12966,5614" coordsize="43,2">
            <v:shape style="position:absolute;left:12966;top:5614;width:43;height:2" coordorigin="12966,5614" coordsize="43,0" path="m13009,5614l12966,561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80.679993pt;width:2.15997pt;height:.1pt;mso-position-horizontal-relative:page;mso-position-vertical-relative:page;z-index:-26611" coordorigin="14678,5614" coordsize="43,2">
            <v:shape style="position:absolute;left:14678;top:5614;width:43;height:2" coordorigin="14678,5614" coordsize="43,0" path="m14722,5614l14678,56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88.480011pt;width:2.15997pt;height:.1pt;mso-position-horizontal-relative:page;mso-position-vertical-relative:page;z-index:-26610" coordorigin="1111,5770" coordsize="43,2">
            <v:shape style="position:absolute;left:1111;top:5770;width:43;height:2" coordorigin="1111,5770" coordsize="43,0" path="m1154,5770l1111,57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419998pt;margin-top:288.480011pt;width:2.16pt;height:.1pt;mso-position-horizontal-relative:page;mso-position-vertical-relative:page;z-index:-26609" coordorigin="4148,5770" coordsize="43,2">
            <v:shape style="position:absolute;left:4148;top:5770;width:43;height:2" coordorigin="4148,5770" coordsize="43,0" path="m4192,5770l4148,57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179993pt;margin-top:288.480011pt;width:2.16pt;height:.1pt;mso-position-horizontal-relative:page;mso-position-vertical-relative:page;z-index:-26608" coordorigin="4744,5770" coordsize="43,2">
            <v:shape style="position:absolute;left:4744;top:5770;width:43;height:2" coordorigin="4744,5770" coordsize="43,0" path="m4787,5770l4744,57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6.640015pt;margin-top:288.480011pt;width:2.16pt;height:.1pt;mso-position-horizontal-relative:page;mso-position-vertical-relative:page;z-index:-26607" coordorigin="5333,5770" coordsize="43,2">
            <v:shape style="position:absolute;left:5333;top:5770;width:43;height:2" coordorigin="5333,5770" coordsize="43,0" path="m5376,5770l5333,57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420013pt;margin-top:288.480011pt;width:2.16pt;height:.1pt;mso-position-horizontal-relative:page;mso-position-vertical-relative:page;z-index:-26606" coordorigin="6248,5770" coordsize="43,2">
            <v:shape style="position:absolute;left:6248;top:5770;width:43;height:2" coordorigin="6248,5770" coordsize="43,0" path="m6292,5770l6248,57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354.359985pt;margin-top:288.480011pt;width:2.16pt;height:.1pt;mso-position-horizontal-relative:page;mso-position-vertical-relative:page;z-index:-26605" coordorigin="7087,5770" coordsize="43,2">
            <v:shape style="position:absolute;left:7087;top:5770;width:43;height:2" coordorigin="7087,5770" coordsize="43,0" path="m7130,5770l7087,57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pt;margin-top:288.480011pt;width:2.16pt;height:.1pt;mso-position-horizontal-relative:page;mso-position-vertical-relative:page;z-index:-26604" coordorigin="7800,5770" coordsize="43,2">
            <v:shape style="position:absolute;left:7800;top:5770;width:43;height:2" coordorigin="7800,5770" coordsize="43,0" path="m7843,5770l7800,57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1.820007pt;margin-top:288.480011pt;width:2.16pt;height:.1pt;mso-position-horizontal-relative:page;mso-position-vertical-relative:page;z-index:-26603" coordorigin="8636,5770" coordsize="43,2">
            <v:shape style="position:absolute;left:8636;top:5770;width:43;height:2" coordorigin="8636,5770" coordsize="43,0" path="m8680,5770l8636,577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3.519989pt;margin-top:288.480011pt;width:2.15997pt;height:.1pt;mso-position-horizontal-relative:page;mso-position-vertical-relative:page;z-index:-26602" coordorigin="9470,5770" coordsize="43,2">
            <v:shape style="position:absolute;left:9470;top:5770;width:43;height:2" coordorigin="9470,5770" coordsize="43,0" path="m9514,5770l9470,577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15.400024pt;margin-top:288.480011pt;width:2.16003pt;height:.1pt;mso-position-horizontal-relative:page;mso-position-vertical-relative:page;z-index:-26601" coordorigin="10308,5770" coordsize="43,2">
            <v:shape style="position:absolute;left:10308;top:5770;width:43;height:2" coordorigin="10308,5770" coordsize="43,0" path="m10351,5770l10308,57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159973pt;margin-top:288.480011pt;width:2.15997pt;height:.1pt;mso-position-horizontal-relative:page;mso-position-vertical-relative:page;z-index:-26600" coordorigin="11263,5770" coordsize="43,2">
            <v:shape style="position:absolute;left:11263;top:5770;width:43;height:2" coordorigin="11263,5770" coordsize="43,0" path="m11306,5770l11263,57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6.780029pt;margin-top:288.480011pt;width:2.15997pt;height:.1pt;mso-position-horizontal-relative:page;mso-position-vertical-relative:page;z-index:-26599" coordorigin="12136,5770" coordsize="43,2">
            <v:shape style="position:absolute;left:12136;top:5770;width:43;height:2" coordorigin="12136,5770" coordsize="43,0" path="m12179,5770l12136,577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299988pt;margin-top:288.480011pt;width:2.15997pt;height:.1pt;mso-position-horizontal-relative:page;mso-position-vertical-relative:page;z-index:-26598" coordorigin="12966,5770" coordsize="43,2">
            <v:shape style="position:absolute;left:12966;top:5770;width:43;height:2" coordorigin="12966,5770" coordsize="43,0" path="m13009,5770l12966,577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733.919983pt;margin-top:288.480011pt;width:2.15997pt;height:.1pt;mso-position-horizontal-relative:page;mso-position-vertical-relative:page;z-index:-26597" coordorigin="14678,5770" coordsize="43,2">
            <v:shape style="position:absolute;left:14678;top:5770;width:43;height:2" coordorigin="14678,5770" coordsize="43,0" path="m14722,5770l14678,5770e" filled="f" stroked="t" strokeweight=".82003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303" w:type="dxa"/>
      </w:tblPr>
      <w:tblGrid/>
      <w:tr>
        <w:trPr>
          <w:trHeight w:val="156" w:hRule="exact"/>
        </w:trPr>
        <w:tc>
          <w:tcPr>
            <w:tcW w:w="438" w:type="dxa"/>
            <w:vMerge w:val="restart"/>
            <w:tcBorders>
              <w:top w:val="nil" w:sz="6" w:space="0" w:color="auto"/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4.64008" w:space="0" w:color="FFFFFF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Dorina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4.64008" w:space="0" w:color="FFFFFF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Murat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4.64008" w:space="0" w:color="FFFFFF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menaj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 w:val="restart"/>
            <w:tcBorders>
              <w:top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 w:val="restart"/>
            <w:tcBorders>
              <w:top w:val="single" w:sz="4.6400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Fransuela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Ylli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Salianj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04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Hasim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4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Xhelad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Koxhaj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Hati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hip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Sinani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Luljeta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Xhelad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Gjokmeli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Ylli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hip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Salianj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Kadrije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Ylli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Salianj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Emiljano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Ylli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Salianj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7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Memdua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hip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Qato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Faire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hip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Koxhaj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Fluturim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Xhelad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Koxhaj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38" w:type="dxa"/>
            <w:vMerge/>
            <w:tcBorders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Elmira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Xhelad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Qato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38" w:type="dxa"/>
            <w:vMerge/>
            <w:tcBorders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Ylli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739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Salianj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619,7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619,7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14" w:right="10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28" w:right="51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38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Edlira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Roli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 w:val="restart"/>
            <w:tcBorders>
              <w:top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456/5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192,4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7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147,9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25,87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366,2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Nino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Bob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Saimir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Bob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Meleq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Papa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Neren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Riza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Bob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Namik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Bob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7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Myqerem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Bob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Nadir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Petrit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Bob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Lindi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Kobuzi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Arjan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Bob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38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Nim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Rexhep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Hodo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vMerge/>
            <w:tcBorders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11" w:type="dxa"/>
            <w:vMerge/>
            <w:tcBorders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57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Kamber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1" w:lineRule="exact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437/1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59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30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1,160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57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2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409,4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7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410,6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1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Luan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Kambe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Cela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448/8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Arë+T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ruall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5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2,900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38,17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2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402,9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444,0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5.47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mile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Sulo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Zhivini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449/8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60,17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19,72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6,188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86,08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Hysenj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Haxhi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Llogaçe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40" w:lineRule="exact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449/13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494.00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71,63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3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7,540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4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5,070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84,24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0" w:lineRule="exact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Llambi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Nika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190,9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80,18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5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17,66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6.56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Mihal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67" w:right="15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5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191,7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48,00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5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14,78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254,5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38" w:type="dxa"/>
            <w:tcBorders>
              <w:top w:val="single" w:sz="6.56" w:space="0" w:color="000000"/>
              <w:bottom w:val="single" w:sz="6.56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405" w:type="dxa"/>
            <w:gridSpan w:val="2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Bashk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pron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214" w:type="dxa"/>
            <w:gridSpan w:val="2"/>
            <w:tcBorders>
              <w:top w:val="single" w:sz="6.56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7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4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53/53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6" w:after="0" w:line="146" w:lineRule="exact"/>
              <w:ind w:left="272" w:right="82" w:firstLine="-14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655,4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364,0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72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8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1,019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3" w:lineRule="exact"/>
              <w:ind w:right="8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Sefedin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739" w:type="dxa"/>
            <w:tcBorders>
              <w:top w:val="nil" w:sz="6" w:space="0" w:color="auto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77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Shkoza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4" w:lineRule="exact"/>
              <w:ind w:left="102" w:right="7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243" w:right="21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right="8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87,71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63,05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25,71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176,4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Perparim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Agalliu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4" w:lineRule="exact"/>
              <w:ind w:left="102" w:right="7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243" w:right="21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5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9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200,8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4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3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326,8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615,7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Sefedin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Shkoza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4" w:lineRule="exact"/>
              <w:ind w:left="102" w:right="7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243" w:right="21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right="8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618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80,18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4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55,27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4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6,180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141,6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nil" w:sz="6" w:space="0" w:color="auto"/>
            </w:tcBorders>
          </w:tcPr>
          <w:p>
            <w:pPr>
              <w:spacing w:before="0" w:after="0" w:line="144" w:lineRule="exact"/>
              <w:ind w:left="245" w:right="23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rikonfirmim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pranë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615" w:right="60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ZVRPP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Bello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1191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4" w:lineRule="exact"/>
              <w:ind w:left="102" w:right="7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43" w:right="21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0" w:after="0" w:line="240" w:lineRule="auto"/>
              <w:ind w:right="8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40,82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41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24,89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3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4,644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4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70,37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nil" w:sz="6" w:space="0" w:color="auto"/>
            </w:tcBorders>
          </w:tcPr>
          <w:p>
            <w:pPr>
              <w:spacing w:before="0" w:after="0" w:line="144" w:lineRule="exact"/>
              <w:ind w:left="245" w:right="23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rikonfirmim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pranë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615" w:right="60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ZVRPP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Kozma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Koço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Nova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81" w:right="15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02" w:right="7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43" w:right="21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right="8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30,17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106,9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137,1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nil" w:sz="6" w:space="0" w:color="auto"/>
            </w:tcBorders>
          </w:tcPr>
          <w:p>
            <w:pPr>
              <w:spacing w:before="0" w:after="0" w:line="142" w:lineRule="exact"/>
              <w:ind w:left="245" w:right="23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rikonfirmim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pranë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615" w:right="60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ZVRPP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Perparim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Agalliu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24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1285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290,7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290,7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nil" w:sz="6" w:space="0" w:color="auto"/>
            </w:tcBorders>
          </w:tcPr>
          <w:p>
            <w:pPr>
              <w:spacing w:before="0" w:after="0" w:line="142" w:lineRule="exact"/>
              <w:ind w:left="102" w:right="8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22" w:right="50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Dervish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7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Ramaj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81" w:right="15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02" w:right="7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43" w:right="21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right="8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0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19,62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41,58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6.56024" w:space="0" w:color="000000"/>
              <w:left w:val="nil" w:sz="6" w:space="0" w:color="auto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4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95,17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nil" w:sz="6" w:space="0" w:color="auto"/>
            </w:tcBorders>
          </w:tcPr>
          <w:p>
            <w:pPr>
              <w:spacing w:before="0" w:after="0" w:line="142" w:lineRule="exact"/>
              <w:ind w:left="245" w:right="23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rikonfirmim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pranë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615" w:right="60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ZVRPP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6.56024" w:space="0" w:color="000000"/>
              <w:bottom w:val="single" w:sz="4.6398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Sefedin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Shaban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Shkozani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1284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42" w:lineRule="exact"/>
              <w:ind w:left="102" w:right="7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243" w:right="21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40" w:lineRule="auto"/>
              <w:ind w:right="82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551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71,49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0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6,487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3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50,30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6.56024" w:space="0" w:color="000000"/>
              <w:bottom w:val="single" w:sz="4.639840" w:space="0" w:color="000000"/>
              <w:left w:val="single" w:sz="11.359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6.56024" w:space="0" w:color="000000"/>
              <w:bottom w:val="single" w:sz="4.639840" w:space="0" w:color="000000"/>
              <w:left w:val="nil" w:sz="6" w:space="0" w:color="auto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1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128,2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1.51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6.56024" w:space="0" w:color="000000"/>
              <w:bottom w:val="single" w:sz="4.639840" w:space="0" w:color="000000"/>
              <w:left w:val="single" w:sz="11.36024" w:space="0" w:color="000000"/>
              <w:right w:val="nil" w:sz="6" w:space="0" w:color="auto"/>
            </w:tcBorders>
          </w:tcPr>
          <w:p>
            <w:pPr>
              <w:spacing w:before="69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4.639840" w:space="0" w:color="000000"/>
              <w:bottom w:val="single" w:sz="4.6398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Bello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1188/2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5" w:lineRule="exact"/>
              <w:ind w:left="88" w:right="6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228" w:right="19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right="68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24,89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right="70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20,88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39840" w:space="0" w:color="000000"/>
              <w:bottom w:val="single" w:sz="4.6398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41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2,832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4.639840" w:space="0" w:color="000000"/>
              <w:bottom w:val="single" w:sz="4.6398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4.639840" w:space="0" w:color="000000"/>
              <w:bottom w:val="single" w:sz="4.639840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48,61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4.639840" w:space="0" w:color="000000"/>
              <w:bottom w:val="single" w:sz="4.6398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1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8" w:type="dxa"/>
            <w:tcBorders>
              <w:top w:val="single" w:sz="4.639840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39840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Mandi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06" w:type="dxa"/>
            <w:tcBorders>
              <w:top w:val="single" w:sz="4.639840" w:space="0" w:color="000000"/>
              <w:bottom w:val="single" w:sz="4.639840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Vangjel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39840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360/3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5" w:lineRule="exact"/>
              <w:ind w:left="88" w:right="6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228" w:right="19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right="68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11,60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39840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right="76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6" w:type="dxa"/>
            <w:tcBorders>
              <w:top w:val="single" w:sz="4.639840" w:space="0" w:color="000000"/>
              <w:bottom w:val="single" w:sz="4.639840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39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39840" w:space="0" w:color="000000"/>
              <w:bottom w:val="single" w:sz="4.639840" w:space="0" w:color="000000"/>
              <w:left w:val="single" w:sz="11.36024" w:space="0" w:color="000000"/>
              <w:right w:val="single" w:sz="6.5602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35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51,59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2" w:type="dxa"/>
            <w:tcBorders>
              <w:top w:val="single" w:sz="4.639840" w:space="0" w:color="000000"/>
              <w:bottom w:val="single" w:sz="4.639840" w:space="0" w:color="000000"/>
              <w:left w:val="single" w:sz="6.56024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1" w:type="dxa"/>
            <w:tcBorders>
              <w:top w:val="single" w:sz="4.639840" w:space="0" w:color="000000"/>
              <w:bottom w:val="single" w:sz="4.639840" w:space="0" w:color="000000"/>
              <w:left w:val="single" w:sz="11.36024" w:space="0" w:color="000000"/>
              <w:right w:val="single" w:sz="6.5602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63,83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4.639840" w:space="0" w:color="000000"/>
              <w:bottom w:val="single" w:sz="4.639840" w:space="0" w:color="000000"/>
              <w:left w:val="single" w:sz="6.56024" w:space="0" w:color="000000"/>
              <w:right w:val="single" w:sz="11.35976" w:space="0" w:color="000000"/>
            </w:tcBorders>
          </w:tcPr>
          <w:p>
            <w:pPr>
              <w:spacing w:before="71" w:after="0" w:line="240" w:lineRule="auto"/>
              <w:ind w:left="22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55.560001pt;margin-top:102pt;width:2.15997pt;height:.1pt;mso-position-horizontal-relative:page;mso-position-vertical-relative:page;z-index:-26596" coordorigin="1111,2040" coordsize="43,2">
            <v:shape style="position:absolute;left:1111;top:2040;width:43;height:2" coordorigin="1111,2040" coordsize="43,0" path="m1154,2040l1111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02pt;width:2.16pt;height:.1pt;mso-position-horizontal-relative:page;mso-position-vertical-relative:page;z-index:-26595" coordorigin="4158,2040" coordsize="43,2">
            <v:shape style="position:absolute;left:4158;top:2040;width:43;height:2" coordorigin="4158,2040" coordsize="43,0" path="m4201,2040l4158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02pt;width:2.16pt;height:.1pt;mso-position-horizontal-relative:page;mso-position-vertical-relative:page;z-index:-26594" coordorigin="4753,2040" coordsize="43,2">
            <v:shape style="position:absolute;left:4753;top:2040;width:43;height:2" coordorigin="4753,2040" coordsize="43,0" path="m4796,2040l4753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102pt;width:2.16pt;height:.1pt;mso-position-horizontal-relative:page;mso-position-vertical-relative:page;z-index:-26593" coordorigin="5342,2040" coordsize="43,2">
            <v:shape style="position:absolute;left:5342;top:2040;width:43;height:2" coordorigin="5342,2040" coordsize="43,0" path="m5386,2040l5342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102pt;width:2.16pt;height:.1pt;mso-position-horizontal-relative:page;mso-position-vertical-relative:page;z-index:-26592" coordorigin="6258,2040" coordsize="43,2">
            <v:shape style="position:absolute;left:6258;top:2040;width:43;height:2" coordorigin="6258,2040" coordsize="43,0" path="m6301,2040l6258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102pt;width:2.16pt;height:.1pt;mso-position-horizontal-relative:page;mso-position-vertical-relative:page;z-index:-26591" coordorigin="7098,2040" coordsize="43,2">
            <v:shape style="position:absolute;left:7098;top:2040;width:43;height:2" coordorigin="7098,2040" coordsize="43,0" path="m7141,2040l7098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102pt;width:2.16pt;height:.1pt;mso-position-horizontal-relative:page;mso-position-vertical-relative:page;z-index:-26590" coordorigin="7811,2040" coordsize="43,2">
            <v:shape style="position:absolute;left:7811;top:2040;width:43;height:2" coordorigin="7811,2040" coordsize="43,0" path="m7854,2040l7811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102pt;width:2.16pt;height:.1pt;mso-position-horizontal-relative:page;mso-position-vertical-relative:page;z-index:-26589" coordorigin="8646,2040" coordsize="43,2">
            <v:shape style="position:absolute;left:8646;top:2040;width:43;height:2" coordorigin="8646,2040" coordsize="43,0" path="m8689,2040l8646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102pt;width:2.16pt;height:.1pt;mso-position-horizontal-relative:page;mso-position-vertical-relative:page;z-index:-26588" coordorigin="9480,2040" coordsize="43,2">
            <v:shape style="position:absolute;left:9480;top:2040;width:43;height:2" coordorigin="9480,2040" coordsize="43,0" path="m9523,2040l9480,20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102pt;width:2.16003pt;height:.1pt;mso-position-horizontal-relative:page;mso-position-vertical-relative:page;z-index:-26587" coordorigin="10318,2040" coordsize="43,2">
            <v:shape style="position:absolute;left:10318;top:2040;width:43;height:2" coordorigin="10318,2040" coordsize="43,0" path="m10361,2040l10318,204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102pt;width:2.15997pt;height:.1pt;mso-position-horizontal-relative:page;mso-position-vertical-relative:page;z-index:-26586" coordorigin="11274,2040" coordsize="43,2">
            <v:shape style="position:absolute;left:11274;top:2040;width:43;height:2" coordorigin="11274,2040" coordsize="43,0" path="m11317,2040l11274,204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102pt;width:2.16003pt;height:.1pt;mso-position-horizontal-relative:page;mso-position-vertical-relative:page;z-index:-26585" coordorigin="12145,2040" coordsize="43,2">
            <v:shape style="position:absolute;left:12145;top:2040;width:43;height:2" coordorigin="12145,2040" coordsize="43,0" path="m12188,2040l12145,204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102pt;width:2.16003pt;height:.1pt;mso-position-horizontal-relative:page;mso-position-vertical-relative:page;z-index:-26584" coordorigin="12977,2040" coordsize="43,2">
            <v:shape style="position:absolute;left:12977;top:2040;width:43;height:2" coordorigin="12977,2040" coordsize="43,0" path="m13020,2040l12977,204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02pt;width:2.15997pt;height:.1pt;mso-position-horizontal-relative:page;mso-position-vertical-relative:page;z-index:-26583" coordorigin="14686,2040" coordsize="43,2">
            <v:shape style="position:absolute;left:14686;top:2040;width:43;height:2" coordorigin="14686,2040" coordsize="43,0" path="m14729,2040l14686,204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32.240005pt;width:2.15997pt;height:.1pt;mso-position-horizontal-relative:page;mso-position-vertical-relative:page;z-index:-26582" coordorigin="1111,2645" coordsize="43,2">
            <v:shape style="position:absolute;left:1111;top:2645;width:43;height:2" coordorigin="1111,2645" coordsize="43,0" path="m1154,2645l1111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32.240005pt;width:2.16pt;height:.1pt;mso-position-horizontal-relative:page;mso-position-vertical-relative:page;z-index:-26581" coordorigin="4158,2645" coordsize="43,2">
            <v:shape style="position:absolute;left:4158;top:2645;width:43;height:2" coordorigin="4158,2645" coordsize="43,0" path="m4201,2645l4158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32.240005pt;width:2.16pt;height:.1pt;mso-position-horizontal-relative:page;mso-position-vertical-relative:page;z-index:-26580" coordorigin="4753,2645" coordsize="43,2">
            <v:shape style="position:absolute;left:4753;top:2645;width:43;height:2" coordorigin="4753,2645" coordsize="43,0" path="m4796,2645l4753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132.240005pt;width:2.16pt;height:.1pt;mso-position-horizontal-relative:page;mso-position-vertical-relative:page;z-index:-26579" coordorigin="5342,2645" coordsize="43,2">
            <v:shape style="position:absolute;left:5342;top:2645;width:43;height:2" coordorigin="5342,2645" coordsize="43,0" path="m5386,2645l5342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132.240005pt;width:2.16pt;height:.1pt;mso-position-horizontal-relative:page;mso-position-vertical-relative:page;z-index:-26578" coordorigin="6258,2645" coordsize="43,2">
            <v:shape style="position:absolute;left:6258;top:2645;width:43;height:2" coordorigin="6258,2645" coordsize="43,0" path="m6301,2645l6258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132.240005pt;width:2.16pt;height:.1pt;mso-position-horizontal-relative:page;mso-position-vertical-relative:page;z-index:-26577" coordorigin="7098,2645" coordsize="43,2">
            <v:shape style="position:absolute;left:7098;top:2645;width:43;height:2" coordorigin="7098,2645" coordsize="43,0" path="m7141,2645l7098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132.240005pt;width:2.16pt;height:.1pt;mso-position-horizontal-relative:page;mso-position-vertical-relative:page;z-index:-26576" coordorigin="7811,2645" coordsize="43,2">
            <v:shape style="position:absolute;left:7811;top:2645;width:43;height:2" coordorigin="7811,2645" coordsize="43,0" path="m7854,2645l7811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132.240005pt;width:2.16pt;height:.1pt;mso-position-horizontal-relative:page;mso-position-vertical-relative:page;z-index:-26575" coordorigin="8646,2645" coordsize="43,2">
            <v:shape style="position:absolute;left:8646;top:2645;width:43;height:2" coordorigin="8646,2645" coordsize="43,0" path="m8689,2645l8646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132.240005pt;width:2.16pt;height:.1pt;mso-position-horizontal-relative:page;mso-position-vertical-relative:page;z-index:-26574" coordorigin="9480,2645" coordsize="43,2">
            <v:shape style="position:absolute;left:9480;top:2645;width:43;height:2" coordorigin="9480,2645" coordsize="43,0" path="m9523,2645l9480,26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132.240005pt;width:2.16003pt;height:.1pt;mso-position-horizontal-relative:page;mso-position-vertical-relative:page;z-index:-26573" coordorigin="10318,2645" coordsize="43,2">
            <v:shape style="position:absolute;left:10318;top:2645;width:43;height:2" coordorigin="10318,2645" coordsize="43,0" path="m10361,2645l10318,264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132.240005pt;width:2.15997pt;height:.1pt;mso-position-horizontal-relative:page;mso-position-vertical-relative:page;z-index:-26572" coordorigin="11274,2645" coordsize="43,2">
            <v:shape style="position:absolute;left:11274;top:2645;width:43;height:2" coordorigin="11274,2645" coordsize="43,0" path="m11317,2645l11274,264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132.240005pt;width:2.16003pt;height:.1pt;mso-position-horizontal-relative:page;mso-position-vertical-relative:page;z-index:-26571" coordorigin="12145,2645" coordsize="43,2">
            <v:shape style="position:absolute;left:12145;top:2645;width:43;height:2" coordorigin="12145,2645" coordsize="43,0" path="m12188,2645l12145,264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132.240005pt;width:2.16003pt;height:.1pt;mso-position-horizontal-relative:page;mso-position-vertical-relative:page;z-index:-26570" coordorigin="12977,2645" coordsize="43,2">
            <v:shape style="position:absolute;left:12977;top:2645;width:43;height:2" coordorigin="12977,2645" coordsize="43,0" path="m13020,2645l12977,264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32.240005pt;width:2.15997pt;height:.1pt;mso-position-horizontal-relative:page;mso-position-vertical-relative:page;z-index:-26569" coordorigin="14686,2645" coordsize="43,2">
            <v:shape style="position:absolute;left:14686;top:2645;width:43;height:2" coordorigin="14686,2645" coordsize="43,0" path="m14729,2645l14686,264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91.300018pt;width:2.15997pt;height:.1pt;mso-position-horizontal-relative:page;mso-position-vertical-relative:page;z-index:-26568" coordorigin="1111,5826" coordsize="43,2">
            <v:shape style="position:absolute;left:1111;top:5826;width:43;height:2" coordorigin="1111,5826" coordsize="43,0" path="m1154,5826l1111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91.300018pt;width:2.16pt;height:.1pt;mso-position-horizontal-relative:page;mso-position-vertical-relative:page;z-index:-26567" coordorigin="4158,5826" coordsize="43,2">
            <v:shape style="position:absolute;left:4158;top:5826;width:43;height:2" coordorigin="4158,5826" coordsize="43,0" path="m4201,5826l4158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91.300018pt;width:2.16pt;height:.1pt;mso-position-horizontal-relative:page;mso-position-vertical-relative:page;z-index:-26566" coordorigin="4753,5826" coordsize="43,2">
            <v:shape style="position:absolute;left:4753;top:5826;width:43;height:2" coordorigin="4753,5826" coordsize="43,0" path="m4796,5826l4753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291.300018pt;width:2.16pt;height:.1pt;mso-position-horizontal-relative:page;mso-position-vertical-relative:page;z-index:-26565" coordorigin="5342,5826" coordsize="43,2">
            <v:shape style="position:absolute;left:5342;top:5826;width:43;height:2" coordorigin="5342,5826" coordsize="43,0" path="m5386,5826l5342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291.300018pt;width:2.16pt;height:.1pt;mso-position-horizontal-relative:page;mso-position-vertical-relative:page;z-index:-26564" coordorigin="6258,5826" coordsize="43,2">
            <v:shape style="position:absolute;left:6258;top:5826;width:43;height:2" coordorigin="6258,5826" coordsize="43,0" path="m6301,5826l6258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291.300018pt;width:2.16pt;height:.1pt;mso-position-horizontal-relative:page;mso-position-vertical-relative:page;z-index:-26563" coordorigin="7098,5826" coordsize="43,2">
            <v:shape style="position:absolute;left:7098;top:5826;width:43;height:2" coordorigin="7098,5826" coordsize="43,0" path="m7141,5826l7098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291.300018pt;width:2.16pt;height:.1pt;mso-position-horizontal-relative:page;mso-position-vertical-relative:page;z-index:-26562" coordorigin="7811,5826" coordsize="43,2">
            <v:shape style="position:absolute;left:7811;top:5826;width:43;height:2" coordorigin="7811,5826" coordsize="43,0" path="m7854,5826l7811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291.300018pt;width:2.16pt;height:.1pt;mso-position-horizontal-relative:page;mso-position-vertical-relative:page;z-index:-26561" coordorigin="8646,5826" coordsize="43,2">
            <v:shape style="position:absolute;left:8646;top:5826;width:43;height:2" coordorigin="8646,5826" coordsize="43,0" path="m8689,5826l8646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291.300018pt;width:2.16pt;height:.1pt;mso-position-horizontal-relative:page;mso-position-vertical-relative:page;z-index:-26560" coordorigin="9480,5826" coordsize="43,2">
            <v:shape style="position:absolute;left:9480;top:5826;width:43;height:2" coordorigin="9480,5826" coordsize="43,0" path="m9523,5826l9480,58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291.300018pt;width:2.16003pt;height:.1pt;mso-position-horizontal-relative:page;mso-position-vertical-relative:page;z-index:-26559" coordorigin="10318,5826" coordsize="43,2">
            <v:shape style="position:absolute;left:10318;top:5826;width:43;height:2" coordorigin="10318,5826" coordsize="43,0" path="m10361,5826l10318,58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291.300018pt;width:2.15997pt;height:.1pt;mso-position-horizontal-relative:page;mso-position-vertical-relative:page;z-index:-26558" coordorigin="11274,5826" coordsize="43,2">
            <v:shape style="position:absolute;left:11274;top:5826;width:43;height:2" coordorigin="11274,5826" coordsize="43,0" path="m11317,5826l11274,58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291.300018pt;width:2.16003pt;height:.1pt;mso-position-horizontal-relative:page;mso-position-vertical-relative:page;z-index:-26557" coordorigin="12145,5826" coordsize="43,2">
            <v:shape style="position:absolute;left:12145;top:5826;width:43;height:2" coordorigin="12145,5826" coordsize="43,0" path="m12188,5826l12145,58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291.300018pt;width:2.16003pt;height:.1pt;mso-position-horizontal-relative:page;mso-position-vertical-relative:page;z-index:-26556" coordorigin="12977,5826" coordsize="43,2">
            <v:shape style="position:absolute;left:12977;top:5826;width:43;height:2" coordorigin="12977,5826" coordsize="43,0" path="m13020,5826l12977,582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91.300018pt;width:2.15997pt;height:.1pt;mso-position-horizontal-relative:page;mso-position-vertical-relative:page;z-index:-26555" coordorigin="14686,5826" coordsize="43,2">
            <v:shape style="position:absolute;left:14686;top:5826;width:43;height:2" coordorigin="14686,5826" coordsize="43,0" path="m14729,5826l14686,5826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06.420013pt;width:2.15997pt;height:.1pt;mso-position-horizontal-relative:page;mso-position-vertical-relative:page;z-index:-26554" coordorigin="1111,6128" coordsize="43,2">
            <v:shape style="position:absolute;left:1111;top:6128;width:43;height:2" coordorigin="1111,6128" coordsize="43,0" path="m1154,6128l1111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06.420013pt;width:2.16pt;height:.1pt;mso-position-horizontal-relative:page;mso-position-vertical-relative:page;z-index:-26553" coordorigin="4158,6128" coordsize="43,2">
            <v:shape style="position:absolute;left:4158;top:6128;width:43;height:2" coordorigin="4158,6128" coordsize="43,0" path="m4201,6128l4158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06.420013pt;width:2.16pt;height:.1pt;mso-position-horizontal-relative:page;mso-position-vertical-relative:page;z-index:-26552" coordorigin="4753,6128" coordsize="43,2">
            <v:shape style="position:absolute;left:4753;top:6128;width:43;height:2" coordorigin="4753,6128" coordsize="43,0" path="m4796,6128l4753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06.420013pt;width:2.16pt;height:.1pt;mso-position-horizontal-relative:page;mso-position-vertical-relative:page;z-index:-26551" coordorigin="5342,6128" coordsize="43,2">
            <v:shape style="position:absolute;left:5342;top:6128;width:43;height:2" coordorigin="5342,6128" coordsize="43,0" path="m5386,6128l5342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06.420013pt;width:2.16pt;height:.1pt;mso-position-horizontal-relative:page;mso-position-vertical-relative:page;z-index:-26550" coordorigin="6258,6128" coordsize="43,2">
            <v:shape style="position:absolute;left:6258;top:6128;width:43;height:2" coordorigin="6258,6128" coordsize="43,0" path="m6301,6128l6258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06.420013pt;width:2.16pt;height:.1pt;mso-position-horizontal-relative:page;mso-position-vertical-relative:page;z-index:-26549" coordorigin="7098,6128" coordsize="43,2">
            <v:shape style="position:absolute;left:7098;top:6128;width:43;height:2" coordorigin="7098,6128" coordsize="43,0" path="m7141,6128l7098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06.420013pt;width:2.16pt;height:.1pt;mso-position-horizontal-relative:page;mso-position-vertical-relative:page;z-index:-26548" coordorigin="7811,6128" coordsize="43,2">
            <v:shape style="position:absolute;left:7811;top:6128;width:43;height:2" coordorigin="7811,6128" coordsize="43,0" path="m7854,6128l7811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06.420013pt;width:2.16pt;height:.1pt;mso-position-horizontal-relative:page;mso-position-vertical-relative:page;z-index:-26547" coordorigin="8646,6128" coordsize="43,2">
            <v:shape style="position:absolute;left:8646;top:6128;width:43;height:2" coordorigin="8646,6128" coordsize="43,0" path="m8689,6128l8646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06.420013pt;width:2.16pt;height:.1pt;mso-position-horizontal-relative:page;mso-position-vertical-relative:page;z-index:-26546" coordorigin="9480,6128" coordsize="43,2">
            <v:shape style="position:absolute;left:9480;top:6128;width:43;height:2" coordorigin="9480,6128" coordsize="43,0" path="m9523,6128l9480,612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06.420013pt;width:2.16003pt;height:.1pt;mso-position-horizontal-relative:page;mso-position-vertical-relative:page;z-index:-26545" coordorigin="10318,6128" coordsize="43,2">
            <v:shape style="position:absolute;left:10318;top:6128;width:43;height:2" coordorigin="10318,6128" coordsize="43,0" path="m10361,6128l10318,612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06.420013pt;width:2.15997pt;height:.1pt;mso-position-horizontal-relative:page;mso-position-vertical-relative:page;z-index:-26544" coordorigin="11274,6128" coordsize="43,2">
            <v:shape style="position:absolute;left:11274;top:6128;width:43;height:2" coordorigin="11274,6128" coordsize="43,0" path="m11317,6128l11274,612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06.420013pt;width:2.16003pt;height:.1pt;mso-position-horizontal-relative:page;mso-position-vertical-relative:page;z-index:-26543" coordorigin="12145,6128" coordsize="43,2">
            <v:shape style="position:absolute;left:12145;top:6128;width:43;height:2" coordorigin="12145,6128" coordsize="43,0" path="m12188,6128l12145,612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06.420013pt;width:2.16003pt;height:.1pt;mso-position-horizontal-relative:page;mso-position-vertical-relative:page;z-index:-26542" coordorigin="12977,6128" coordsize="43,2">
            <v:shape style="position:absolute;left:12977;top:6128;width:43;height:2" coordorigin="12977,6128" coordsize="43,0" path="m13020,6128l12977,612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06.420013pt;width:2.15997pt;height:.1pt;mso-position-horizontal-relative:page;mso-position-vertical-relative:page;z-index:-26541" coordorigin="14686,6128" coordsize="43,2">
            <v:shape style="position:absolute;left:14686;top:6128;width:43;height:2" coordorigin="14686,6128" coordsize="43,0" path="m14729,6128l14686,612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14.220001pt;width:2.15997pt;height:.1pt;mso-position-horizontal-relative:page;mso-position-vertical-relative:page;z-index:-26540" coordorigin="1111,6284" coordsize="43,2">
            <v:shape style="position:absolute;left:1111;top:6284;width:43;height:2" coordorigin="1111,6284" coordsize="43,0" path="m1154,6284l1111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14.220001pt;width:2.16pt;height:.1pt;mso-position-horizontal-relative:page;mso-position-vertical-relative:page;z-index:-26539" coordorigin="4158,6284" coordsize="43,2">
            <v:shape style="position:absolute;left:4158;top:6284;width:43;height:2" coordorigin="4158,6284" coordsize="43,0" path="m4201,6284l4158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14.220001pt;width:2.16pt;height:.1pt;mso-position-horizontal-relative:page;mso-position-vertical-relative:page;z-index:-26538" coordorigin="4753,6284" coordsize="43,2">
            <v:shape style="position:absolute;left:4753;top:6284;width:43;height:2" coordorigin="4753,6284" coordsize="43,0" path="m4796,6284l4753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14.220001pt;width:2.16pt;height:.1pt;mso-position-horizontal-relative:page;mso-position-vertical-relative:page;z-index:-26537" coordorigin="5342,6284" coordsize="43,2">
            <v:shape style="position:absolute;left:5342;top:6284;width:43;height:2" coordorigin="5342,6284" coordsize="43,0" path="m5386,6284l5342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14.220001pt;width:2.16pt;height:.1pt;mso-position-horizontal-relative:page;mso-position-vertical-relative:page;z-index:-26536" coordorigin="6258,6284" coordsize="43,2">
            <v:shape style="position:absolute;left:6258;top:6284;width:43;height:2" coordorigin="6258,6284" coordsize="43,0" path="m6301,6284l6258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14.220001pt;width:2.16pt;height:.1pt;mso-position-horizontal-relative:page;mso-position-vertical-relative:page;z-index:-26535" coordorigin="7098,6284" coordsize="43,2">
            <v:shape style="position:absolute;left:7098;top:6284;width:43;height:2" coordorigin="7098,6284" coordsize="43,0" path="m7141,6284l7098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14.220001pt;width:2.16pt;height:.1pt;mso-position-horizontal-relative:page;mso-position-vertical-relative:page;z-index:-26534" coordorigin="7811,6284" coordsize="43,2">
            <v:shape style="position:absolute;left:7811;top:6284;width:43;height:2" coordorigin="7811,6284" coordsize="43,0" path="m7854,6284l7811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14.220001pt;width:2.16pt;height:.1pt;mso-position-horizontal-relative:page;mso-position-vertical-relative:page;z-index:-26533" coordorigin="8646,6284" coordsize="43,2">
            <v:shape style="position:absolute;left:8646;top:6284;width:43;height:2" coordorigin="8646,6284" coordsize="43,0" path="m8689,6284l8646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14.220001pt;width:2.16pt;height:.1pt;mso-position-horizontal-relative:page;mso-position-vertical-relative:page;z-index:-26532" coordorigin="9480,6284" coordsize="43,2">
            <v:shape style="position:absolute;left:9480;top:6284;width:43;height:2" coordorigin="9480,6284" coordsize="43,0" path="m9523,6284l9480,628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14.220001pt;width:2.16003pt;height:.1pt;mso-position-horizontal-relative:page;mso-position-vertical-relative:page;z-index:-26531" coordorigin="10318,6284" coordsize="43,2">
            <v:shape style="position:absolute;left:10318;top:6284;width:43;height:2" coordorigin="10318,6284" coordsize="43,0" path="m10361,6284l10318,628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14.220001pt;width:2.15997pt;height:.1pt;mso-position-horizontal-relative:page;mso-position-vertical-relative:page;z-index:-26530" coordorigin="11274,6284" coordsize="43,2">
            <v:shape style="position:absolute;left:11274;top:6284;width:43;height:2" coordorigin="11274,6284" coordsize="43,0" path="m11317,6284l11274,628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14.220001pt;width:2.16003pt;height:.1pt;mso-position-horizontal-relative:page;mso-position-vertical-relative:page;z-index:-26529" coordorigin="12145,6284" coordsize="43,2">
            <v:shape style="position:absolute;left:12145;top:6284;width:43;height:2" coordorigin="12145,6284" coordsize="43,0" path="m12188,6284l12145,628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14.220001pt;width:2.16003pt;height:.1pt;mso-position-horizontal-relative:page;mso-position-vertical-relative:page;z-index:-26528" coordorigin="12977,6284" coordsize="43,2">
            <v:shape style="position:absolute;left:12977;top:6284;width:43;height:2" coordorigin="12977,6284" coordsize="43,0" path="m13020,6284l12977,628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14.220001pt;width:2.15997pt;height:.1pt;mso-position-horizontal-relative:page;mso-position-vertical-relative:page;z-index:-26527" coordorigin="14686,6284" coordsize="43,2">
            <v:shape style="position:absolute;left:14686;top:6284;width:43;height:2" coordorigin="14686,6284" coordsize="43,0" path="m14729,6284l14686,628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22.080017pt;width:2.15997pt;height:.1pt;mso-position-horizontal-relative:page;mso-position-vertical-relative:page;z-index:-26526" coordorigin="1111,6442" coordsize="43,2">
            <v:shape style="position:absolute;left:1111;top:6442;width:43;height:2" coordorigin="1111,6442" coordsize="43,0" path="m1154,6442l1111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22.080017pt;width:2.16pt;height:.1pt;mso-position-horizontal-relative:page;mso-position-vertical-relative:page;z-index:-26525" coordorigin="4158,6442" coordsize="43,2">
            <v:shape style="position:absolute;left:4158;top:6442;width:43;height:2" coordorigin="4158,6442" coordsize="43,0" path="m4201,6442l4158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22.080017pt;width:2.16pt;height:.1pt;mso-position-horizontal-relative:page;mso-position-vertical-relative:page;z-index:-26524" coordorigin="4753,6442" coordsize="43,2">
            <v:shape style="position:absolute;left:4753;top:6442;width:43;height:2" coordorigin="4753,6442" coordsize="43,0" path="m4796,6442l4753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22.080017pt;width:2.16pt;height:.1pt;mso-position-horizontal-relative:page;mso-position-vertical-relative:page;z-index:-26523" coordorigin="5342,6442" coordsize="43,2">
            <v:shape style="position:absolute;left:5342;top:6442;width:43;height:2" coordorigin="5342,6442" coordsize="43,0" path="m5386,6442l5342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22.080017pt;width:2.16pt;height:.1pt;mso-position-horizontal-relative:page;mso-position-vertical-relative:page;z-index:-26522" coordorigin="6258,6442" coordsize="43,2">
            <v:shape style="position:absolute;left:6258;top:6442;width:43;height:2" coordorigin="6258,6442" coordsize="43,0" path="m6301,6442l6258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22.080017pt;width:2.16pt;height:.1pt;mso-position-horizontal-relative:page;mso-position-vertical-relative:page;z-index:-26521" coordorigin="7098,6442" coordsize="43,2">
            <v:shape style="position:absolute;left:7098;top:6442;width:43;height:2" coordorigin="7098,6442" coordsize="43,0" path="m7141,6442l7098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22.080017pt;width:2.16pt;height:.1pt;mso-position-horizontal-relative:page;mso-position-vertical-relative:page;z-index:-26520" coordorigin="7811,6442" coordsize="43,2">
            <v:shape style="position:absolute;left:7811;top:6442;width:43;height:2" coordorigin="7811,6442" coordsize="43,0" path="m7854,6442l7811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22.080017pt;width:2.16pt;height:.1pt;mso-position-horizontal-relative:page;mso-position-vertical-relative:page;z-index:-26519" coordorigin="8646,6442" coordsize="43,2">
            <v:shape style="position:absolute;left:8646;top:6442;width:43;height:2" coordorigin="8646,6442" coordsize="43,0" path="m8689,6442l8646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22.080017pt;width:2.16pt;height:.1pt;mso-position-horizontal-relative:page;mso-position-vertical-relative:page;z-index:-26518" coordorigin="9480,6442" coordsize="43,2">
            <v:shape style="position:absolute;left:9480;top:6442;width:43;height:2" coordorigin="9480,6442" coordsize="43,0" path="m9523,6442l9480,644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22.080017pt;width:2.16003pt;height:.1pt;mso-position-horizontal-relative:page;mso-position-vertical-relative:page;z-index:-26517" coordorigin="10318,6442" coordsize="43,2">
            <v:shape style="position:absolute;left:10318;top:6442;width:43;height:2" coordorigin="10318,6442" coordsize="43,0" path="m10361,6442l10318,644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22.080017pt;width:2.15997pt;height:.1pt;mso-position-horizontal-relative:page;mso-position-vertical-relative:page;z-index:-26516" coordorigin="11274,6442" coordsize="43,2">
            <v:shape style="position:absolute;left:11274;top:6442;width:43;height:2" coordorigin="11274,6442" coordsize="43,0" path="m11317,6442l11274,644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22.080017pt;width:2.16003pt;height:.1pt;mso-position-horizontal-relative:page;mso-position-vertical-relative:page;z-index:-26515" coordorigin="12145,6442" coordsize="43,2">
            <v:shape style="position:absolute;left:12145;top:6442;width:43;height:2" coordorigin="12145,6442" coordsize="43,0" path="m12188,6442l12145,644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22.080017pt;width:2.16003pt;height:.1pt;mso-position-horizontal-relative:page;mso-position-vertical-relative:page;z-index:-26514" coordorigin="12977,6442" coordsize="43,2">
            <v:shape style="position:absolute;left:12977;top:6442;width:43;height:2" coordorigin="12977,6442" coordsize="43,0" path="m13020,6442l12977,644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22.080017pt;width:2.15997pt;height:.1pt;mso-position-horizontal-relative:page;mso-position-vertical-relative:page;z-index:-26513" coordorigin="14686,6442" coordsize="43,2">
            <v:shape style="position:absolute;left:14686;top:6442;width:43;height:2" coordorigin="14686,6442" coordsize="43,0" path="m14729,6442l14686,644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29.880005pt;width:2.15997pt;height:.1pt;mso-position-horizontal-relative:page;mso-position-vertical-relative:page;z-index:-26512" coordorigin="1111,6598" coordsize="43,2">
            <v:shape style="position:absolute;left:1111;top:6598;width:43;height:2" coordorigin="1111,6598" coordsize="43,0" path="m1154,6598l1111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29.880005pt;width:2.16pt;height:.1pt;mso-position-horizontal-relative:page;mso-position-vertical-relative:page;z-index:-26511" coordorigin="4158,6598" coordsize="43,2">
            <v:shape style="position:absolute;left:4158;top:6598;width:43;height:2" coordorigin="4158,6598" coordsize="43,0" path="m4201,6598l4158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29.880005pt;width:2.16pt;height:.1pt;mso-position-horizontal-relative:page;mso-position-vertical-relative:page;z-index:-26510" coordorigin="4753,6598" coordsize="43,2">
            <v:shape style="position:absolute;left:4753;top:6598;width:43;height:2" coordorigin="4753,6598" coordsize="43,0" path="m4796,6598l4753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29.880005pt;width:2.16pt;height:.1pt;mso-position-horizontal-relative:page;mso-position-vertical-relative:page;z-index:-26509" coordorigin="5342,6598" coordsize="43,2">
            <v:shape style="position:absolute;left:5342;top:6598;width:43;height:2" coordorigin="5342,6598" coordsize="43,0" path="m5386,6598l5342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29.880005pt;width:2.16pt;height:.1pt;mso-position-horizontal-relative:page;mso-position-vertical-relative:page;z-index:-26508" coordorigin="6258,6598" coordsize="43,2">
            <v:shape style="position:absolute;left:6258;top:6598;width:43;height:2" coordorigin="6258,6598" coordsize="43,0" path="m6301,6598l6258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29.880005pt;width:2.16pt;height:.1pt;mso-position-horizontal-relative:page;mso-position-vertical-relative:page;z-index:-26507" coordorigin="7098,6598" coordsize="43,2">
            <v:shape style="position:absolute;left:7098;top:6598;width:43;height:2" coordorigin="7098,6598" coordsize="43,0" path="m7141,6598l7098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29.880005pt;width:2.16pt;height:.1pt;mso-position-horizontal-relative:page;mso-position-vertical-relative:page;z-index:-26506" coordorigin="7811,6598" coordsize="43,2">
            <v:shape style="position:absolute;left:7811;top:6598;width:43;height:2" coordorigin="7811,6598" coordsize="43,0" path="m7854,6598l7811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29.880005pt;width:2.16pt;height:.1pt;mso-position-horizontal-relative:page;mso-position-vertical-relative:page;z-index:-26505" coordorigin="8646,6598" coordsize="43,2">
            <v:shape style="position:absolute;left:8646;top:6598;width:43;height:2" coordorigin="8646,6598" coordsize="43,0" path="m8689,6598l8646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29.880005pt;width:2.16pt;height:.1pt;mso-position-horizontal-relative:page;mso-position-vertical-relative:page;z-index:-26504" coordorigin="9480,6598" coordsize="43,2">
            <v:shape style="position:absolute;left:9480;top:6598;width:43;height:2" coordorigin="9480,6598" coordsize="43,0" path="m9523,6598l9480,65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29.880005pt;width:2.16003pt;height:.1pt;mso-position-horizontal-relative:page;mso-position-vertical-relative:page;z-index:-26503" coordorigin="10318,6598" coordsize="43,2">
            <v:shape style="position:absolute;left:10318;top:6598;width:43;height:2" coordorigin="10318,6598" coordsize="43,0" path="m10361,6598l10318,659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29.880005pt;width:2.15997pt;height:.1pt;mso-position-horizontal-relative:page;mso-position-vertical-relative:page;z-index:-26502" coordorigin="11274,6598" coordsize="43,2">
            <v:shape style="position:absolute;left:11274;top:6598;width:43;height:2" coordorigin="11274,6598" coordsize="43,0" path="m11317,6598l11274,659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29.880005pt;width:2.16003pt;height:.1pt;mso-position-horizontal-relative:page;mso-position-vertical-relative:page;z-index:-26501" coordorigin="12145,6598" coordsize="43,2">
            <v:shape style="position:absolute;left:12145;top:6598;width:43;height:2" coordorigin="12145,6598" coordsize="43,0" path="m12188,6598l12145,659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29.880005pt;width:2.16003pt;height:.1pt;mso-position-horizontal-relative:page;mso-position-vertical-relative:page;z-index:-26500" coordorigin="12977,6598" coordsize="43,2">
            <v:shape style="position:absolute;left:12977;top:6598;width:43;height:2" coordorigin="12977,6598" coordsize="43,0" path="m13020,6598l12977,659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29.880005pt;width:2.15997pt;height:.1pt;mso-position-horizontal-relative:page;mso-position-vertical-relative:page;z-index:-26499" coordorigin="14686,6598" coordsize="43,2">
            <v:shape style="position:absolute;left:14686;top:6598;width:43;height:2" coordorigin="14686,6598" coordsize="43,0" path="m14729,6598l14686,659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21.700012pt;width:2.15997pt;height:.1pt;mso-position-horizontal-relative:page;mso-position-vertical-relative:page;z-index:-26498" coordorigin="1111,10434" coordsize="43,2">
            <v:shape style="position:absolute;left:1111;top:10434;width:43;height:2" coordorigin="1111,10434" coordsize="43,0" path="m1154,10434l1111,1043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521.700012pt;width:2.16pt;height:.1pt;mso-position-horizontal-relative:page;mso-position-vertical-relative:page;z-index:-26497" coordorigin="4158,10434" coordsize="43,2">
            <v:shape style="position:absolute;left:4158;top:10434;width:43;height:2" coordorigin="4158,10434" coordsize="43,0" path="m4201,10434l4158,1043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521.700012pt;width:2.16pt;height:.1pt;mso-position-horizontal-relative:page;mso-position-vertical-relative:page;z-index:-26496" coordorigin="4753,10434" coordsize="43,2">
            <v:shape style="position:absolute;left:4753;top:10434;width:43;height:2" coordorigin="4753,10434" coordsize="43,0" path="m4796,10434l4753,10434e" filled="f" stroked="t" strokeweight=".82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000002" w:type="dxa"/>
      </w:tblPr>
      <w:tblGrid/>
      <w:tr>
        <w:trPr>
          <w:trHeight w:val="298" w:hRule="exact"/>
        </w:trPr>
        <w:tc>
          <w:tcPr>
            <w:tcW w:w="416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2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2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2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2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Bello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2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2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6" w:lineRule="exact"/>
              <w:ind w:left="89" w:right="7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30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2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22,47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2" w:after="0" w:line="240" w:lineRule="auto"/>
              <w:ind w:left="4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26,79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nil" w:sz="6" w:space="0" w:color="auto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2,556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nil" w:sz="6" w:space="0" w:color="auto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nil" w:sz="6" w:space="0" w:color="auto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51,82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nil" w:sz="6" w:space="0" w:color="auto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2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Siku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mytek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8" w:right="14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59" w:right="79" w:firstLine="-14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7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105,3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71,95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213,1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vMerge w:val="restart"/>
            <w:tcBorders>
              <w:top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390,4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vMerge w:val="restart"/>
            <w:tcBorders>
              <w:top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88" w:right="242" w:firstLine="-96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Kris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mytek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Siku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vMerge/>
            <w:tcBorders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mytek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8" w:right="14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59" w:right="79" w:firstLine="-14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Ullisht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946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99,80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463,8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vMerge w:val="restart"/>
            <w:tcBorders>
              <w:top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563,6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vMerge w:val="restart"/>
            <w:tcBorders>
              <w:top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88" w:right="242" w:firstLine="-96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Kris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mytek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Hamdie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Zylfo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Berberi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1140/6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96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Pemët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74" w:right="15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50,06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5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120,3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Lavderim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Zarif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Uruçi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75" w:right="5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1127/2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228" w:right="21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45,76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2,712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48,47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Lavderim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Zarif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Uruçi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1127/5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96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Pemët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174" w:right="15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right="81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19,23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1,140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20,37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0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Hajri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Skende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1127/3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96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Pemët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174" w:right="15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337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54,42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4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48,77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4,044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6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107,2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0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Dylber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Axhem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Medolli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1130/1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96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Pemët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74" w:right="15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right="79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16,03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5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50,68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66,72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0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Dylber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Axhem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Medolli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1140/2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96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Pemët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74" w:right="156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right="81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9,690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2,610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Xhafer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Rus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1140/1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32,62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3,436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36,05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ilda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Nallba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832/6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30,34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1,560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31,90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Salleti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Isuf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Topçiu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832/12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1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75,46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5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16,11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91,58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Selim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Avni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44/23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19,45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1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3,402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vMerge w:val="restart"/>
            <w:tcBorders>
              <w:top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22,85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vMerge w:val="restart"/>
            <w:tcBorders>
              <w:top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Nefret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Mustaf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Lindi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Qamil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57" w:hRule="exact"/>
        </w:trPr>
        <w:tc>
          <w:tcPr>
            <w:tcW w:w="416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Adiola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Selim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Tefta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Avni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Çollaku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Lusjana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Avni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Kape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Kosta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40/21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63,40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38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7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160,2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3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75,45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299,1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29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4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Përparim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Muhare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44/24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3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6,029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3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28,00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34,02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Raif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Zaim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5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3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7,196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3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14,25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21,45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22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Xhafer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80,52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44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1" w:lineRule="exact"/>
              <w:ind w:left="2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7,780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1" w:lineRule="exact"/>
              <w:ind w:left="29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233,8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1" w:lineRule="exact"/>
              <w:ind w:left="21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1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456,5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1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Fredi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54,46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29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210,5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265,0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Ismi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Sabri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Bajarak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74,10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3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54,86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128,9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Avni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36,95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44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62,24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41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3,240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102,4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Fejzi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Sabri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Dervishlla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21,00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3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39,57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60,58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Perparim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Muhare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56,59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38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7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104,2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29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226,1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386,9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Ridvan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Muhare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31,12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44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51,34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29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113,2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195,6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69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Irfan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Hamdi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Dervishi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5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14,19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1" w:lineRule="exact"/>
              <w:ind w:left="3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56,13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1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1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Raif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Zaim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Agolli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5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16,53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44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28,00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3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15,26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59,80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Hoxha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20,42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29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104,7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4.35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125,1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6.85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Sabri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Dervishi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40/5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61,26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38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7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111,2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29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255,4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427,9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Luan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Hoxha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3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5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0" w:lineRule="exact"/>
              <w:ind w:left="3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9,725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35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69,67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0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79,39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0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Arben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4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Myxhei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Dervishi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25,28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44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70" w:after="0" w:line="240" w:lineRule="auto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48,23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29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230,2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6.65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7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303,7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7.65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70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Myxheir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Sabri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Dervishi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40/7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4" w:right="14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46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23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22,95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41" w:lineRule="exact"/>
              <w:ind w:left="44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141" w:lineRule="exact"/>
              <w:ind w:left="23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45,12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0" w:after="0" w:line="141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68,07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1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Albert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Dervishi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4.639840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41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3,872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4.639840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4.639840" w:space="0" w:color="000000"/>
              <w:left w:val="single" w:sz="6.55976" w:space="0" w:color="000000"/>
              <w:right w:val="single" w:sz="6.56024" w:space="0" w:color="000000"/>
            </w:tcBorders>
          </w:tcPr>
          <w:p>
            <w:pPr>
              <w:spacing w:before="69" w:after="0" w:line="240" w:lineRule="auto"/>
              <w:ind w:left="29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3,872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4.639840" w:space="0" w:color="000000"/>
              <w:left w:val="single" w:sz="6.56024" w:space="0" w:color="000000"/>
              <w:right w:val="single" w:sz="6.55976" w:space="0" w:color="000000"/>
            </w:tcBorders>
          </w:tcPr>
          <w:p>
            <w:pPr>
              <w:spacing w:before="0" w:after="0" w:line="142" w:lineRule="exact"/>
              <w:ind w:left="103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likujdoh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522" w:right="5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/>
        <w:pict>
          <v:group style="position:absolute;margin-left:55.560001pt;margin-top:180.12001pt;width:2.15997pt;height:.1pt;mso-position-horizontal-relative:page;mso-position-vertical-relative:page;z-index:-26478" coordorigin="1111,3602" coordsize="43,2">
            <v:shape style="position:absolute;left:1111;top:3602;width:43;height:2" coordorigin="1111,3602" coordsize="43,0" path="m1154,3602l1111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80.12001pt;width:2.16pt;height:.1pt;mso-position-horizontal-relative:page;mso-position-vertical-relative:page;z-index:-26477" coordorigin="4158,3602" coordsize="43,2">
            <v:shape style="position:absolute;left:4158;top:3602;width:43;height:2" coordorigin="4158,3602" coordsize="43,0" path="m4201,3602l4158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80.12001pt;width:2.16pt;height:.1pt;mso-position-horizontal-relative:page;mso-position-vertical-relative:page;z-index:-26476" coordorigin="4753,3602" coordsize="43,2">
            <v:shape style="position:absolute;left:4753;top:3602;width:43;height:2" coordorigin="4753,3602" coordsize="43,0" path="m4796,3602l4753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180.12001pt;width:2.16pt;height:.1pt;mso-position-horizontal-relative:page;mso-position-vertical-relative:page;z-index:-26475" coordorigin="5342,3602" coordsize="43,2">
            <v:shape style="position:absolute;left:5342;top:3602;width:43;height:2" coordorigin="5342,3602" coordsize="43,0" path="m5386,3602l5342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180.12001pt;width:2.16pt;height:.1pt;mso-position-horizontal-relative:page;mso-position-vertical-relative:page;z-index:-26474" coordorigin="6258,3602" coordsize="43,2">
            <v:shape style="position:absolute;left:6258;top:3602;width:43;height:2" coordorigin="6258,3602" coordsize="43,0" path="m6301,3602l6258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180.12001pt;width:2.16pt;height:.1pt;mso-position-horizontal-relative:page;mso-position-vertical-relative:page;z-index:-26473" coordorigin="7098,3602" coordsize="43,2">
            <v:shape style="position:absolute;left:7098;top:3602;width:43;height:2" coordorigin="7098,3602" coordsize="43,0" path="m7141,3602l7098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180.12001pt;width:2.16pt;height:.1pt;mso-position-horizontal-relative:page;mso-position-vertical-relative:page;z-index:-26472" coordorigin="7811,3602" coordsize="43,2">
            <v:shape style="position:absolute;left:7811;top:3602;width:43;height:2" coordorigin="7811,3602" coordsize="43,0" path="m7854,3602l7811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180.12001pt;width:2.16pt;height:.1pt;mso-position-horizontal-relative:page;mso-position-vertical-relative:page;z-index:-26471" coordorigin="8646,3602" coordsize="43,2">
            <v:shape style="position:absolute;left:8646;top:3602;width:43;height:2" coordorigin="8646,3602" coordsize="43,0" path="m8689,3602l8646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180.12001pt;width:2.16pt;height:.1pt;mso-position-horizontal-relative:page;mso-position-vertical-relative:page;z-index:-26470" coordorigin="9480,3602" coordsize="43,2">
            <v:shape style="position:absolute;left:9480;top:3602;width:43;height:2" coordorigin="9480,3602" coordsize="43,0" path="m9523,3602l9480,3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180.12001pt;width:2.16003pt;height:.1pt;mso-position-horizontal-relative:page;mso-position-vertical-relative:page;z-index:-26469" coordorigin="10318,3602" coordsize="43,2">
            <v:shape style="position:absolute;left:10318;top:3602;width:43;height:2" coordorigin="10318,3602" coordsize="43,0" path="m10361,3602l10318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180.12001pt;width:2.15997pt;height:.1pt;mso-position-horizontal-relative:page;mso-position-vertical-relative:page;z-index:-26468" coordorigin="11274,3602" coordsize="43,2">
            <v:shape style="position:absolute;left:11274;top:3602;width:43;height:2" coordorigin="11274,3602" coordsize="43,0" path="m11317,3602l11274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180.12001pt;width:2.16003pt;height:.1pt;mso-position-horizontal-relative:page;mso-position-vertical-relative:page;z-index:-26467" coordorigin="12145,3602" coordsize="43,2">
            <v:shape style="position:absolute;left:12145;top:3602;width:43;height:2" coordorigin="12145,3602" coordsize="43,0" path="m12188,3602l12145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180.12001pt;width:2.16003pt;height:.1pt;mso-position-horizontal-relative:page;mso-position-vertical-relative:page;z-index:-26466" coordorigin="12977,3602" coordsize="43,2">
            <v:shape style="position:absolute;left:12977;top:3602;width:43;height:2" coordorigin="12977,3602" coordsize="43,0" path="m13020,3602l12977,360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80.12001pt;width:2.15997pt;height:.1pt;mso-position-horizontal-relative:page;mso-position-vertical-relative:page;z-index:-26465" coordorigin="14686,3602" coordsize="43,2">
            <v:shape style="position:absolute;left:14686;top:3602;width:43;height:2" coordorigin="14686,3602" coordsize="43,0" path="m14729,3602l14686,360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87.919998pt;width:2.15997pt;height:.1pt;mso-position-horizontal-relative:page;mso-position-vertical-relative:page;z-index:-26464" coordorigin="1111,3758" coordsize="43,2">
            <v:shape style="position:absolute;left:1111;top:3758;width:43;height:2" coordorigin="1111,3758" coordsize="43,0" path="m1154,3758l1111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87.919998pt;width:2.16pt;height:.1pt;mso-position-horizontal-relative:page;mso-position-vertical-relative:page;z-index:-26463" coordorigin="4158,3758" coordsize="43,2">
            <v:shape style="position:absolute;left:4158;top:3758;width:43;height:2" coordorigin="4158,3758" coordsize="43,0" path="m4201,3758l4158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87.919998pt;width:2.16pt;height:.1pt;mso-position-horizontal-relative:page;mso-position-vertical-relative:page;z-index:-26462" coordorigin="4753,3758" coordsize="43,2">
            <v:shape style="position:absolute;left:4753;top:3758;width:43;height:2" coordorigin="4753,3758" coordsize="43,0" path="m4796,3758l4753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187.919998pt;width:2.16pt;height:.1pt;mso-position-horizontal-relative:page;mso-position-vertical-relative:page;z-index:-26461" coordorigin="5342,3758" coordsize="43,2">
            <v:shape style="position:absolute;left:5342;top:3758;width:43;height:2" coordorigin="5342,3758" coordsize="43,0" path="m5386,3758l5342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187.919998pt;width:2.16pt;height:.1pt;mso-position-horizontal-relative:page;mso-position-vertical-relative:page;z-index:-26460" coordorigin="6258,3758" coordsize="43,2">
            <v:shape style="position:absolute;left:6258;top:3758;width:43;height:2" coordorigin="6258,3758" coordsize="43,0" path="m6301,3758l6258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187.919998pt;width:2.16pt;height:.1pt;mso-position-horizontal-relative:page;mso-position-vertical-relative:page;z-index:-26459" coordorigin="7098,3758" coordsize="43,2">
            <v:shape style="position:absolute;left:7098;top:3758;width:43;height:2" coordorigin="7098,3758" coordsize="43,0" path="m7141,3758l7098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187.919998pt;width:2.16pt;height:.1pt;mso-position-horizontal-relative:page;mso-position-vertical-relative:page;z-index:-26458" coordorigin="7811,3758" coordsize="43,2">
            <v:shape style="position:absolute;left:7811;top:3758;width:43;height:2" coordorigin="7811,3758" coordsize="43,0" path="m7854,3758l7811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187.919998pt;width:2.16pt;height:.1pt;mso-position-horizontal-relative:page;mso-position-vertical-relative:page;z-index:-26457" coordorigin="8646,3758" coordsize="43,2">
            <v:shape style="position:absolute;left:8646;top:3758;width:43;height:2" coordorigin="8646,3758" coordsize="43,0" path="m8689,3758l8646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187.919998pt;width:2.16pt;height:.1pt;mso-position-horizontal-relative:page;mso-position-vertical-relative:page;z-index:-26456" coordorigin="9480,3758" coordsize="43,2">
            <v:shape style="position:absolute;left:9480;top:3758;width:43;height:2" coordorigin="9480,3758" coordsize="43,0" path="m9523,3758l9480,375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187.919998pt;width:2.16003pt;height:.1pt;mso-position-horizontal-relative:page;mso-position-vertical-relative:page;z-index:-26455" coordorigin="10318,3758" coordsize="43,2">
            <v:shape style="position:absolute;left:10318;top:3758;width:43;height:2" coordorigin="10318,3758" coordsize="43,0" path="m10361,3758l10318,37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187.919998pt;width:2.15997pt;height:.1pt;mso-position-horizontal-relative:page;mso-position-vertical-relative:page;z-index:-26454" coordorigin="11274,3758" coordsize="43,2">
            <v:shape style="position:absolute;left:11274;top:3758;width:43;height:2" coordorigin="11274,3758" coordsize="43,0" path="m11317,3758l11274,37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187.919998pt;width:2.16003pt;height:.1pt;mso-position-horizontal-relative:page;mso-position-vertical-relative:page;z-index:-26453" coordorigin="12145,3758" coordsize="43,2">
            <v:shape style="position:absolute;left:12145;top:3758;width:43;height:2" coordorigin="12145,3758" coordsize="43,0" path="m12188,3758l12145,37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187.919998pt;width:2.16003pt;height:.1pt;mso-position-horizontal-relative:page;mso-position-vertical-relative:page;z-index:-26452" coordorigin="12977,3758" coordsize="43,2">
            <v:shape style="position:absolute;left:12977;top:3758;width:43;height:2" coordorigin="12977,3758" coordsize="43,0" path="m13020,3758l12977,375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87.919998pt;width:2.15997pt;height:.1pt;mso-position-horizontal-relative:page;mso-position-vertical-relative:page;z-index:-26451" coordorigin="14686,3758" coordsize="43,2">
            <v:shape style="position:absolute;left:14686;top:3758;width:43;height:2" coordorigin="14686,3758" coordsize="43,0" path="m14729,3758l14686,375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95.720001pt;width:2.15997pt;height:.1pt;mso-position-horizontal-relative:page;mso-position-vertical-relative:page;z-index:-26450" coordorigin="1111,3914" coordsize="43,2">
            <v:shape style="position:absolute;left:1111;top:3914;width:43;height:2" coordorigin="1111,3914" coordsize="43,0" path="m1154,3914l1111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95.720001pt;width:2.16pt;height:.1pt;mso-position-horizontal-relative:page;mso-position-vertical-relative:page;z-index:-26449" coordorigin="4158,3914" coordsize="43,2">
            <v:shape style="position:absolute;left:4158;top:3914;width:43;height:2" coordorigin="4158,3914" coordsize="43,0" path="m4201,3914l4158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95.720001pt;width:2.16pt;height:.1pt;mso-position-horizontal-relative:page;mso-position-vertical-relative:page;z-index:-26448" coordorigin="4753,3914" coordsize="43,2">
            <v:shape style="position:absolute;left:4753;top:3914;width:43;height:2" coordorigin="4753,3914" coordsize="43,0" path="m4796,3914l4753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195.720001pt;width:2.16pt;height:.1pt;mso-position-horizontal-relative:page;mso-position-vertical-relative:page;z-index:-26447" coordorigin="5342,3914" coordsize="43,2">
            <v:shape style="position:absolute;left:5342;top:3914;width:43;height:2" coordorigin="5342,3914" coordsize="43,0" path="m5386,3914l5342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195.720001pt;width:2.16pt;height:.1pt;mso-position-horizontal-relative:page;mso-position-vertical-relative:page;z-index:-26446" coordorigin="6258,3914" coordsize="43,2">
            <v:shape style="position:absolute;left:6258;top:3914;width:43;height:2" coordorigin="6258,3914" coordsize="43,0" path="m6301,3914l6258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195.720001pt;width:2.16pt;height:.1pt;mso-position-horizontal-relative:page;mso-position-vertical-relative:page;z-index:-26445" coordorigin="7098,3914" coordsize="43,2">
            <v:shape style="position:absolute;left:7098;top:3914;width:43;height:2" coordorigin="7098,3914" coordsize="43,0" path="m7141,3914l7098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195.720001pt;width:2.16pt;height:.1pt;mso-position-horizontal-relative:page;mso-position-vertical-relative:page;z-index:-26444" coordorigin="7811,3914" coordsize="43,2">
            <v:shape style="position:absolute;left:7811;top:3914;width:43;height:2" coordorigin="7811,3914" coordsize="43,0" path="m7854,3914l7811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195.720001pt;width:2.16pt;height:.1pt;mso-position-horizontal-relative:page;mso-position-vertical-relative:page;z-index:-26443" coordorigin="8646,3914" coordsize="43,2">
            <v:shape style="position:absolute;left:8646;top:3914;width:43;height:2" coordorigin="8646,3914" coordsize="43,0" path="m8689,3914l8646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195.720001pt;width:2.16pt;height:.1pt;mso-position-horizontal-relative:page;mso-position-vertical-relative:page;z-index:-26442" coordorigin="9480,3914" coordsize="43,2">
            <v:shape style="position:absolute;left:9480;top:3914;width:43;height:2" coordorigin="9480,3914" coordsize="43,0" path="m9523,3914l9480,39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195.720001pt;width:2.16003pt;height:.1pt;mso-position-horizontal-relative:page;mso-position-vertical-relative:page;z-index:-26441" coordorigin="10318,3914" coordsize="43,2">
            <v:shape style="position:absolute;left:10318;top:3914;width:43;height:2" coordorigin="10318,3914" coordsize="43,0" path="m10361,3914l10318,39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195.720001pt;width:2.15997pt;height:.1pt;mso-position-horizontal-relative:page;mso-position-vertical-relative:page;z-index:-26440" coordorigin="11274,3914" coordsize="43,2">
            <v:shape style="position:absolute;left:11274;top:3914;width:43;height:2" coordorigin="11274,3914" coordsize="43,0" path="m11317,3914l11274,39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195.720001pt;width:2.16003pt;height:.1pt;mso-position-horizontal-relative:page;mso-position-vertical-relative:page;z-index:-26439" coordorigin="12145,3914" coordsize="43,2">
            <v:shape style="position:absolute;left:12145;top:3914;width:43;height:2" coordorigin="12145,3914" coordsize="43,0" path="m12188,3914l12145,39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195.720001pt;width:2.16003pt;height:.1pt;mso-position-horizontal-relative:page;mso-position-vertical-relative:page;z-index:-26438" coordorigin="12977,3914" coordsize="43,2">
            <v:shape style="position:absolute;left:12977;top:3914;width:43;height:2" coordorigin="12977,3914" coordsize="43,0" path="m13020,3914l12977,391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95.720001pt;width:2.15997pt;height:.1pt;mso-position-horizontal-relative:page;mso-position-vertical-relative:page;z-index:-26437" coordorigin="14686,3914" coordsize="43,2">
            <v:shape style="position:absolute;left:14686;top:3914;width:43;height:2" coordorigin="14686,3914" coordsize="43,0" path="m14729,3914l14686,391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03.580002pt;width:2.15997pt;height:.1pt;mso-position-horizontal-relative:page;mso-position-vertical-relative:page;z-index:-26436" coordorigin="1111,4072" coordsize="43,2">
            <v:shape style="position:absolute;left:1111;top:4072;width:43;height:2" coordorigin="1111,4072" coordsize="43,0" path="m1154,4072l1111,407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03.580002pt;width:2.16pt;height:.1pt;mso-position-horizontal-relative:page;mso-position-vertical-relative:page;z-index:-26435" coordorigin="4158,4072" coordsize="43,2">
            <v:shape style="position:absolute;left:4158;top:4072;width:43;height:2" coordorigin="4158,4072" coordsize="43,0" path="m4201,4072l4158,407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03.580002pt;width:2.16pt;height:.1pt;mso-position-horizontal-relative:page;mso-position-vertical-relative:page;z-index:-26434" coordorigin="4753,4072" coordsize="43,2">
            <v:shape style="position:absolute;left:4753;top:4072;width:43;height:2" coordorigin="4753,4072" coordsize="43,0" path="m4796,4072l4753,407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26.5pt;width:2.15997pt;height:.1pt;mso-position-horizontal-relative:page;mso-position-vertical-relative:page;z-index:-26433" coordorigin="1111,4530" coordsize="43,2">
            <v:shape style="position:absolute;left:1111;top:4530;width:43;height:2" coordorigin="1111,4530" coordsize="43,0" path="m1154,4530l1111,45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26.5pt;width:2.16pt;height:.1pt;mso-position-horizontal-relative:page;mso-position-vertical-relative:page;z-index:-26432" coordorigin="4158,4530" coordsize="43,2">
            <v:shape style="position:absolute;left:4158;top:4530;width:43;height:2" coordorigin="4158,4530" coordsize="43,0" path="m4201,4530l4158,45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26.5pt;width:2.16pt;height:.1pt;mso-position-horizontal-relative:page;mso-position-vertical-relative:page;z-index:-26431" coordorigin="4753,4530" coordsize="43,2">
            <v:shape style="position:absolute;left:4753;top:4530;width:43;height:2" coordorigin="4753,4530" coordsize="43,0" path="m4796,4530l4753,45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56.739990pt;width:2.15997pt;height:.1pt;mso-position-horizontal-relative:page;mso-position-vertical-relative:page;z-index:-26430" coordorigin="1111,5135" coordsize="43,2">
            <v:shape style="position:absolute;left:1111;top:5135;width:43;height:2" coordorigin="1111,5135" coordsize="43,0" path="m1154,5135l1111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56.739990pt;width:2.16pt;height:.1pt;mso-position-horizontal-relative:page;mso-position-vertical-relative:page;z-index:-26429" coordorigin="4158,5135" coordsize="43,2">
            <v:shape style="position:absolute;left:4158;top:5135;width:43;height:2" coordorigin="4158,5135" coordsize="43,0" path="m4201,5135l4158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56.739990pt;width:2.16pt;height:.1pt;mso-position-horizontal-relative:page;mso-position-vertical-relative:page;z-index:-26428" coordorigin="4753,5135" coordsize="43,2">
            <v:shape style="position:absolute;left:4753;top:5135;width:43;height:2" coordorigin="4753,5135" coordsize="43,0" path="m4796,5135l4753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256.739990pt;width:2.16pt;height:.1pt;mso-position-horizontal-relative:page;mso-position-vertical-relative:page;z-index:-26427" coordorigin="5342,5135" coordsize="43,2">
            <v:shape style="position:absolute;left:5342;top:5135;width:43;height:2" coordorigin="5342,5135" coordsize="43,0" path="m5386,5135l5342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256.739990pt;width:2.16pt;height:.1pt;mso-position-horizontal-relative:page;mso-position-vertical-relative:page;z-index:-26426" coordorigin="6258,5135" coordsize="43,2">
            <v:shape style="position:absolute;left:6258;top:5135;width:43;height:2" coordorigin="6258,5135" coordsize="43,0" path="m6301,5135l6258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256.739990pt;width:2.16pt;height:.1pt;mso-position-horizontal-relative:page;mso-position-vertical-relative:page;z-index:-26425" coordorigin="7098,5135" coordsize="43,2">
            <v:shape style="position:absolute;left:7098;top:5135;width:43;height:2" coordorigin="7098,5135" coordsize="43,0" path="m7141,5135l7098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256.739990pt;width:2.16pt;height:.1pt;mso-position-horizontal-relative:page;mso-position-vertical-relative:page;z-index:-26424" coordorigin="7811,5135" coordsize="43,2">
            <v:shape style="position:absolute;left:7811;top:5135;width:43;height:2" coordorigin="7811,5135" coordsize="43,0" path="m7854,5135l7811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256.739990pt;width:2.16pt;height:.1pt;mso-position-horizontal-relative:page;mso-position-vertical-relative:page;z-index:-26423" coordorigin="8646,5135" coordsize="43,2">
            <v:shape style="position:absolute;left:8646;top:5135;width:43;height:2" coordorigin="8646,5135" coordsize="43,0" path="m8689,5135l8646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256.739990pt;width:2.16pt;height:.1pt;mso-position-horizontal-relative:page;mso-position-vertical-relative:page;z-index:-26422" coordorigin="9480,5135" coordsize="43,2">
            <v:shape style="position:absolute;left:9480;top:5135;width:43;height:2" coordorigin="9480,5135" coordsize="43,0" path="m9523,5135l9480,51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256.739990pt;width:2.16003pt;height:.1pt;mso-position-horizontal-relative:page;mso-position-vertical-relative:page;z-index:-26421" coordorigin="10318,5135" coordsize="43,2">
            <v:shape style="position:absolute;left:10318;top:5135;width:43;height:2" coordorigin="10318,5135" coordsize="43,0" path="m10361,5135l10318,51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256.739990pt;width:2.15997pt;height:.1pt;mso-position-horizontal-relative:page;mso-position-vertical-relative:page;z-index:-26420" coordorigin="11274,5135" coordsize="43,2">
            <v:shape style="position:absolute;left:11274;top:5135;width:43;height:2" coordorigin="11274,5135" coordsize="43,0" path="m11317,5135l11274,51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256.739990pt;width:2.16003pt;height:.1pt;mso-position-horizontal-relative:page;mso-position-vertical-relative:page;z-index:-26419" coordorigin="12145,5135" coordsize="43,2">
            <v:shape style="position:absolute;left:12145;top:5135;width:43;height:2" coordorigin="12145,5135" coordsize="43,0" path="m12188,5135l12145,51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256.739990pt;width:2.16003pt;height:.1pt;mso-position-horizontal-relative:page;mso-position-vertical-relative:page;z-index:-26418" coordorigin="12977,5135" coordsize="43,2">
            <v:shape style="position:absolute;left:12977;top:5135;width:43;height:2" coordorigin="12977,5135" coordsize="43,0" path="m13020,5135l12977,513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56.739990pt;width:2.15997pt;height:.1pt;mso-position-horizontal-relative:page;mso-position-vertical-relative:page;z-index:-26417" coordorigin="14686,5135" coordsize="43,2">
            <v:shape style="position:absolute;left:14686;top:5135;width:43;height:2" coordorigin="14686,5135" coordsize="43,0" path="m14729,5135l14686,513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64.540009pt;width:2.15997pt;height:.1pt;mso-position-horizontal-relative:page;mso-position-vertical-relative:page;z-index:-26416" coordorigin="1111,5291" coordsize="43,2">
            <v:shape style="position:absolute;left:1111;top:5291;width:43;height:2" coordorigin="1111,5291" coordsize="43,0" path="m1154,5291l1111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64.540009pt;width:2.16pt;height:.1pt;mso-position-horizontal-relative:page;mso-position-vertical-relative:page;z-index:-26415" coordorigin="4158,5291" coordsize="43,2">
            <v:shape style="position:absolute;left:4158;top:5291;width:43;height:2" coordorigin="4158,5291" coordsize="43,0" path="m4201,5291l4158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64.540009pt;width:2.16pt;height:.1pt;mso-position-horizontal-relative:page;mso-position-vertical-relative:page;z-index:-26414" coordorigin="4753,5291" coordsize="43,2">
            <v:shape style="position:absolute;left:4753;top:5291;width:43;height:2" coordorigin="4753,5291" coordsize="43,0" path="m4796,5291l4753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264.540009pt;width:2.16pt;height:.1pt;mso-position-horizontal-relative:page;mso-position-vertical-relative:page;z-index:-26413" coordorigin="5342,5291" coordsize="43,2">
            <v:shape style="position:absolute;left:5342;top:5291;width:43;height:2" coordorigin="5342,5291" coordsize="43,0" path="m5386,5291l5342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264.540009pt;width:2.16pt;height:.1pt;mso-position-horizontal-relative:page;mso-position-vertical-relative:page;z-index:-26412" coordorigin="6258,5291" coordsize="43,2">
            <v:shape style="position:absolute;left:6258;top:5291;width:43;height:2" coordorigin="6258,5291" coordsize="43,0" path="m6301,5291l6258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264.540009pt;width:2.16pt;height:.1pt;mso-position-horizontal-relative:page;mso-position-vertical-relative:page;z-index:-26411" coordorigin="7098,5291" coordsize="43,2">
            <v:shape style="position:absolute;left:7098;top:5291;width:43;height:2" coordorigin="7098,5291" coordsize="43,0" path="m7141,5291l7098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264.540009pt;width:2.16pt;height:.1pt;mso-position-horizontal-relative:page;mso-position-vertical-relative:page;z-index:-26410" coordorigin="7811,5291" coordsize="43,2">
            <v:shape style="position:absolute;left:7811;top:5291;width:43;height:2" coordorigin="7811,5291" coordsize="43,0" path="m7854,5291l7811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264.540009pt;width:2.16pt;height:.1pt;mso-position-horizontal-relative:page;mso-position-vertical-relative:page;z-index:-26409" coordorigin="8646,5291" coordsize="43,2">
            <v:shape style="position:absolute;left:8646;top:5291;width:43;height:2" coordorigin="8646,5291" coordsize="43,0" path="m8689,5291l8646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264.540009pt;width:2.16pt;height:.1pt;mso-position-horizontal-relative:page;mso-position-vertical-relative:page;z-index:-26408" coordorigin="9480,5291" coordsize="43,2">
            <v:shape style="position:absolute;left:9480;top:5291;width:43;height:2" coordorigin="9480,5291" coordsize="43,0" path="m9523,5291l9480,529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264.540009pt;width:2.16003pt;height:.1pt;mso-position-horizontal-relative:page;mso-position-vertical-relative:page;z-index:-26407" coordorigin="10318,5291" coordsize="43,2">
            <v:shape style="position:absolute;left:10318;top:5291;width:43;height:2" coordorigin="10318,5291" coordsize="43,0" path="m10361,5291l10318,529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264.540009pt;width:2.15997pt;height:.1pt;mso-position-horizontal-relative:page;mso-position-vertical-relative:page;z-index:-26406" coordorigin="11274,5291" coordsize="43,2">
            <v:shape style="position:absolute;left:11274;top:5291;width:43;height:2" coordorigin="11274,5291" coordsize="43,0" path="m11317,5291l11274,529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264.540009pt;width:2.16003pt;height:.1pt;mso-position-horizontal-relative:page;mso-position-vertical-relative:page;z-index:-26405" coordorigin="12145,5291" coordsize="43,2">
            <v:shape style="position:absolute;left:12145;top:5291;width:43;height:2" coordorigin="12145,5291" coordsize="43,0" path="m12188,5291l12145,529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264.540009pt;width:2.16003pt;height:.1pt;mso-position-horizontal-relative:page;mso-position-vertical-relative:page;z-index:-26404" coordorigin="12977,5291" coordsize="43,2">
            <v:shape style="position:absolute;left:12977;top:5291;width:43;height:2" coordorigin="12977,5291" coordsize="43,0" path="m13020,5291l12977,529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64.540009pt;width:2.15997pt;height:.1pt;mso-position-horizontal-relative:page;mso-position-vertical-relative:page;z-index:-26403" coordorigin="14686,5291" coordsize="43,2">
            <v:shape style="position:absolute;left:14686;top:5291;width:43;height:2" coordorigin="14686,5291" coordsize="43,0" path="m14729,5291l14686,5291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72.339996pt;width:2.15997pt;height:.1pt;mso-position-horizontal-relative:page;mso-position-vertical-relative:page;z-index:-26402" coordorigin="1111,5447" coordsize="43,2">
            <v:shape style="position:absolute;left:1111;top:5447;width:43;height:2" coordorigin="1111,5447" coordsize="43,0" path="m1154,5447l1111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72.339996pt;width:2.16pt;height:.1pt;mso-position-horizontal-relative:page;mso-position-vertical-relative:page;z-index:-26401" coordorigin="4158,5447" coordsize="43,2">
            <v:shape style="position:absolute;left:4158;top:5447;width:43;height:2" coordorigin="4158,5447" coordsize="43,0" path="m4201,5447l4158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72.339996pt;width:2.16pt;height:.1pt;mso-position-horizontal-relative:page;mso-position-vertical-relative:page;z-index:-26400" coordorigin="4753,5447" coordsize="43,2">
            <v:shape style="position:absolute;left:4753;top:5447;width:43;height:2" coordorigin="4753,5447" coordsize="43,0" path="m4796,5447l4753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272.339996pt;width:2.16pt;height:.1pt;mso-position-horizontal-relative:page;mso-position-vertical-relative:page;z-index:-26399" coordorigin="5342,5447" coordsize="43,2">
            <v:shape style="position:absolute;left:5342;top:5447;width:43;height:2" coordorigin="5342,5447" coordsize="43,0" path="m5386,5447l5342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272.339996pt;width:2.16pt;height:.1pt;mso-position-horizontal-relative:page;mso-position-vertical-relative:page;z-index:-26398" coordorigin="6258,5447" coordsize="43,2">
            <v:shape style="position:absolute;left:6258;top:5447;width:43;height:2" coordorigin="6258,5447" coordsize="43,0" path="m6301,5447l6258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272.339996pt;width:2.16pt;height:.1pt;mso-position-horizontal-relative:page;mso-position-vertical-relative:page;z-index:-26397" coordorigin="7098,5447" coordsize="43,2">
            <v:shape style="position:absolute;left:7098;top:5447;width:43;height:2" coordorigin="7098,5447" coordsize="43,0" path="m7141,5447l7098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272.339996pt;width:2.16pt;height:.1pt;mso-position-horizontal-relative:page;mso-position-vertical-relative:page;z-index:-26396" coordorigin="7811,5447" coordsize="43,2">
            <v:shape style="position:absolute;left:7811;top:5447;width:43;height:2" coordorigin="7811,5447" coordsize="43,0" path="m7854,5447l7811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272.339996pt;width:2.16pt;height:.1pt;mso-position-horizontal-relative:page;mso-position-vertical-relative:page;z-index:-26395" coordorigin="8646,5447" coordsize="43,2">
            <v:shape style="position:absolute;left:8646;top:5447;width:43;height:2" coordorigin="8646,5447" coordsize="43,0" path="m8689,5447l8646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272.339996pt;width:2.16pt;height:.1pt;mso-position-horizontal-relative:page;mso-position-vertical-relative:page;z-index:-26394" coordorigin="9480,5447" coordsize="43,2">
            <v:shape style="position:absolute;left:9480;top:5447;width:43;height:2" coordorigin="9480,5447" coordsize="43,0" path="m9523,5447l9480,544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272.339996pt;width:2.16003pt;height:.1pt;mso-position-horizontal-relative:page;mso-position-vertical-relative:page;z-index:-26393" coordorigin="10318,5447" coordsize="43,2">
            <v:shape style="position:absolute;left:10318;top:5447;width:43;height:2" coordorigin="10318,5447" coordsize="43,0" path="m10361,5447l10318,544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272.339996pt;width:2.15997pt;height:.1pt;mso-position-horizontal-relative:page;mso-position-vertical-relative:page;z-index:-26392" coordorigin="11274,5447" coordsize="43,2">
            <v:shape style="position:absolute;left:11274;top:5447;width:43;height:2" coordorigin="11274,5447" coordsize="43,0" path="m11317,5447l11274,544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272.339996pt;width:2.16003pt;height:.1pt;mso-position-horizontal-relative:page;mso-position-vertical-relative:page;z-index:-26391" coordorigin="12145,5447" coordsize="43,2">
            <v:shape style="position:absolute;left:12145;top:5447;width:43;height:2" coordorigin="12145,5447" coordsize="43,0" path="m12188,5447l12145,544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272.339996pt;width:2.16003pt;height:.1pt;mso-position-horizontal-relative:page;mso-position-vertical-relative:page;z-index:-26390" coordorigin="12977,5447" coordsize="43,2">
            <v:shape style="position:absolute;left:12977;top:5447;width:43;height:2" coordorigin="12977,5447" coordsize="43,0" path="m13020,5447l12977,544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72.339996pt;width:2.15997pt;height:.1pt;mso-position-horizontal-relative:page;mso-position-vertical-relative:page;z-index:-26389" coordorigin="14686,5447" coordsize="43,2">
            <v:shape style="position:absolute;left:14686;top:5447;width:43;height:2" coordorigin="14686,5447" coordsize="43,0" path="m14729,5447l14686,544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80.200012pt;width:2.15997pt;height:.1pt;mso-position-horizontal-relative:page;mso-position-vertical-relative:page;z-index:-26388" coordorigin="1111,5604" coordsize="43,2">
            <v:shape style="position:absolute;left:1111;top:5604;width:43;height:2" coordorigin="1111,5604" coordsize="43,0" path="m1154,5604l1111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80.200012pt;width:2.16pt;height:.1pt;mso-position-horizontal-relative:page;mso-position-vertical-relative:page;z-index:-26387" coordorigin="4158,5604" coordsize="43,2">
            <v:shape style="position:absolute;left:4158;top:5604;width:43;height:2" coordorigin="4158,5604" coordsize="43,0" path="m4201,5604l4158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80.200012pt;width:2.16pt;height:.1pt;mso-position-horizontal-relative:page;mso-position-vertical-relative:page;z-index:-26386" coordorigin="4753,5604" coordsize="43,2">
            <v:shape style="position:absolute;left:4753;top:5604;width:43;height:2" coordorigin="4753,5604" coordsize="43,0" path="m4796,5604l4753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280.200012pt;width:2.16pt;height:.1pt;mso-position-horizontal-relative:page;mso-position-vertical-relative:page;z-index:-26385" coordorigin="5342,5604" coordsize="43,2">
            <v:shape style="position:absolute;left:5342;top:5604;width:43;height:2" coordorigin="5342,5604" coordsize="43,0" path="m5386,5604l5342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280.200012pt;width:2.16pt;height:.1pt;mso-position-horizontal-relative:page;mso-position-vertical-relative:page;z-index:-26384" coordorigin="6258,5604" coordsize="43,2">
            <v:shape style="position:absolute;left:6258;top:5604;width:43;height:2" coordorigin="6258,5604" coordsize="43,0" path="m6301,5604l6258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280.200012pt;width:2.16pt;height:.1pt;mso-position-horizontal-relative:page;mso-position-vertical-relative:page;z-index:-26383" coordorigin="7098,5604" coordsize="43,2">
            <v:shape style="position:absolute;left:7098;top:5604;width:43;height:2" coordorigin="7098,5604" coordsize="43,0" path="m7141,5604l7098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280.200012pt;width:2.16pt;height:.1pt;mso-position-horizontal-relative:page;mso-position-vertical-relative:page;z-index:-26382" coordorigin="7811,5604" coordsize="43,2">
            <v:shape style="position:absolute;left:7811;top:5604;width:43;height:2" coordorigin="7811,5604" coordsize="43,0" path="m7854,5604l7811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280.200012pt;width:2.16pt;height:.1pt;mso-position-horizontal-relative:page;mso-position-vertical-relative:page;z-index:-26381" coordorigin="8646,5604" coordsize="43,2">
            <v:shape style="position:absolute;left:8646;top:5604;width:43;height:2" coordorigin="8646,5604" coordsize="43,0" path="m8689,5604l8646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280.200012pt;width:2.16pt;height:.1pt;mso-position-horizontal-relative:page;mso-position-vertical-relative:page;z-index:-26380" coordorigin="9480,5604" coordsize="43,2">
            <v:shape style="position:absolute;left:9480;top:5604;width:43;height:2" coordorigin="9480,5604" coordsize="43,0" path="m9523,5604l9480,560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280.200012pt;width:2.16003pt;height:.1pt;mso-position-horizontal-relative:page;mso-position-vertical-relative:page;z-index:-26379" coordorigin="10318,5604" coordsize="43,2">
            <v:shape style="position:absolute;left:10318;top:5604;width:43;height:2" coordorigin="10318,5604" coordsize="43,0" path="m10361,5604l10318,56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280.200012pt;width:2.15997pt;height:.1pt;mso-position-horizontal-relative:page;mso-position-vertical-relative:page;z-index:-26378" coordorigin="11274,5604" coordsize="43,2">
            <v:shape style="position:absolute;left:11274;top:5604;width:43;height:2" coordorigin="11274,5604" coordsize="43,0" path="m11317,5604l11274,56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280.200012pt;width:2.16003pt;height:.1pt;mso-position-horizontal-relative:page;mso-position-vertical-relative:page;z-index:-26377" coordorigin="12145,5604" coordsize="43,2">
            <v:shape style="position:absolute;left:12145;top:5604;width:43;height:2" coordorigin="12145,5604" coordsize="43,0" path="m12188,5604l12145,56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280.200012pt;width:2.16003pt;height:.1pt;mso-position-horizontal-relative:page;mso-position-vertical-relative:page;z-index:-26376" coordorigin="12977,5604" coordsize="43,2">
            <v:shape style="position:absolute;left:12977;top:5604;width:43;height:2" coordorigin="12977,5604" coordsize="43,0" path="m13020,5604l12977,560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80.200012pt;width:2.15997pt;height:.1pt;mso-position-horizontal-relative:page;mso-position-vertical-relative:page;z-index:-26375" coordorigin="14686,5604" coordsize="43,2">
            <v:shape style="position:absolute;left:14686;top:5604;width:43;height:2" coordorigin="14686,5604" coordsize="43,0" path="m14729,5604l14686,560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88pt;width:2.15997pt;height:.1pt;mso-position-horizontal-relative:page;mso-position-vertical-relative:page;z-index:-26374" coordorigin="1111,5760" coordsize="43,2">
            <v:shape style="position:absolute;left:1111;top:5760;width:43;height:2" coordorigin="1111,5760" coordsize="43,0" path="m1154,5760l1111,57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88pt;width:2.16pt;height:.1pt;mso-position-horizontal-relative:page;mso-position-vertical-relative:page;z-index:-26373" coordorigin="4158,5760" coordsize="43,2">
            <v:shape style="position:absolute;left:4158;top:5760;width:43;height:2" coordorigin="4158,5760" coordsize="43,0" path="m4201,5760l4158,57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88pt;width:2.16pt;height:.1pt;mso-position-horizontal-relative:page;mso-position-vertical-relative:page;z-index:-26372" coordorigin="4753,5760" coordsize="43,2">
            <v:shape style="position:absolute;left:4753;top:5760;width:43;height:2" coordorigin="4753,5760" coordsize="43,0" path="m4796,5760l4753,576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18.239990pt;width:2.15997pt;height:.1pt;mso-position-horizontal-relative:page;mso-position-vertical-relative:page;z-index:-26371" coordorigin="1111,6365" coordsize="43,2">
            <v:shape style="position:absolute;left:1111;top:6365;width:43;height:2" coordorigin="1111,6365" coordsize="43,0" path="m1154,6365l1111,636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18.239990pt;width:2.16pt;height:.1pt;mso-position-horizontal-relative:page;mso-position-vertical-relative:page;z-index:-26370" coordorigin="4158,6365" coordsize="43,2">
            <v:shape style="position:absolute;left:4158;top:6365;width:43;height:2" coordorigin="4158,6365" coordsize="43,0" path="m4201,6365l4158,636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18.239990pt;width:2.16pt;height:.1pt;mso-position-horizontal-relative:page;mso-position-vertical-relative:page;z-index:-26369" coordorigin="4753,6365" coordsize="43,2">
            <v:shape style="position:absolute;left:4753;top:6365;width:43;height:2" coordorigin="4753,6365" coordsize="43,0" path="m4796,6365l4753,636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41.160004pt;width:2.15997pt;height:.1pt;mso-position-horizontal-relative:page;mso-position-vertical-relative:page;z-index:-26368" coordorigin="1111,6823" coordsize="43,2">
            <v:shape style="position:absolute;left:1111;top:6823;width:43;height:2" coordorigin="1111,6823" coordsize="43,0" path="m1154,6823l1111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41.160004pt;width:2.16pt;height:.1pt;mso-position-horizontal-relative:page;mso-position-vertical-relative:page;z-index:-26367" coordorigin="4158,6823" coordsize="43,2">
            <v:shape style="position:absolute;left:4158;top:6823;width:43;height:2" coordorigin="4158,6823" coordsize="43,0" path="m4201,6823l4158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41.160004pt;width:2.16pt;height:.1pt;mso-position-horizontal-relative:page;mso-position-vertical-relative:page;z-index:-26366" coordorigin="4753,6823" coordsize="43,2">
            <v:shape style="position:absolute;left:4753;top:6823;width:43;height:2" coordorigin="4753,6823" coordsize="43,0" path="m4796,6823l4753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41.160004pt;width:2.16pt;height:.1pt;mso-position-horizontal-relative:page;mso-position-vertical-relative:page;z-index:-26365" coordorigin="5342,6823" coordsize="43,2">
            <v:shape style="position:absolute;left:5342;top:6823;width:43;height:2" coordorigin="5342,6823" coordsize="43,0" path="m5386,6823l5342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41.160004pt;width:2.16pt;height:.1pt;mso-position-horizontal-relative:page;mso-position-vertical-relative:page;z-index:-26364" coordorigin="6258,6823" coordsize="43,2">
            <v:shape style="position:absolute;left:6258;top:6823;width:43;height:2" coordorigin="6258,6823" coordsize="43,0" path="m6301,6823l6258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41.160004pt;width:2.16pt;height:.1pt;mso-position-horizontal-relative:page;mso-position-vertical-relative:page;z-index:-26363" coordorigin="7098,6823" coordsize="43,2">
            <v:shape style="position:absolute;left:7098;top:6823;width:43;height:2" coordorigin="7098,6823" coordsize="43,0" path="m7141,6823l7098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41.160004pt;width:2.16pt;height:.1pt;mso-position-horizontal-relative:page;mso-position-vertical-relative:page;z-index:-26362" coordorigin="7811,6823" coordsize="43,2">
            <v:shape style="position:absolute;left:7811;top:6823;width:43;height:2" coordorigin="7811,6823" coordsize="43,0" path="m7854,6823l7811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41.160004pt;width:2.16pt;height:.1pt;mso-position-horizontal-relative:page;mso-position-vertical-relative:page;z-index:-26361" coordorigin="8646,6823" coordsize="43,2">
            <v:shape style="position:absolute;left:8646;top:6823;width:43;height:2" coordorigin="8646,6823" coordsize="43,0" path="m8689,6823l8646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41.160004pt;width:2.16pt;height:.1pt;mso-position-horizontal-relative:page;mso-position-vertical-relative:page;z-index:-26360" coordorigin="9480,6823" coordsize="43,2">
            <v:shape style="position:absolute;left:9480;top:6823;width:43;height:2" coordorigin="9480,6823" coordsize="43,0" path="m9523,6823l9480,68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41.160004pt;width:2.16003pt;height:.1pt;mso-position-horizontal-relative:page;mso-position-vertical-relative:page;z-index:-26359" coordorigin="10318,6823" coordsize="43,2">
            <v:shape style="position:absolute;left:10318;top:6823;width:43;height:2" coordorigin="10318,6823" coordsize="43,0" path="m10361,6823l10318,682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41.160004pt;width:2.15997pt;height:.1pt;mso-position-horizontal-relative:page;mso-position-vertical-relative:page;z-index:-26358" coordorigin="11274,6823" coordsize="43,2">
            <v:shape style="position:absolute;left:11274;top:6823;width:43;height:2" coordorigin="11274,6823" coordsize="43,0" path="m11317,6823l11274,682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41.160004pt;width:2.16003pt;height:.1pt;mso-position-horizontal-relative:page;mso-position-vertical-relative:page;z-index:-26357" coordorigin="12145,6823" coordsize="43,2">
            <v:shape style="position:absolute;left:12145;top:6823;width:43;height:2" coordorigin="12145,6823" coordsize="43,0" path="m12188,6823l12145,682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41.160004pt;width:2.16003pt;height:.1pt;mso-position-horizontal-relative:page;mso-position-vertical-relative:page;z-index:-26356" coordorigin="12977,6823" coordsize="43,2">
            <v:shape style="position:absolute;left:12977;top:6823;width:43;height:2" coordorigin="12977,6823" coordsize="43,0" path="m13020,6823l12977,682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41.160004pt;width:2.15997pt;height:.1pt;mso-position-horizontal-relative:page;mso-position-vertical-relative:page;z-index:-26355" coordorigin="14686,6823" coordsize="43,2">
            <v:shape style="position:absolute;left:14686;top:6823;width:43;height:2" coordorigin="14686,6823" coordsize="43,0" path="m14729,6823l14686,6823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49.02002pt;width:2.15997pt;height:.1pt;mso-position-horizontal-relative:page;mso-position-vertical-relative:page;z-index:-26354" coordorigin="1111,6980" coordsize="43,2">
            <v:shape style="position:absolute;left:1111;top:6980;width:43;height:2" coordorigin="1111,6980" coordsize="43,0" path="m1154,6980l1111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49.02002pt;width:2.16pt;height:.1pt;mso-position-horizontal-relative:page;mso-position-vertical-relative:page;z-index:-26353" coordorigin="4158,6980" coordsize="43,2">
            <v:shape style="position:absolute;left:4158;top:6980;width:43;height:2" coordorigin="4158,6980" coordsize="43,0" path="m4201,6980l4158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49.02002pt;width:2.16pt;height:.1pt;mso-position-horizontal-relative:page;mso-position-vertical-relative:page;z-index:-26352" coordorigin="4753,6980" coordsize="43,2">
            <v:shape style="position:absolute;left:4753;top:6980;width:43;height:2" coordorigin="4753,6980" coordsize="43,0" path="m4796,6980l4753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49.02002pt;width:2.16pt;height:.1pt;mso-position-horizontal-relative:page;mso-position-vertical-relative:page;z-index:-26351" coordorigin="5342,6980" coordsize="43,2">
            <v:shape style="position:absolute;left:5342;top:6980;width:43;height:2" coordorigin="5342,6980" coordsize="43,0" path="m5386,6980l5342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49.02002pt;width:2.16pt;height:.1pt;mso-position-horizontal-relative:page;mso-position-vertical-relative:page;z-index:-26350" coordorigin="6258,6980" coordsize="43,2">
            <v:shape style="position:absolute;left:6258;top:6980;width:43;height:2" coordorigin="6258,6980" coordsize="43,0" path="m6301,6980l6258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49.02002pt;width:2.16pt;height:.1pt;mso-position-horizontal-relative:page;mso-position-vertical-relative:page;z-index:-26349" coordorigin="7098,6980" coordsize="43,2">
            <v:shape style="position:absolute;left:7098;top:6980;width:43;height:2" coordorigin="7098,6980" coordsize="43,0" path="m7141,6980l7098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49.02002pt;width:2.16pt;height:.1pt;mso-position-horizontal-relative:page;mso-position-vertical-relative:page;z-index:-26348" coordorigin="7811,6980" coordsize="43,2">
            <v:shape style="position:absolute;left:7811;top:6980;width:43;height:2" coordorigin="7811,6980" coordsize="43,0" path="m7854,6980l7811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49.02002pt;width:2.16pt;height:.1pt;mso-position-horizontal-relative:page;mso-position-vertical-relative:page;z-index:-26347" coordorigin="8646,6980" coordsize="43,2">
            <v:shape style="position:absolute;left:8646;top:6980;width:43;height:2" coordorigin="8646,6980" coordsize="43,0" path="m8689,6980l8646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49.02002pt;width:2.16pt;height:.1pt;mso-position-horizontal-relative:page;mso-position-vertical-relative:page;z-index:-26346" coordorigin="9480,6980" coordsize="43,2">
            <v:shape style="position:absolute;left:9480;top:6980;width:43;height:2" coordorigin="9480,6980" coordsize="43,0" path="m9523,6980l9480,6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49.02002pt;width:2.16003pt;height:.1pt;mso-position-horizontal-relative:page;mso-position-vertical-relative:page;z-index:-26345" coordorigin="10318,6980" coordsize="43,2">
            <v:shape style="position:absolute;left:10318;top:6980;width:43;height:2" coordorigin="10318,6980" coordsize="43,0" path="m10361,6980l10318,698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49.02002pt;width:2.15997pt;height:.1pt;mso-position-horizontal-relative:page;mso-position-vertical-relative:page;z-index:-26344" coordorigin="11274,6980" coordsize="43,2">
            <v:shape style="position:absolute;left:11274;top:6980;width:43;height:2" coordorigin="11274,6980" coordsize="43,0" path="m11317,6980l11274,698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49.02002pt;width:2.16003pt;height:.1pt;mso-position-horizontal-relative:page;mso-position-vertical-relative:page;z-index:-26343" coordorigin="12145,6980" coordsize="43,2">
            <v:shape style="position:absolute;left:12145;top:6980;width:43;height:2" coordorigin="12145,6980" coordsize="43,0" path="m12188,6980l12145,698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49.02002pt;width:2.16003pt;height:.1pt;mso-position-horizontal-relative:page;mso-position-vertical-relative:page;z-index:-26342" coordorigin="12977,6980" coordsize="43,2">
            <v:shape style="position:absolute;left:12977;top:6980;width:43;height:2" coordorigin="12977,6980" coordsize="43,0" path="m13020,6980l12977,698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49.02002pt;width:2.15997pt;height:.1pt;mso-position-horizontal-relative:page;mso-position-vertical-relative:page;z-index:-26341" coordorigin="14686,6980" coordsize="43,2">
            <v:shape style="position:absolute;left:14686;top:6980;width:43;height:2" coordorigin="14686,6980" coordsize="43,0" path="m14729,6980l14686,698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56.820007pt;width:2.15997pt;height:.1pt;mso-position-horizontal-relative:page;mso-position-vertical-relative:page;z-index:-26340" coordorigin="1111,7136" coordsize="43,2">
            <v:shape style="position:absolute;left:1111;top:7136;width:43;height:2" coordorigin="1111,7136" coordsize="43,0" path="m1154,7136l1111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56.820007pt;width:2.16pt;height:.1pt;mso-position-horizontal-relative:page;mso-position-vertical-relative:page;z-index:-26339" coordorigin="4158,7136" coordsize="43,2">
            <v:shape style="position:absolute;left:4158;top:7136;width:43;height:2" coordorigin="4158,7136" coordsize="43,0" path="m4201,7136l4158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56.820007pt;width:2.16pt;height:.1pt;mso-position-horizontal-relative:page;mso-position-vertical-relative:page;z-index:-26338" coordorigin="4753,7136" coordsize="43,2">
            <v:shape style="position:absolute;left:4753;top:7136;width:43;height:2" coordorigin="4753,7136" coordsize="43,0" path="m4796,7136l4753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56.820007pt;width:2.16pt;height:.1pt;mso-position-horizontal-relative:page;mso-position-vertical-relative:page;z-index:-26337" coordorigin="5342,7136" coordsize="43,2">
            <v:shape style="position:absolute;left:5342;top:7136;width:43;height:2" coordorigin="5342,7136" coordsize="43,0" path="m5386,7136l5342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56.820007pt;width:2.16pt;height:.1pt;mso-position-horizontal-relative:page;mso-position-vertical-relative:page;z-index:-26336" coordorigin="6258,7136" coordsize="43,2">
            <v:shape style="position:absolute;left:6258;top:7136;width:43;height:2" coordorigin="6258,7136" coordsize="43,0" path="m6301,7136l6258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56.820007pt;width:2.16pt;height:.1pt;mso-position-horizontal-relative:page;mso-position-vertical-relative:page;z-index:-26335" coordorigin="7098,7136" coordsize="43,2">
            <v:shape style="position:absolute;left:7098;top:7136;width:43;height:2" coordorigin="7098,7136" coordsize="43,0" path="m7141,7136l7098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56.820007pt;width:2.16pt;height:.1pt;mso-position-horizontal-relative:page;mso-position-vertical-relative:page;z-index:-26334" coordorigin="7811,7136" coordsize="43,2">
            <v:shape style="position:absolute;left:7811;top:7136;width:43;height:2" coordorigin="7811,7136" coordsize="43,0" path="m7854,7136l7811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56.820007pt;width:2.16pt;height:.1pt;mso-position-horizontal-relative:page;mso-position-vertical-relative:page;z-index:-26333" coordorigin="8646,7136" coordsize="43,2">
            <v:shape style="position:absolute;left:8646;top:7136;width:43;height:2" coordorigin="8646,7136" coordsize="43,0" path="m8689,7136l8646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56.820007pt;width:2.16pt;height:.1pt;mso-position-horizontal-relative:page;mso-position-vertical-relative:page;z-index:-26332" coordorigin="9480,7136" coordsize="43,2">
            <v:shape style="position:absolute;left:9480;top:7136;width:43;height:2" coordorigin="9480,7136" coordsize="43,0" path="m9523,7136l9480,713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56.820007pt;width:2.16003pt;height:.1pt;mso-position-horizontal-relative:page;mso-position-vertical-relative:page;z-index:-26331" coordorigin="10318,7136" coordsize="43,2">
            <v:shape style="position:absolute;left:10318;top:7136;width:43;height:2" coordorigin="10318,7136" coordsize="43,0" path="m10361,7136l10318,713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56.820007pt;width:2.15997pt;height:.1pt;mso-position-horizontal-relative:page;mso-position-vertical-relative:page;z-index:-26330" coordorigin="11274,7136" coordsize="43,2">
            <v:shape style="position:absolute;left:11274;top:7136;width:43;height:2" coordorigin="11274,7136" coordsize="43,0" path="m11317,7136l11274,713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56.820007pt;width:2.16003pt;height:.1pt;mso-position-horizontal-relative:page;mso-position-vertical-relative:page;z-index:-26329" coordorigin="12145,7136" coordsize="43,2">
            <v:shape style="position:absolute;left:12145;top:7136;width:43;height:2" coordorigin="12145,7136" coordsize="43,0" path="m12188,7136l12145,713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56.820007pt;width:2.16003pt;height:.1pt;mso-position-horizontal-relative:page;mso-position-vertical-relative:page;z-index:-26328" coordorigin="12977,7136" coordsize="43,2">
            <v:shape style="position:absolute;left:12977;top:7136;width:43;height:2" coordorigin="12977,7136" coordsize="43,0" path="m13020,7136l12977,7136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56.820007pt;width:2.15997pt;height:.1pt;mso-position-horizontal-relative:page;mso-position-vertical-relative:page;z-index:-26327" coordorigin="14686,7136" coordsize="43,2">
            <v:shape style="position:absolute;left:14686;top:7136;width:43;height:2" coordorigin="14686,7136" coordsize="43,0" path="m14729,7136l14686,7136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64.619995pt;width:2.15997pt;height:.1pt;mso-position-horizontal-relative:page;mso-position-vertical-relative:page;z-index:-26326" coordorigin="1111,7292" coordsize="43,2">
            <v:shape style="position:absolute;left:1111;top:7292;width:43;height:2" coordorigin="1111,7292" coordsize="43,0" path="m1154,7292l1111,729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64.619995pt;width:2.16pt;height:.1pt;mso-position-horizontal-relative:page;mso-position-vertical-relative:page;z-index:-26325" coordorigin="4158,7292" coordsize="43,2">
            <v:shape style="position:absolute;left:4158;top:7292;width:43;height:2" coordorigin="4158,7292" coordsize="43,0" path="m4201,7292l4158,729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64.619995pt;width:2.16pt;height:.1pt;mso-position-horizontal-relative:page;mso-position-vertical-relative:page;z-index:-26324" coordorigin="4753,7292" coordsize="43,2">
            <v:shape style="position:absolute;left:4753;top:7292;width:43;height:2" coordorigin="4753,7292" coordsize="43,0" path="m4796,7292l4753,729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87.539978pt;width:2.15997pt;height:.1pt;mso-position-horizontal-relative:page;mso-position-vertical-relative:page;z-index:-26323" coordorigin="1111,7751" coordsize="43,2">
            <v:shape style="position:absolute;left:1111;top:7751;width:43;height:2" coordorigin="1111,7751" coordsize="43,0" path="m1154,7751l1111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87.539978pt;width:2.16pt;height:.1pt;mso-position-horizontal-relative:page;mso-position-vertical-relative:page;z-index:-26322" coordorigin="4158,7751" coordsize="43,2">
            <v:shape style="position:absolute;left:4158;top:7751;width:43;height:2" coordorigin="4158,7751" coordsize="43,0" path="m4201,7751l4158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87.539978pt;width:2.16pt;height:.1pt;mso-position-horizontal-relative:page;mso-position-vertical-relative:page;z-index:-26321" coordorigin="4753,7751" coordsize="43,2">
            <v:shape style="position:absolute;left:4753;top:7751;width:43;height:2" coordorigin="4753,7751" coordsize="43,0" path="m4796,7751l4753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87.539978pt;width:2.16pt;height:.1pt;mso-position-horizontal-relative:page;mso-position-vertical-relative:page;z-index:-26320" coordorigin="5342,7751" coordsize="43,2">
            <v:shape style="position:absolute;left:5342;top:7751;width:43;height:2" coordorigin="5342,7751" coordsize="43,0" path="m5386,7751l5342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87.539978pt;width:2.16pt;height:.1pt;mso-position-horizontal-relative:page;mso-position-vertical-relative:page;z-index:-26319" coordorigin="6258,7751" coordsize="43,2">
            <v:shape style="position:absolute;left:6258;top:7751;width:43;height:2" coordorigin="6258,7751" coordsize="43,0" path="m6301,7751l6258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87.539978pt;width:2.16pt;height:.1pt;mso-position-horizontal-relative:page;mso-position-vertical-relative:page;z-index:-26318" coordorigin="7098,7751" coordsize="43,2">
            <v:shape style="position:absolute;left:7098;top:7751;width:43;height:2" coordorigin="7098,7751" coordsize="43,0" path="m7141,7751l7098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87.539978pt;width:2.16pt;height:.1pt;mso-position-horizontal-relative:page;mso-position-vertical-relative:page;z-index:-26317" coordorigin="7811,7751" coordsize="43,2">
            <v:shape style="position:absolute;left:7811;top:7751;width:43;height:2" coordorigin="7811,7751" coordsize="43,0" path="m7854,7751l7811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87.539978pt;width:2.16pt;height:.1pt;mso-position-horizontal-relative:page;mso-position-vertical-relative:page;z-index:-26316" coordorigin="8646,7751" coordsize="43,2">
            <v:shape style="position:absolute;left:8646;top:7751;width:43;height:2" coordorigin="8646,7751" coordsize="43,0" path="m8689,7751l8646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87.539978pt;width:2.16pt;height:.1pt;mso-position-horizontal-relative:page;mso-position-vertical-relative:page;z-index:-26315" coordorigin="9480,7751" coordsize="43,2">
            <v:shape style="position:absolute;left:9480;top:7751;width:43;height:2" coordorigin="9480,7751" coordsize="43,0" path="m9523,7751l9480,775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87.539978pt;width:2.16003pt;height:.1pt;mso-position-horizontal-relative:page;mso-position-vertical-relative:page;z-index:-26314" coordorigin="10318,7751" coordsize="43,2">
            <v:shape style="position:absolute;left:10318;top:7751;width:43;height:2" coordorigin="10318,7751" coordsize="43,0" path="m10361,7751l10318,775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87.539978pt;width:2.15997pt;height:.1pt;mso-position-horizontal-relative:page;mso-position-vertical-relative:page;z-index:-26313" coordorigin="11274,7751" coordsize="43,2">
            <v:shape style="position:absolute;left:11274;top:7751;width:43;height:2" coordorigin="11274,7751" coordsize="43,0" path="m11317,7751l11274,775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87.539978pt;width:2.16003pt;height:.1pt;mso-position-horizontal-relative:page;mso-position-vertical-relative:page;z-index:-26312" coordorigin="12145,7751" coordsize="43,2">
            <v:shape style="position:absolute;left:12145;top:7751;width:43;height:2" coordorigin="12145,7751" coordsize="43,0" path="m12188,7751l12145,775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87.539978pt;width:2.16003pt;height:.1pt;mso-position-horizontal-relative:page;mso-position-vertical-relative:page;z-index:-26311" coordorigin="12977,7751" coordsize="43,2">
            <v:shape style="position:absolute;left:12977;top:7751;width:43;height:2" coordorigin="12977,7751" coordsize="43,0" path="m13020,7751l12977,7751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87.539978pt;width:2.15997pt;height:.1pt;mso-position-horizontal-relative:page;mso-position-vertical-relative:page;z-index:-26310" coordorigin="14686,7751" coordsize="43,2">
            <v:shape style="position:absolute;left:14686;top:7751;width:43;height:2" coordorigin="14686,7751" coordsize="43,0" path="m14729,7751l14686,7751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95.339996pt;width:2.15997pt;height:.1pt;mso-position-horizontal-relative:page;mso-position-vertical-relative:page;z-index:-26309" coordorigin="1111,7907" coordsize="43,2">
            <v:shape style="position:absolute;left:1111;top:7907;width:43;height:2" coordorigin="1111,7907" coordsize="43,0" path="m1154,7907l1111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95.339996pt;width:2.16pt;height:.1pt;mso-position-horizontal-relative:page;mso-position-vertical-relative:page;z-index:-26308" coordorigin="4158,7907" coordsize="43,2">
            <v:shape style="position:absolute;left:4158;top:7907;width:43;height:2" coordorigin="4158,7907" coordsize="43,0" path="m4201,7907l4158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95.339996pt;width:2.16pt;height:.1pt;mso-position-horizontal-relative:page;mso-position-vertical-relative:page;z-index:-26307" coordorigin="4753,7907" coordsize="43,2">
            <v:shape style="position:absolute;left:4753;top:7907;width:43;height:2" coordorigin="4753,7907" coordsize="43,0" path="m4796,7907l4753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95.339996pt;width:2.16pt;height:.1pt;mso-position-horizontal-relative:page;mso-position-vertical-relative:page;z-index:-26306" coordorigin="5342,7907" coordsize="43,2">
            <v:shape style="position:absolute;left:5342;top:7907;width:43;height:2" coordorigin="5342,7907" coordsize="43,0" path="m5386,7907l5342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95.339996pt;width:2.16pt;height:.1pt;mso-position-horizontal-relative:page;mso-position-vertical-relative:page;z-index:-26305" coordorigin="6258,7907" coordsize="43,2">
            <v:shape style="position:absolute;left:6258;top:7907;width:43;height:2" coordorigin="6258,7907" coordsize="43,0" path="m6301,7907l6258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95.339996pt;width:2.16pt;height:.1pt;mso-position-horizontal-relative:page;mso-position-vertical-relative:page;z-index:-26304" coordorigin="7098,7907" coordsize="43,2">
            <v:shape style="position:absolute;left:7098;top:7907;width:43;height:2" coordorigin="7098,7907" coordsize="43,0" path="m7141,7907l7098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95.339996pt;width:2.16pt;height:.1pt;mso-position-horizontal-relative:page;mso-position-vertical-relative:page;z-index:-26303" coordorigin="7811,7907" coordsize="43,2">
            <v:shape style="position:absolute;left:7811;top:7907;width:43;height:2" coordorigin="7811,7907" coordsize="43,0" path="m7854,7907l7811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95.339996pt;width:2.16pt;height:.1pt;mso-position-horizontal-relative:page;mso-position-vertical-relative:page;z-index:-26302" coordorigin="8646,7907" coordsize="43,2">
            <v:shape style="position:absolute;left:8646;top:7907;width:43;height:2" coordorigin="8646,7907" coordsize="43,0" path="m8689,7907l8646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95.339996pt;width:2.16pt;height:.1pt;mso-position-horizontal-relative:page;mso-position-vertical-relative:page;z-index:-26301" coordorigin="9480,7907" coordsize="43,2">
            <v:shape style="position:absolute;left:9480;top:7907;width:43;height:2" coordorigin="9480,7907" coordsize="43,0" path="m9523,7907l9480,79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95.339996pt;width:2.16003pt;height:.1pt;mso-position-horizontal-relative:page;mso-position-vertical-relative:page;z-index:-26300" coordorigin="10318,7907" coordsize="43,2">
            <v:shape style="position:absolute;left:10318;top:7907;width:43;height:2" coordorigin="10318,7907" coordsize="43,0" path="m10361,7907l10318,790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95.339996pt;width:2.15997pt;height:.1pt;mso-position-horizontal-relative:page;mso-position-vertical-relative:page;z-index:-26299" coordorigin="11274,7907" coordsize="43,2">
            <v:shape style="position:absolute;left:11274;top:7907;width:43;height:2" coordorigin="11274,7907" coordsize="43,0" path="m11317,7907l11274,790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95.339996pt;width:2.16003pt;height:.1pt;mso-position-horizontal-relative:page;mso-position-vertical-relative:page;z-index:-26298" coordorigin="12145,7907" coordsize="43,2">
            <v:shape style="position:absolute;left:12145;top:7907;width:43;height:2" coordorigin="12145,7907" coordsize="43,0" path="m12188,7907l12145,790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95.339996pt;width:2.16003pt;height:.1pt;mso-position-horizontal-relative:page;mso-position-vertical-relative:page;z-index:-26297" coordorigin="12977,7907" coordsize="43,2">
            <v:shape style="position:absolute;left:12977;top:7907;width:43;height:2" coordorigin="12977,7907" coordsize="43,0" path="m13020,7907l12977,790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95.339996pt;width:2.15997pt;height:.1pt;mso-position-horizontal-relative:page;mso-position-vertical-relative:page;z-index:-26296" coordorigin="14686,7907" coordsize="43,2">
            <v:shape style="position:absolute;left:14686;top:7907;width:43;height:2" coordorigin="14686,7907" coordsize="43,0" path="m14729,7907l14686,790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03.200012pt;width:2.15997pt;height:.1pt;mso-position-horizontal-relative:page;mso-position-vertical-relative:page;z-index:-26295" coordorigin="1111,8064" coordsize="43,2">
            <v:shape style="position:absolute;left:1111;top:8064;width:43;height:2" coordorigin="1111,8064" coordsize="43,0" path="m1154,8064l1111,8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403.200012pt;width:2.16pt;height:.1pt;mso-position-horizontal-relative:page;mso-position-vertical-relative:page;z-index:-26294" coordorigin="4158,8064" coordsize="43,2">
            <v:shape style="position:absolute;left:4158;top:8064;width:43;height:2" coordorigin="4158,8064" coordsize="43,0" path="m4201,8064l4158,8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403.200012pt;width:2.16pt;height:.1pt;mso-position-horizontal-relative:page;mso-position-vertical-relative:page;z-index:-26293" coordorigin="4753,8064" coordsize="43,2">
            <v:shape style="position:absolute;left:4753;top:8064;width:43;height:2" coordorigin="4753,8064" coordsize="43,0" path="m4796,8064l4753,8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01.720001pt;width:2.15997pt;height:.1pt;mso-position-horizontal-relative:page;mso-position-vertical-relative:page;z-index:-26292" coordorigin="1111,10034" coordsize="43,2">
            <v:shape style="position:absolute;left:1111;top:10034;width:43;height:2" coordorigin="1111,10034" coordsize="43,0" path="m1154,10034l1111,1003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501.720001pt;width:2.16pt;height:.1pt;mso-position-horizontal-relative:page;mso-position-vertical-relative:page;z-index:-26291" coordorigin="4158,10034" coordsize="43,2">
            <v:shape style="position:absolute;left:4158;top:10034;width:43;height:2" coordorigin="4158,10034" coordsize="43,0" path="m4201,10034l4158,1003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501.720001pt;width:2.16pt;height:.1pt;mso-position-horizontal-relative:page;mso-position-vertical-relative:page;z-index:-26290" coordorigin="4753,10034" coordsize="43,2">
            <v:shape style="position:absolute;left:4753;top:10034;width:43;height:2" coordorigin="4753,10034" coordsize="43,0" path="m4796,10034l4753,10034e" filled="f" stroked="t" strokeweight=".82pt" strokecolor="#000000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850014pt;margin-top:71.589989pt;width:683.009955pt;height:460.719995pt;mso-position-horizontal-relative:page;mso-position-vertical-relative:page;z-index:-2628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205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Pellumb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Ismail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Dervishi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40/38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46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132.00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2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25,67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4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72.00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2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56,01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35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85,33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.60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024" w:space="0" w:color="000000"/>
                          <w:right w:val="single" w:sz="11.36024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167,0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2.60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4.640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3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206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Pellumb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Ismail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9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Dervishi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2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40/37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46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134.00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23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26,06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4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79.00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11.36024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2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61,46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28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113,0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8.80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5976" w:space="0" w:color="000000"/>
                          <w:right w:val="single" w:sz="11.3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024" w:space="0" w:color="000000"/>
                          <w:right w:val="single" w:sz="11.36024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200,5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3.80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024" w:space="0" w:color="000000"/>
                          <w:right w:val="single" w:sz="11.3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3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Neim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0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44/15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25,28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3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49,90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2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75,19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4.640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3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Fevri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Dervishi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202.00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39,28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91,80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9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252,4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383,5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Hekuran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Çibuku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177.00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34,42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105.00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81,69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116,1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Sokol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Çibuku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41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9,142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9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9,142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3" w:right="8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likujdoh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2" w:right="5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apo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Ismail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Myte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83.00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16,14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4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51.00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39,67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1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2,948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58,76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Adnand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apo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Myte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39,67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101,1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3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44,67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.84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185,4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3.84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Yllson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Ambeli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Myte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44/18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109.00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21,20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29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104,9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0.30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126,1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Valter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Skende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243.00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47,26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1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124,4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1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171,7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1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Muazes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Tefik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Limoza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het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Brisa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Valter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Erlin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Valter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Erlin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Valter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9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212,0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212,0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3" w:right="8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likujdoh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2" w:right="5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Selime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Nazif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Fejzo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27,23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4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73,13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100,3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Bashkim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Dervishi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41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7,960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9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7,960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3" w:right="8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likujdoh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2" w:right="5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4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Valter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Skende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4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4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4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198.00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38,51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104,2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142,7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Muazes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Tefik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Limoza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het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Brisa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Valter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Erlin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Valter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Erlin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Valter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9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252,6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252,6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3" w:right="8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likujdoh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2" w:right="5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Kosta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Xhe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ai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Cangonji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8" w:right="139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185.00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35,98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99,58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Erlin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9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3" w:right="8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likujdoh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2" w:right="5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Arsen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Sariq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279.00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54,26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187.00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1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145,4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1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199,7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1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Drita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Rus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Orje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Arsen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Eroldi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Arsen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Erlin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Agolli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9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337,1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337,1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3" w:right="8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likujdoh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2" w:right="5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Mers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Avdyl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266.00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51,73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189.00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3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147,0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198,7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vMerge w:val="restart"/>
                        <w:tcBorders>
                          <w:top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3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Kadri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7" w:hRule="exact"/>
                    </w:trPr>
                    <w:tc>
                      <w:tcPr>
                        <w:tcW w:w="416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Xhe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ahire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Kadri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1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Vullnetari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vMerge/>
                        <w:tcBorders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09" w:type="dxa"/>
                        <w:vMerge/>
                        <w:tcBorders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9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198,8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198,8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3" w:right="8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likujdoh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22" w:right="5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Viktor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Muham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Dulo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26,06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44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93.00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72,35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41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4,994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103,4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220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Vangjel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Foti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40/20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6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28,78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44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93.00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72,35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9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106,4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1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134,4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342,0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ind w:left="22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221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Polikron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Jorgo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Miho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849/1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770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97,21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29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9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7,322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41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9,240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113,7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222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Aleko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Jani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oja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849/2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55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1406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177,5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41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480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7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121,2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35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16,87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315,5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223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obert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Ilo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iqi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849/7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44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9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5,555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50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528.00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9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6,083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224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Luki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Nasi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Dine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828/2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vMerge w:val="restart"/>
                        <w:tcBorders>
                          <w:top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999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82,41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41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273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45,04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127,4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416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99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Dhim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raq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40" w:type="dxa"/>
                        <w:tcBorders>
                          <w:top w:val="single" w:sz="6.56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Dine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vMerge/>
                        <w:tcBorders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35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11,98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23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11,98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4" w:lineRule="exact"/>
                          <w:ind w:left="103" w:right="8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Përdoruesi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likuidoh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tëm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522" w:right="504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kultur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4" w:hRule="exact"/>
                    </w:trPr>
                    <w:tc>
                      <w:tcPr>
                        <w:tcW w:w="416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Berti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1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Ilo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40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Kur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iqi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3790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823/13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844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6" w:lineRule="exact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106,5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41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179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6" w:lineRule="exact"/>
                          <w:ind w:left="23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45,19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6" w:lineRule="exact"/>
                          <w:ind w:left="35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10,12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6" w:lineRule="exact"/>
                          <w:ind w:left="16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161,8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4.639840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Pakonfirmuar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26"/>
          <w:szCs w:val="26"/>
        </w:rPr>
      </w:r>
    </w:p>
    <w:p>
      <w:pPr>
        <w:spacing w:before="47" w:after="0" w:line="240" w:lineRule="auto"/>
        <w:ind w:left="249" w:right="-20"/>
        <w:jc w:val="left"/>
        <w:tabs>
          <w:tab w:pos="640" w:val="left"/>
          <w:tab w:pos="1440" w:val="left"/>
          <w:tab w:pos="2060" w:val="left"/>
          <w:tab w:pos="2800" w:val="left"/>
          <w:tab w:pos="3340" w:val="left"/>
          <w:tab w:pos="3960" w:val="left"/>
          <w:tab w:pos="4820" w:val="left"/>
          <w:tab w:pos="5520" w:val="left"/>
          <w:tab w:pos="8120" w:val="left"/>
          <w:tab w:pos="8740" w:val="left"/>
          <w:tab w:pos="9640" w:val="left"/>
          <w:tab w:pos="11340" w:val="left"/>
          <w:tab w:pos="12140" w:val="left"/>
        </w:tabs>
        <w:rPr>
          <w:rFonts w:ascii="Garamond" w:hAnsi="Garamond" w:cs="Garamond" w:eastAsia="Garamond"/>
          <w:sz w:val="13"/>
          <w:szCs w:val="13"/>
        </w:rPr>
      </w:pPr>
      <w:rPr/>
      <w:r>
        <w:rPr/>
        <w:pict>
          <v:group style="position:absolute;margin-left:55.560001pt;margin-top:48.991791pt;width:2.15997pt;height:.1pt;mso-position-horizontal-relative:page;mso-position-vertical-relative:paragraph;z-index:-26495" coordorigin="1111,980" coordsize="43,2">
            <v:shape style="position:absolute;left:1111;top:980;width:43;height:2" coordorigin="1111,980" coordsize="43,0" path="m1154,980l1111,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48.991791pt;width:2.16pt;height:.1pt;mso-position-horizontal-relative:page;mso-position-vertical-relative:paragraph;z-index:-26494" coordorigin="4158,980" coordsize="43,2">
            <v:shape style="position:absolute;left:4158;top:980;width:43;height:2" coordorigin="4158,980" coordsize="43,0" path="m4201,980l4158,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48.991791pt;width:2.16pt;height:.1pt;mso-position-horizontal-relative:page;mso-position-vertical-relative:paragraph;z-index:-26493" coordorigin="4753,980" coordsize="43,2">
            <v:shape style="position:absolute;left:4753;top:980;width:43;height:2" coordorigin="4753,980" coordsize="43,0" path="m4796,980l4753,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02.691788pt;width:2.15997pt;height:.1pt;mso-position-horizontal-relative:page;mso-position-vertical-relative:paragraph;z-index:-26492" coordorigin="1111,2054" coordsize="43,2">
            <v:shape style="position:absolute;left:1111;top:2054;width:43;height:2" coordorigin="1111,2054" coordsize="43,0" path="m1154,2054l1111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02.691788pt;width:2.16pt;height:.1pt;mso-position-horizontal-relative:page;mso-position-vertical-relative:paragraph;z-index:-26491" coordorigin="4158,2054" coordsize="43,2">
            <v:shape style="position:absolute;left:4158;top:2054;width:43;height:2" coordorigin="4158,2054" coordsize="43,0" path="m4201,2054l4158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02.691788pt;width:2.16pt;height:.1pt;mso-position-horizontal-relative:page;mso-position-vertical-relative:paragraph;z-index:-26490" coordorigin="4753,2054" coordsize="43,2">
            <v:shape style="position:absolute;left:4753;top:2054;width:43;height:2" coordorigin="4753,2054" coordsize="43,0" path="m4796,2054l4753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102.691788pt;width:2.16pt;height:.1pt;mso-position-horizontal-relative:page;mso-position-vertical-relative:paragraph;z-index:-26489" coordorigin="5342,2054" coordsize="43,2">
            <v:shape style="position:absolute;left:5342;top:2054;width:43;height:2" coordorigin="5342,2054" coordsize="43,0" path="m5386,2054l5342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102.691788pt;width:2.16pt;height:.1pt;mso-position-horizontal-relative:page;mso-position-vertical-relative:paragraph;z-index:-26488" coordorigin="6258,2054" coordsize="43,2">
            <v:shape style="position:absolute;left:6258;top:2054;width:43;height:2" coordorigin="6258,2054" coordsize="43,0" path="m6301,2054l6258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102.691788pt;width:2.16pt;height:.1pt;mso-position-horizontal-relative:page;mso-position-vertical-relative:paragraph;z-index:-26487" coordorigin="7098,2054" coordsize="43,2">
            <v:shape style="position:absolute;left:7098;top:2054;width:43;height:2" coordorigin="7098,2054" coordsize="43,0" path="m7141,2054l7098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102.691788pt;width:2.16pt;height:.1pt;mso-position-horizontal-relative:page;mso-position-vertical-relative:paragraph;z-index:-26486" coordorigin="7811,2054" coordsize="43,2">
            <v:shape style="position:absolute;left:7811;top:2054;width:43;height:2" coordorigin="7811,2054" coordsize="43,0" path="m7854,2054l7811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102.691788pt;width:2.16pt;height:.1pt;mso-position-horizontal-relative:page;mso-position-vertical-relative:paragraph;z-index:-26485" coordorigin="8646,2054" coordsize="43,2">
            <v:shape style="position:absolute;left:8646;top:2054;width:43;height:2" coordorigin="8646,2054" coordsize="43,0" path="m8689,2054l8646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102.691788pt;width:2.16pt;height:.1pt;mso-position-horizontal-relative:page;mso-position-vertical-relative:paragraph;z-index:-26484" coordorigin="9480,2054" coordsize="43,2">
            <v:shape style="position:absolute;left:9480;top:2054;width:43;height:2" coordorigin="9480,2054" coordsize="43,0" path="m9523,2054l9480,205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102.691788pt;width:2.16003pt;height:.1pt;mso-position-horizontal-relative:page;mso-position-vertical-relative:paragraph;z-index:-26483" coordorigin="10318,2054" coordsize="43,2">
            <v:shape style="position:absolute;left:10318;top:2054;width:43;height:2" coordorigin="10318,2054" coordsize="43,0" path="m10361,2054l10318,205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102.691788pt;width:2.15997pt;height:.1pt;mso-position-horizontal-relative:page;mso-position-vertical-relative:paragraph;z-index:-26482" coordorigin="11274,2054" coordsize="43,2">
            <v:shape style="position:absolute;left:11274;top:2054;width:43;height:2" coordorigin="11274,2054" coordsize="43,0" path="m11317,2054l11274,205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102.691788pt;width:2.16003pt;height:.1pt;mso-position-horizontal-relative:page;mso-position-vertical-relative:paragraph;z-index:-26481" coordorigin="12145,2054" coordsize="43,2">
            <v:shape style="position:absolute;left:12145;top:2054;width:43;height:2" coordorigin="12145,2054" coordsize="43,0" path="m12188,2054l12145,205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102.691788pt;width:2.16003pt;height:.1pt;mso-position-horizontal-relative:page;mso-position-vertical-relative:paragraph;z-index:-26480" coordorigin="12977,2054" coordsize="43,2">
            <v:shape style="position:absolute;left:12977;top:2054;width:43;height:2" coordorigin="12977,2054" coordsize="43,0" path="m13020,2054l12977,205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02.691788pt;width:2.15997pt;height:.1pt;mso-position-horizontal-relative:page;mso-position-vertical-relative:paragraph;z-index:-26479" coordorigin="14686,2054" coordsize="43,2">
            <v:shape style="position:absolute;left:14686;top:2054;width:43;height:2" coordorigin="14686,2054" coordsize="43,0" path="m14729,2054l14686,2054e" filled="f" stroked="t" strokeweight=".81997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204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Safet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Qani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Nuro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1355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40/8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Arë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185.00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35,98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2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96.00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74,68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141,5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3.00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252,1</w:t>
      </w:r>
      <w:r>
        <w:rPr>
          <w:rFonts w:ascii="Garamond" w:hAnsi="Garamond" w:cs="Garamond" w:eastAsia="Garamond"/>
          <w:sz w:val="13"/>
          <w:szCs w:val="13"/>
          <w:spacing w:val="-1"/>
          <w:w w:val="100"/>
        </w:rPr>
        <w:t>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3.50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ab/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I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Pakonfirmuar</w:t>
      </w:r>
      <w:r>
        <w:rPr>
          <w:rFonts w:ascii="Garamond" w:hAnsi="Garamond" w:cs="Garamond" w:eastAsia="Garamond"/>
          <w:sz w:val="13"/>
          <w:szCs w:val="13"/>
          <w:spacing w:val="-6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nga</w:t>
      </w:r>
      <w:r>
        <w:rPr>
          <w:rFonts w:ascii="Garamond" w:hAnsi="Garamond" w:cs="Garamond" w:eastAsia="Garamond"/>
          <w:sz w:val="13"/>
          <w:szCs w:val="13"/>
          <w:spacing w:val="-2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Z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V</w:t>
      </w:r>
      <w:r>
        <w:rPr>
          <w:rFonts w:ascii="Garamond" w:hAnsi="Garamond" w:cs="Garamond" w:eastAsia="Garamond"/>
          <w:sz w:val="13"/>
          <w:szCs w:val="13"/>
          <w:spacing w:val="1"/>
          <w:w w:val="100"/>
        </w:rPr>
        <w:t>R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PP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55.560001pt;margin-top:101.760002pt;width:2.16pt;height:.48pt;mso-position-horizontal-relative:page;mso-position-vertical-relative:page;z-index:-26288" coordorigin="1111,2035" coordsize="43,10">
            <v:shape style="position:absolute;left:1111;top:2035;width:43;height:10" coordorigin="1111,2035" coordsize="43,10" path="m1133,2035l1133,2045e" filled="f" stroked="t" strokeweight="2.260pt" strokecolor="#000000">
              <v:path arrowok="t"/>
            </v:shape>
          </v:group>
          <w10:wrap type="none"/>
        </w:pict>
      </w:r>
      <w:r>
        <w:rPr/>
        <w:pict>
          <v:group style="position:absolute;margin-left:209.339996pt;margin-top:101.760002pt;width:.72pt;height:.48pt;mso-position-horizontal-relative:page;mso-position-vertical-relative:page;z-index:-26287" coordorigin="4187,2035" coordsize="14,10">
            <v:shape style="position:absolute;left:4187;top:2035;width:14;height:10" coordorigin="4187,2035" coordsize="14,10" path="m4194,2035l4194,20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9.100006pt;margin-top:101.760002pt;width:.72pt;height:.48pt;mso-position-horizontal-relative:page;mso-position-vertical-relative:page;z-index:-26286" coordorigin="4782,2035" coordsize="14,10">
            <v:shape style="position:absolute;left:4782;top:2035;width:14;height:10" coordorigin="4782,2035" coordsize="14,10" path="m4789,2035l4789,204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30.279999pt;width:2.15997pt;height:.1pt;mso-position-horizontal-relative:page;mso-position-vertical-relative:page;z-index:-26285" coordorigin="1111,4606" coordsize="43,2">
            <v:shape style="position:absolute;left:1111;top:4606;width:43;height:2" coordorigin="1111,4606" coordsize="43,0" path="m1154,4606l1111,460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30.279999pt;width:2.16pt;height:.1pt;mso-position-horizontal-relative:page;mso-position-vertical-relative:page;z-index:-26284" coordorigin="4158,4606" coordsize="43,2">
            <v:shape style="position:absolute;left:4158;top:4606;width:43;height:2" coordorigin="4158,4606" coordsize="43,0" path="m4201,4606l4158,460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30.279999pt;width:2.16pt;height:.1pt;mso-position-horizontal-relative:page;mso-position-vertical-relative:page;z-index:-26283" coordorigin="4753,4606" coordsize="43,2">
            <v:shape style="position:absolute;left:4753;top:4606;width:43;height:2" coordorigin="4753,4606" coordsize="43,0" path="m4796,4606l4753,460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21.059998pt;width:2.15997pt;height:.1pt;mso-position-horizontal-relative:page;mso-position-vertical-relative:page;z-index:-26282" coordorigin="1111,6421" coordsize="43,2">
            <v:shape style="position:absolute;left:1111;top:6421;width:43;height:2" coordorigin="1111,6421" coordsize="43,0" path="m1154,6421l1111,64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21.059998pt;width:2.16pt;height:.1pt;mso-position-horizontal-relative:page;mso-position-vertical-relative:page;z-index:-26281" coordorigin="4158,6421" coordsize="43,2">
            <v:shape style="position:absolute;left:4158;top:6421;width:43;height:2" coordorigin="4158,6421" coordsize="43,0" path="m4201,6421l4158,64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21.059998pt;width:2.16pt;height:.1pt;mso-position-horizontal-relative:page;mso-position-vertical-relative:page;z-index:-26280" coordorigin="4753,6421" coordsize="43,2">
            <v:shape style="position:absolute;left:4753;top:6421;width:43;height:2" coordorigin="4753,6421" coordsize="43,0" path="m4796,6421l4753,64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51.300018pt;width:2.15997pt;height:.1pt;mso-position-horizontal-relative:page;mso-position-vertical-relative:page;z-index:-26279" coordorigin="1111,7026" coordsize="43,2">
            <v:shape style="position:absolute;left:1111;top:7026;width:43;height:2" coordorigin="1111,7026" coordsize="43,0" path="m1154,7026l1111,70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51.300018pt;width:2.16pt;height:.1pt;mso-position-horizontal-relative:page;mso-position-vertical-relative:page;z-index:-26278" coordorigin="4158,7026" coordsize="43,2">
            <v:shape style="position:absolute;left:4158;top:7026;width:43;height:2" coordorigin="4158,7026" coordsize="43,0" path="m4201,7026l4158,70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51.300018pt;width:2.16pt;height:.1pt;mso-position-horizontal-relative:page;mso-position-vertical-relative:page;z-index:-26277" coordorigin="4753,7026" coordsize="43,2">
            <v:shape style="position:absolute;left:4753;top:7026;width:43;height:2" coordorigin="4753,7026" coordsize="43,0" path="m4796,7026l4753,7026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89.339996pt;width:2.15997pt;height:.1pt;mso-position-horizontal-relative:page;mso-position-vertical-relative:page;z-index:-26276" coordorigin="1111,7787" coordsize="43,2">
            <v:shape style="position:absolute;left:1111;top:7787;width:43;height:2" coordorigin="1111,7787" coordsize="43,0" path="m1154,7787l1111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89.339996pt;width:2.16pt;height:.1pt;mso-position-horizontal-relative:page;mso-position-vertical-relative:page;z-index:-26275" coordorigin="4158,7787" coordsize="43,2">
            <v:shape style="position:absolute;left:4158;top:7787;width:43;height:2" coordorigin="4158,7787" coordsize="43,0" path="m4201,7787l4158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89.339996pt;width:2.16pt;height:.1pt;mso-position-horizontal-relative:page;mso-position-vertical-relative:page;z-index:-26274" coordorigin="4753,7787" coordsize="43,2">
            <v:shape style="position:absolute;left:4753;top:7787;width:43;height:2" coordorigin="4753,7787" coordsize="43,0" path="m4796,7787l4753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89.339996pt;width:2.16pt;height:.1pt;mso-position-horizontal-relative:page;mso-position-vertical-relative:page;z-index:-26273" coordorigin="5342,7787" coordsize="43,2">
            <v:shape style="position:absolute;left:5342;top:7787;width:43;height:2" coordorigin="5342,7787" coordsize="43,0" path="m5386,7787l5342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89.339996pt;width:2.16pt;height:.1pt;mso-position-horizontal-relative:page;mso-position-vertical-relative:page;z-index:-26272" coordorigin="6258,7787" coordsize="43,2">
            <v:shape style="position:absolute;left:6258;top:7787;width:43;height:2" coordorigin="6258,7787" coordsize="43,0" path="m6301,7787l6258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89.339996pt;width:2.16pt;height:.1pt;mso-position-horizontal-relative:page;mso-position-vertical-relative:page;z-index:-26271" coordorigin="7098,7787" coordsize="43,2">
            <v:shape style="position:absolute;left:7098;top:7787;width:43;height:2" coordorigin="7098,7787" coordsize="43,0" path="m7141,7787l7098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89.339996pt;width:2.16pt;height:.1pt;mso-position-horizontal-relative:page;mso-position-vertical-relative:page;z-index:-26270" coordorigin="7811,7787" coordsize="43,2">
            <v:shape style="position:absolute;left:7811;top:7787;width:43;height:2" coordorigin="7811,7787" coordsize="43,0" path="m7854,7787l7811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89.339996pt;width:2.16pt;height:.1pt;mso-position-horizontal-relative:page;mso-position-vertical-relative:page;z-index:-26269" coordorigin="8646,7787" coordsize="43,2">
            <v:shape style="position:absolute;left:8646;top:7787;width:43;height:2" coordorigin="8646,7787" coordsize="43,0" path="m8689,7787l8646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89.339996pt;width:2.16pt;height:.1pt;mso-position-horizontal-relative:page;mso-position-vertical-relative:page;z-index:-26268" coordorigin="9480,7787" coordsize="43,2">
            <v:shape style="position:absolute;left:9480;top:7787;width:43;height:2" coordorigin="9480,7787" coordsize="43,0" path="m9523,7787l9480,77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89.339996pt;width:2.16003pt;height:.1pt;mso-position-horizontal-relative:page;mso-position-vertical-relative:page;z-index:-26267" coordorigin="10318,7787" coordsize="43,2">
            <v:shape style="position:absolute;left:10318;top:7787;width:43;height:2" coordorigin="10318,7787" coordsize="43,0" path="m10361,7787l10318,77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89.339996pt;width:2.15997pt;height:.1pt;mso-position-horizontal-relative:page;mso-position-vertical-relative:page;z-index:-26266" coordorigin="11274,7787" coordsize="43,2">
            <v:shape style="position:absolute;left:11274;top:7787;width:43;height:2" coordorigin="11274,7787" coordsize="43,0" path="m11317,7787l11274,77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89.339996pt;width:2.16003pt;height:.1pt;mso-position-horizontal-relative:page;mso-position-vertical-relative:page;z-index:-26265" coordorigin="12145,7787" coordsize="43,2">
            <v:shape style="position:absolute;left:12145;top:7787;width:43;height:2" coordorigin="12145,7787" coordsize="43,0" path="m12188,7787l12145,77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89.339996pt;width:2.16003pt;height:.1pt;mso-position-horizontal-relative:page;mso-position-vertical-relative:page;z-index:-26264" coordorigin="12977,7787" coordsize="43,2">
            <v:shape style="position:absolute;left:12977;top:7787;width:43;height:2" coordorigin="12977,7787" coordsize="43,0" path="m13020,7787l12977,77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89.339996pt;width:2.15997pt;height:.1pt;mso-position-horizontal-relative:page;mso-position-vertical-relative:page;z-index:-26263" coordorigin="14686,7787" coordsize="43,2">
            <v:shape style="position:absolute;left:14686;top:7787;width:43;height:2" coordorigin="14686,7787" coordsize="43,0" path="m14729,7787l14686,778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97.200012pt;width:2.15997pt;height:.1pt;mso-position-horizontal-relative:page;mso-position-vertical-relative:page;z-index:-26262" coordorigin="1111,7944" coordsize="43,2">
            <v:shape style="position:absolute;left:1111;top:7944;width:43;height:2" coordorigin="1111,7944" coordsize="43,0" path="m1154,7944l1111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97.200012pt;width:2.16pt;height:.1pt;mso-position-horizontal-relative:page;mso-position-vertical-relative:page;z-index:-26261" coordorigin="4158,7944" coordsize="43,2">
            <v:shape style="position:absolute;left:4158;top:7944;width:43;height:2" coordorigin="4158,7944" coordsize="43,0" path="m4201,7944l4158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97.200012pt;width:2.16pt;height:.1pt;mso-position-horizontal-relative:page;mso-position-vertical-relative:page;z-index:-26260" coordorigin="4753,7944" coordsize="43,2">
            <v:shape style="position:absolute;left:4753;top:7944;width:43;height:2" coordorigin="4753,7944" coordsize="43,0" path="m4796,7944l4753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397.200012pt;width:2.16pt;height:.1pt;mso-position-horizontal-relative:page;mso-position-vertical-relative:page;z-index:-26259" coordorigin="5342,7944" coordsize="43,2">
            <v:shape style="position:absolute;left:5342;top:7944;width:43;height:2" coordorigin="5342,7944" coordsize="43,0" path="m5386,7944l5342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397.200012pt;width:2.16pt;height:.1pt;mso-position-horizontal-relative:page;mso-position-vertical-relative:page;z-index:-26258" coordorigin="6258,7944" coordsize="43,2">
            <v:shape style="position:absolute;left:6258;top:7944;width:43;height:2" coordorigin="6258,7944" coordsize="43,0" path="m6301,7944l6258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397.200012pt;width:2.16pt;height:.1pt;mso-position-horizontal-relative:page;mso-position-vertical-relative:page;z-index:-26257" coordorigin="7098,7944" coordsize="43,2">
            <v:shape style="position:absolute;left:7098;top:7944;width:43;height:2" coordorigin="7098,7944" coordsize="43,0" path="m7141,7944l7098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397.200012pt;width:2.16pt;height:.1pt;mso-position-horizontal-relative:page;mso-position-vertical-relative:page;z-index:-26256" coordorigin="7811,7944" coordsize="43,2">
            <v:shape style="position:absolute;left:7811;top:7944;width:43;height:2" coordorigin="7811,7944" coordsize="43,0" path="m7854,7944l7811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397.200012pt;width:2.16pt;height:.1pt;mso-position-horizontal-relative:page;mso-position-vertical-relative:page;z-index:-26255" coordorigin="8646,7944" coordsize="43,2">
            <v:shape style="position:absolute;left:8646;top:7944;width:43;height:2" coordorigin="8646,7944" coordsize="43,0" path="m8689,7944l8646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397.200012pt;width:2.16pt;height:.1pt;mso-position-horizontal-relative:page;mso-position-vertical-relative:page;z-index:-26254" coordorigin="9480,7944" coordsize="43,2">
            <v:shape style="position:absolute;left:9480;top:7944;width:43;height:2" coordorigin="9480,7944" coordsize="43,0" path="m9523,7944l9480,79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397.200012pt;width:2.16003pt;height:.1pt;mso-position-horizontal-relative:page;mso-position-vertical-relative:page;z-index:-26253" coordorigin="10318,7944" coordsize="43,2">
            <v:shape style="position:absolute;left:10318;top:7944;width:43;height:2" coordorigin="10318,7944" coordsize="43,0" path="m10361,7944l10318,79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397.200012pt;width:2.15997pt;height:.1pt;mso-position-horizontal-relative:page;mso-position-vertical-relative:page;z-index:-26252" coordorigin="11274,7944" coordsize="43,2">
            <v:shape style="position:absolute;left:11274;top:7944;width:43;height:2" coordorigin="11274,7944" coordsize="43,0" path="m11317,7944l11274,79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397.200012pt;width:2.16003pt;height:.1pt;mso-position-horizontal-relative:page;mso-position-vertical-relative:page;z-index:-26251" coordorigin="12145,7944" coordsize="43,2">
            <v:shape style="position:absolute;left:12145;top:7944;width:43;height:2" coordorigin="12145,7944" coordsize="43,0" path="m12188,7944l12145,79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397.200012pt;width:2.16003pt;height:.1pt;mso-position-horizontal-relative:page;mso-position-vertical-relative:page;z-index:-26250" coordorigin="12977,7944" coordsize="43,2">
            <v:shape style="position:absolute;left:12977;top:7944;width:43;height:2" coordorigin="12977,7944" coordsize="43,0" path="m13020,7944l12977,794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97.200012pt;width:2.15997pt;height:.1pt;mso-position-horizontal-relative:page;mso-position-vertical-relative:page;z-index:-26249" coordorigin="14686,7944" coordsize="43,2">
            <v:shape style="position:absolute;left:14686;top:7944;width:43;height:2" coordorigin="14686,7944" coordsize="43,0" path="m14729,7944l14686,794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50.359985pt;width:2.15997pt;height:.1pt;mso-position-horizontal-relative:page;mso-position-vertical-relative:page;z-index:-26248" coordorigin="1111,9007" coordsize="43,2">
            <v:shape style="position:absolute;left:1111;top:9007;width:43;height:2" coordorigin="1111,9007" coordsize="43,0" path="m1154,9007l1111,90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450.359985pt;width:2.16pt;height:.1pt;mso-position-horizontal-relative:page;mso-position-vertical-relative:page;z-index:-26247" coordorigin="4158,9007" coordsize="43,2">
            <v:shape style="position:absolute;left:4158;top:9007;width:43;height:2" coordorigin="4158,9007" coordsize="43,0" path="m4201,9007l4158,90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450.359985pt;width:2.16pt;height:.1pt;mso-position-horizontal-relative:page;mso-position-vertical-relative:page;z-index:-26246" coordorigin="4753,9007" coordsize="43,2">
            <v:shape style="position:absolute;left:4753;top:9007;width:43;height:2" coordorigin="4753,9007" coordsize="43,0" path="m4796,9007l4753,90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10.839996pt;width:2.15997pt;height:.1pt;mso-position-horizontal-relative:page;mso-position-vertical-relative:page;z-index:-26245" coordorigin="1111,10217" coordsize="43,2">
            <v:shape style="position:absolute;left:1111;top:10217;width:43;height:2" coordorigin="1111,10217" coordsize="43,0" path="m1154,10217l1111,1021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510.839996pt;width:2.16pt;height:.1pt;mso-position-horizontal-relative:page;mso-position-vertical-relative:page;z-index:-26244" coordorigin="4158,10217" coordsize="43,2">
            <v:shape style="position:absolute;left:4158;top:10217;width:43;height:2" coordorigin="4158,10217" coordsize="43,0" path="m4201,10217l4158,1021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510.839996pt;width:2.16pt;height:.1pt;mso-position-horizontal-relative:page;mso-position-vertical-relative:page;z-index:-26243" coordorigin="4753,10217" coordsize="43,2">
            <v:shape style="position:absolute;left:4753;top:10217;width:43;height:2" coordorigin="4753,10217" coordsize="43,0" path="m4796,10217l4753,10217e" filled="f" stroked="t" strokeweight=".82pt" strokecolor="#000000">
              <v:path arrowok="t"/>
            </v:shape>
          </v:group>
          <w10:wrap type="none"/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198" w:type="dxa"/>
      </w:tblPr>
      <w:tblGrid/>
      <w:tr>
        <w:trPr>
          <w:trHeight w:val="298" w:hRule="exact"/>
        </w:trPr>
        <w:tc>
          <w:tcPr>
            <w:tcW w:w="416" w:type="dxa"/>
            <w:tcBorders>
              <w:top w:val="nil" w:sz="6" w:space="0" w:color="auto"/>
              <w:bottom w:val="single" w:sz="4.64008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Krisanthi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Gaqo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2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Prifti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nil" w:sz="6" w:space="0" w:color="auto"/>
              <w:bottom w:val="single" w:sz="4.64008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2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nil" w:sz="6" w:space="0" w:color="auto"/>
              <w:bottom w:val="single" w:sz="4.64008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823/14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474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39,10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2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nil" w:sz="6" w:space="0" w:color="auto"/>
              <w:bottom w:val="single" w:sz="4.64008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nil" w:sz="6" w:space="0" w:color="auto"/>
              <w:bottom w:val="single" w:sz="4.64008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5,688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nil" w:sz="6" w:space="0" w:color="auto"/>
              <w:bottom w:val="single" w:sz="4.64008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nil" w:sz="6" w:space="0" w:color="auto"/>
              <w:bottom w:val="single" w:sz="4.64008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61,12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nil" w:sz="6" w:space="0" w:color="auto"/>
              <w:bottom w:val="single" w:sz="4.64008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2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4.64008" w:space="0" w:color="000000"/>
              <w:left w:val="single" w:sz="11.35984" w:space="0" w:color="000000"/>
              <w:right w:val="nil" w:sz="6" w:space="0" w:color="auto"/>
            </w:tcBorders>
          </w:tcPr>
          <w:p>
            <w:pPr>
              <w:spacing w:before="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Vangjel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Ndreçi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4.64008" w:space="0" w:color="000000"/>
              <w:bottom w:val="single" w:sz="4.64008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4.64008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4.64008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823/12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4.64008" w:space="0" w:color="000000"/>
              <w:left w:val="single" w:sz="11.36" w:space="0" w:color="000000"/>
              <w:right w:val="nil" w:sz="6" w:space="0" w:color="auto"/>
            </w:tcBorders>
          </w:tcPr>
          <w:p>
            <w:pPr>
              <w:spacing w:before="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465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58,70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24,99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83,70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1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4.64008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Dhim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4.64008" w:space="0" w:color="000000"/>
              <w:bottom w:val="single" w:sz="6.56024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4.64008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Prifti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5,580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5,580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4.640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5" w:lineRule="exact"/>
              <w:ind w:left="97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Skënder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Buba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524/26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83,82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38,44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12,19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Spiro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Lena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525/23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95,04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40,59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13,82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149,4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Arqile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Foto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Lena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525/22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103,2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47,68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15,02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165,9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Miti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Guri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814/15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528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43,56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18,48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6,336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68,37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410" w:type="dxa"/>
            <w:gridSpan w:val="2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Kisha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dokse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5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Autoqefale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Dioqeza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Korçë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384/4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Pyll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6767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143,7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4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83,85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91,47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319,1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2.67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Vangjel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Ndreci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Qu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849/3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101,0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85,09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9,600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195,6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Miti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Guri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828/15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94,87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9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2,970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97,84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El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13,80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13,80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97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Ferdi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Guri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Rën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828/14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238,2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161,3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22,64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422,2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Vaskë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Bida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828/8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82,41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50,98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11,98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145,3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Ilirjan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Kris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Shore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826/12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129,3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61,05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60,94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251,3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1.93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Pandi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Buba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524/27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69,13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29,53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108,7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Vangjo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Petraq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Bendo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797/4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60,39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84,64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Julian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Bendo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8,784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8,784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2" w:lineRule="exact"/>
              <w:ind w:left="97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Viktor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Pandi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524/31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47,19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19,96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67,15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Artin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6,864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6,864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2" w:lineRule="exact"/>
              <w:ind w:left="97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150/2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88" w:right="7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Kullot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8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13344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363,6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34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127,7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160,1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651,5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Gjoni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62" w:right="14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80" w:after="0" w:line="240" w:lineRule="auto"/>
              <w:ind w:left="253" w:right="78" w:firstLine="-136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Kullot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42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115038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3,134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785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17887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974,8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vMerge w:val="restart"/>
            <w:tcBorders>
              <w:top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1,380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vMerge w:val="restart"/>
            <w:tcBorders>
              <w:top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5,490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083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vMerge w:val="restart"/>
            <w:tcBorders>
              <w:top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7" w:hRule="exact"/>
        </w:trPr>
        <w:tc>
          <w:tcPr>
            <w:tcW w:w="416" w:type="dxa"/>
            <w:vMerge/>
            <w:tcBorders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Behar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Gjoni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11.3600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left w:val="single" w:sz="11.36024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Luan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Gjoni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Barjam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Zylyfta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69/20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47,43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21,76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22,91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92,10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Mihal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69/16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57,33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68,07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149,6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Ylli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Sulejma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52,30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4,462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56,76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Nasip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12,22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12,22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2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643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57,38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20,70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25,61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103,7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25,25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9,996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22,38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57,63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144/1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36,05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29,63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135,4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201,0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vMerge/>
            <w:tcBorders>
              <w:bottom w:val="single" w:sz="4.639840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4.6398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4.6398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4.639840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4.6398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4.6398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4.639840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22,30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4.6398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97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249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79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mal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740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480" w:type="dxa"/>
            <w:tcBorders>
              <w:top w:val="single" w:sz="4.639840" w:space="0" w:color="000000"/>
              <w:bottom w:val="single" w:sz="4.6398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0" w:after="0" w:line="144" w:lineRule="exact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595" w:type="dxa"/>
            <w:tcBorders>
              <w:top w:val="single" w:sz="4.639840" w:space="0" w:color="000000"/>
              <w:bottom w:val="single" w:sz="4.639840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162" w:right="14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143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58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916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2426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40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800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35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39840" w:space="0" w:color="000000"/>
              <w:bottom w:val="single" w:sz="4.6398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4.639840" w:space="0" w:color="000000"/>
              <w:bottom w:val="single" w:sz="4.6398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39840" w:space="0" w:color="000000"/>
              <w:bottom w:val="single" w:sz="4.639840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1709" w:type="dxa"/>
            <w:tcBorders>
              <w:top w:val="single" w:sz="4.639840" w:space="0" w:color="000000"/>
              <w:bottom w:val="single" w:sz="4.6398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55.560001pt;margin-top:117.600006pt;width:2.15997pt;height:.1pt;mso-position-horizontal-relative:page;mso-position-vertical-relative:page;z-index:-26242" coordorigin="1111,2352" coordsize="43,2">
            <v:shape style="position:absolute;left:1111;top:2352;width:43;height:2" coordorigin="1111,2352" coordsize="43,0" path="m1154,2352l1111,23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17.600006pt;width:2.16pt;height:.1pt;mso-position-horizontal-relative:page;mso-position-vertical-relative:page;z-index:-26241" coordorigin="4158,2352" coordsize="43,2">
            <v:shape style="position:absolute;left:4158;top:2352;width:43;height:2" coordorigin="4158,2352" coordsize="43,0" path="m4201,2352l4158,23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17.600006pt;width:2.16pt;height:.1pt;mso-position-horizontal-relative:page;mso-position-vertical-relative:page;z-index:-26240" coordorigin="4753,2352" coordsize="43,2">
            <v:shape style="position:absolute;left:4753;top:2352;width:43;height:2" coordorigin="4753,2352" coordsize="43,0" path="m4796,2352l4753,23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78.139999pt;width:2.15997pt;height:.1pt;mso-position-horizontal-relative:page;mso-position-vertical-relative:page;z-index:-26239" coordorigin="1111,3563" coordsize="43,2">
            <v:shape style="position:absolute;left:1111;top:3563;width:43;height:2" coordorigin="1111,3563" coordsize="43,0" path="m1154,3563l1111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78.139999pt;width:2.16pt;height:.1pt;mso-position-horizontal-relative:page;mso-position-vertical-relative:page;z-index:-26238" coordorigin="4158,3563" coordsize="43,2">
            <v:shape style="position:absolute;left:4158;top:3563;width:43;height:2" coordorigin="4158,3563" coordsize="43,0" path="m4201,3563l4158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78.139999pt;width:2.16pt;height:.1pt;mso-position-horizontal-relative:page;mso-position-vertical-relative:page;z-index:-26237" coordorigin="4753,3563" coordsize="43,2">
            <v:shape style="position:absolute;left:4753;top:3563;width:43;height:2" coordorigin="4753,3563" coordsize="43,0" path="m4796,3563l4753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68.860016pt;width:2.15997pt;height:.1pt;mso-position-horizontal-relative:page;mso-position-vertical-relative:page;z-index:-26236" coordorigin="1111,5377" coordsize="43,2">
            <v:shape style="position:absolute;left:1111;top:5377;width:43;height:2" coordorigin="1111,5377" coordsize="43,0" path="m1154,5377l1111,537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68.860016pt;width:2.16pt;height:.1pt;mso-position-horizontal-relative:page;mso-position-vertical-relative:page;z-index:-26235" coordorigin="4158,5377" coordsize="43,2">
            <v:shape style="position:absolute;left:4158;top:5377;width:43;height:2" coordorigin="4158,5377" coordsize="43,0" path="m4201,5377l4158,537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68.860016pt;width:2.16pt;height:.1pt;mso-position-horizontal-relative:page;mso-position-vertical-relative:page;z-index:-26234" coordorigin="4753,5377" coordsize="43,2">
            <v:shape style="position:absolute;left:4753;top:5377;width:43;height:2" coordorigin="4753,5377" coordsize="43,0" path="m4796,5377l4753,537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29.339996pt;width:2.15997pt;height:.1pt;mso-position-horizontal-relative:page;mso-position-vertical-relative:page;z-index:-26233" coordorigin="1111,6587" coordsize="43,2">
            <v:shape style="position:absolute;left:1111;top:6587;width:43;height:2" coordorigin="1111,6587" coordsize="43,0" path="m1154,6587l1111,65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29.339996pt;width:2.16pt;height:.1pt;mso-position-horizontal-relative:page;mso-position-vertical-relative:page;z-index:-26232" coordorigin="4158,6587" coordsize="43,2">
            <v:shape style="position:absolute;left:4158;top:6587;width:43;height:2" coordorigin="4158,6587" coordsize="43,0" path="m4201,6587l4158,65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29.339996pt;width:2.16pt;height:.1pt;mso-position-horizontal-relative:page;mso-position-vertical-relative:page;z-index:-26231" coordorigin="4753,6587" coordsize="43,2">
            <v:shape style="position:absolute;left:4753;top:6587;width:43;height:2" coordorigin="4753,6587" coordsize="43,0" path="m4796,6587l4753,65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89.880005pt;width:2.15997pt;height:.1pt;mso-position-horizontal-relative:page;mso-position-vertical-relative:page;z-index:-26230" coordorigin="1111,7798" coordsize="43,2">
            <v:shape style="position:absolute;left:1111;top:7798;width:43;height:2" coordorigin="1111,7798" coordsize="43,0" path="m1154,7798l1111,77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89.880005pt;width:2.16pt;height:.1pt;mso-position-horizontal-relative:page;mso-position-vertical-relative:page;z-index:-26229" coordorigin="4158,7798" coordsize="43,2">
            <v:shape style="position:absolute;left:4158;top:7798;width:43;height:2" coordorigin="4158,7798" coordsize="43,0" path="m4201,7798l4158,77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89.880005pt;width:2.16pt;height:.1pt;mso-position-horizontal-relative:page;mso-position-vertical-relative:page;z-index:-26228" coordorigin="4753,7798" coordsize="43,2">
            <v:shape style="position:absolute;left:4753;top:7798;width:43;height:2" coordorigin="4753,7798" coordsize="43,0" path="m4796,7798l4753,7798e" filled="f" stroked="t" strokeweight=".82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198" w:type="dxa"/>
      </w:tblPr>
      <w:tblGrid/>
      <w:tr>
        <w:trPr>
          <w:trHeight w:val="302" w:hRule="exact"/>
        </w:trPr>
        <w:tc>
          <w:tcPr>
            <w:tcW w:w="416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48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5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216,5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0.50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713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5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142,8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34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5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935,8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3.67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71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0" w:after="0" w:line="145" w:lineRule="exact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1,295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154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Mihal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25,25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10,17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168,6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4.33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204,0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Ferdinant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144/2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129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11,51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4,998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60,78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77,29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3,214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3,214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97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Esat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Fejzo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108,5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36,41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655,2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800,1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Sabri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Zylyfta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85,32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32,30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236,4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Sulejman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Zylyfta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947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84,51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31,59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116,1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Nasip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9,470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9,470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Barjam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Zylyfta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76,04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39,09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17,77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132,9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Bashkim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Zylyfta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83,89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48,01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19,60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151,5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14,92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2,140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17,06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69/14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145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10,11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23,43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3,130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36,67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Syri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113/3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5,979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48,40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54,37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8,375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8,375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97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69/15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20,22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2,720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41,91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Bashkim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Zylyfta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69/18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517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36,06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4,045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5,170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45,27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Syri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69/13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37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697.50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37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697.50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3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Zylyftari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56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3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97" w:right="7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Lalo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61/74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751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41,86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21,96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9,012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72,84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3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Fatmir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Namik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Koprenck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61/7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1193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66,50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38,02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14,31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40" w:right="22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rikonfirmim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pranë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610" w:right="59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ZVRPP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Isa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Zaim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Memollari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55/17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70,96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70,96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Ilir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Memollari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1,644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1,644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3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546" w:right="82" w:firstLine="-414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Zeqir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Abaz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Laze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55/34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84,40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8,808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21,16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114,3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Vladimir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84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Skende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Memollari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55/20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0" w:after="0" w:line="142" w:lineRule="exact"/>
              <w:ind w:left="12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Pemët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1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ore+T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ruall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62,21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26,42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821,1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5.28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909,8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Ilmi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Ceke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Memollari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55/19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0" w:after="0" w:line="142" w:lineRule="exact"/>
              <w:ind w:left="82" w:right="63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Vres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224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65,89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28,76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654,0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6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98,69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847,3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4.45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Zaim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Ismail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Memollari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55/68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1529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85,24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65,33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1,046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1,197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032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3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Spar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Skende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Memollari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55/42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753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25,19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506,3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4.65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573,4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3.40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Vladimir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Skende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Memollari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55/26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4.6398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1735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4.6398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96,72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4.6398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40,02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4.6398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459,2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6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40,20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.84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2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636,2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8.74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5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Skende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6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Memollari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55/41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39840" w:space="0" w:color="000000"/>
              <w:bottom w:val="single" w:sz="4.6398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39840" w:space="0" w:color="000000"/>
              <w:bottom w:val="single" w:sz="4.6398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4.639840" w:space="0" w:color="000000"/>
              <w:bottom w:val="single" w:sz="4.6398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72,86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39840" w:space="0" w:color="000000"/>
              <w:bottom w:val="single" w:sz="4.6398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44,82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39840" w:space="0" w:color="000000"/>
              <w:bottom w:val="single" w:sz="4.6398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1,301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936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6" w:lineRule="exact"/>
              <w:ind w:left="13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1,419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4.639840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55.560001pt;margin-top:275.700012pt;width:2.15997pt;height:.1pt;mso-position-horizontal-relative:page;mso-position-vertical-relative:page;z-index:-26227" coordorigin="1111,5514" coordsize="43,2">
            <v:shape style="position:absolute;left:1111;top:5514;width:43;height:2" coordorigin="1111,5514" coordsize="43,0" path="m1154,5514l1111,55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275.700012pt;width:2.16pt;height:.1pt;mso-position-horizontal-relative:page;mso-position-vertical-relative:page;z-index:-26226" coordorigin="4158,5514" coordsize="43,2">
            <v:shape style="position:absolute;left:4158;top:5514;width:43;height:2" coordorigin="4158,5514" coordsize="43,0" path="m4201,5514l4158,55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275.700012pt;width:2.16pt;height:.1pt;mso-position-horizontal-relative:page;mso-position-vertical-relative:page;z-index:-26225" coordorigin="4753,5514" coordsize="43,2">
            <v:shape style="position:absolute;left:4753;top:5514;width:43;height:2" coordorigin="4753,5514" coordsize="43,0" path="m4796,5514l4753,551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81.059998pt;width:2.15997pt;height:.1pt;mso-position-horizontal-relative:page;mso-position-vertical-relative:page;z-index:-26224" coordorigin="1111,7621" coordsize="43,2">
            <v:shape style="position:absolute;left:1111;top:7621;width:43;height:2" coordorigin="1111,7621" coordsize="43,0" path="m1154,7621l1111,76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381.059998pt;width:2.16pt;height:.1pt;mso-position-horizontal-relative:page;mso-position-vertical-relative:page;z-index:-26223" coordorigin="4158,7621" coordsize="43,2">
            <v:shape style="position:absolute;left:4158;top:7621;width:43;height:2" coordorigin="4158,7621" coordsize="43,0" path="m4201,7621l4158,76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381.059998pt;width:2.16pt;height:.1pt;mso-position-horizontal-relative:page;mso-position-vertical-relative:page;z-index:-26222" coordorigin="4753,7621" coordsize="43,2">
            <v:shape style="position:absolute;left:4753;top:7621;width:43;height:2" coordorigin="4753,7621" coordsize="43,0" path="m4796,7621l4753,762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4.720001pt;margin-top:530.580017pt;width:2.16pt;height:.47998pt;mso-position-horizontal-relative:page;mso-position-vertical-relative:page;z-index:-26221" coordorigin="1094,10612" coordsize="43,10">
            <v:shape style="position:absolute;left:1094;top:10612;width:43;height:10" coordorigin="1094,10612" coordsize="43,10" path="m1116,10612l1116,10621e" filled="f" stroked="t" strokeweight="2.260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0.200005" w:type="dxa"/>
      </w:tblPr>
      <w:tblGrid/>
      <w:tr>
        <w:trPr>
          <w:trHeight w:val="156" w:hRule="exact"/>
        </w:trPr>
        <w:tc>
          <w:tcPr>
            <w:tcW w:w="416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48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0" w:after="0" w:line="144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1709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Vladimir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Shyqyri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Mehm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61/18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1038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54,49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10,92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645,4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710,9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4.41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238" w:lineRule="auto"/>
              <w:ind w:left="382" w:right="245" w:firstLine="-96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Hajrull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Caka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61/125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9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3,010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116,7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0.84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119,8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Qani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9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Hajrull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Caka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61/124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50,56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1,098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042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6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51,30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1,224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2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Gezim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Myrsel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Koprenck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1420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61/8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56,02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12,06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98,97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38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kufizim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Petrit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Kafexhiu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3037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162/10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4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56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3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62.50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Refat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Lalo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17/10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63,54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100,7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203,5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9.59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Arif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Dervishi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2" w:right="141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4799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334,7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4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1135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158,3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691,0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1,184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110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3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38" w:right="21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ndalohen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mbi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pasurinë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Refat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Neim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Kalemi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353/2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39,69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38,32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11,89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89,91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38" w:right="21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ndalohen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mbi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pasurinë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8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Sabri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93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Brah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Dervishi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353/1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83,37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44,31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24,99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152,6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42" w:right="22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ndalohen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mbi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pasurinë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Behar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Hasan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Hoxha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3739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48/7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100,9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214,1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Haredi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Hoxha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3739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3442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191,8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851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94,88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30,91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317,6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8.92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Hoxha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62,57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62,57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Hajri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Brahim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Hoxha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3739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36/7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9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1,813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312.00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2,125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Peti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Ngjeli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67,97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8,987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76,96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317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78,93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8,688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87,62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Ane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51,79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7,250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59,04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Arqile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Mecani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24,90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24,90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Jorgji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Mecani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3,486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3,486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Ndini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Ngjeli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87,15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7,511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94,66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Agr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Todi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Mecani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133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33,11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4,378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37,49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Vangjel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66,98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8,855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75,83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Pilo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Gje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77,93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10,30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88,24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Jorgji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Spiro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oja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5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43,32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3,032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46,35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nil" w:sz="6" w:space="0" w:color="auto"/>
              <w:right w:val="single" w:sz="11.35984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Sokrat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4.639840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Nako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1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36/8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nil" w:sz="6" w:space="0" w:color="auto"/>
              <w:right w:val="single" w:sz="11.36008" w:space="0" w:color="00000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4.64008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602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4.64008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149,8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4.64008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4.64008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149,8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4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bottom w:val="single" w:sz="4.64032" w:space="0" w:color="000000"/>
              <w:left w:val="nil" w:sz="6" w:space="0" w:color="auto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4.639840" w:space="0" w:color="000000"/>
              <w:bottom w:val="single" w:sz="4.64032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Llazi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tcBorders>
              <w:top w:val="single" w:sz="4.639840" w:space="0" w:color="000000"/>
              <w:bottom w:val="single" w:sz="4.64032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4.639840" w:space="0" w:color="000000"/>
              <w:bottom w:val="single" w:sz="4.64032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0" w:after="0" w:line="144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Nako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480" w:type="dxa"/>
            <w:vMerge/>
            <w:tcBorders>
              <w:bottom w:val="single" w:sz="4.64032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4.64032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4.64032" w:space="0" w:color="000000"/>
              <w:left w:val="nil" w:sz="6" w:space="0" w:color="auto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4.64008" w:space="0" w:color="000000"/>
              <w:bottom w:val="single" w:sz="4.64032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4.64008" w:space="0" w:color="000000"/>
              <w:bottom w:val="single" w:sz="4.64032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008" w:space="0" w:color="000000"/>
              <w:bottom w:val="single" w:sz="4.64032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4.64008" w:space="0" w:color="000000"/>
              <w:bottom w:val="single" w:sz="4.64032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4.64008" w:space="0" w:color="000000"/>
              <w:bottom w:val="single" w:sz="4.64032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08" w:space="0" w:color="000000"/>
              <w:bottom w:val="single" w:sz="4.64032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08" w:space="0" w:color="000000"/>
              <w:bottom w:val="single" w:sz="4.64032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4.64008" w:space="0" w:color="000000"/>
              <w:bottom w:val="single" w:sz="4.64032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08" w:space="0" w:color="000000"/>
              <w:bottom w:val="single" w:sz="4.64032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1709" w:type="dxa"/>
            <w:tcBorders>
              <w:top w:val="single" w:sz="4.64008" w:space="0" w:color="000000"/>
              <w:bottom w:val="single" w:sz="4.64032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1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980" w:right="100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55.560001pt;margin-top:117.600006pt;width:2.15997pt;height:.1pt;mso-position-horizontal-relative:page;mso-position-vertical-relative:page;z-index:-26220" coordorigin="1111,2352" coordsize="43,2">
            <v:shape style="position:absolute;left:1111;top:2352;width:43;height:2" coordorigin="1111,2352" coordsize="43,0" path="m1154,2352l1111,23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117.600006pt;width:2.16pt;height:.1pt;mso-position-horizontal-relative:page;mso-position-vertical-relative:page;z-index:-26219" coordorigin="4158,2352" coordsize="43,2">
            <v:shape style="position:absolute;left:4158;top:2352;width:43;height:2" coordorigin="4158,2352" coordsize="43,0" path="m4201,2352l4158,23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117.600006pt;width:2.16pt;height:.1pt;mso-position-horizontal-relative:page;mso-position-vertical-relative:page;z-index:-26218" coordorigin="4753,2352" coordsize="43,2">
            <v:shape style="position:absolute;left:4753;top:2352;width:43;height:2" coordorigin="4753,2352" coordsize="43,0" path="m4796,2352l4753,23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03.97998pt;width:2.15997pt;height:.1pt;mso-position-horizontal-relative:page;mso-position-vertical-relative:page;z-index:-26217" coordorigin="1111,8080" coordsize="43,2">
            <v:shape style="position:absolute;left:1111;top:8080;width:43;height:2" coordorigin="1111,8080" coordsize="43,0" path="m1154,8080l1111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403.97998pt;width:2.16pt;height:.1pt;mso-position-horizontal-relative:page;mso-position-vertical-relative:page;z-index:-26216" coordorigin="4158,8080" coordsize="43,2">
            <v:shape style="position:absolute;left:4158;top:8080;width:43;height:2" coordorigin="4158,8080" coordsize="43,0" path="m4201,8080l4158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403.97998pt;width:2.16pt;height:.1pt;mso-position-horizontal-relative:page;mso-position-vertical-relative:page;z-index:-26215" coordorigin="4753,8080" coordsize="43,2">
            <v:shape style="position:absolute;left:4753;top:8080;width:43;height:2" coordorigin="4753,8080" coordsize="43,0" path="m4796,8080l4753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403.97998pt;width:2.16pt;height:.1pt;mso-position-horizontal-relative:page;mso-position-vertical-relative:page;z-index:-26214" coordorigin="5342,8080" coordsize="43,2">
            <v:shape style="position:absolute;left:5342;top:8080;width:43;height:2" coordorigin="5342,8080" coordsize="43,0" path="m5386,8080l5342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403.97998pt;width:2.16pt;height:.1pt;mso-position-horizontal-relative:page;mso-position-vertical-relative:page;z-index:-26213" coordorigin="6258,8080" coordsize="43,2">
            <v:shape style="position:absolute;left:6258;top:8080;width:43;height:2" coordorigin="6258,8080" coordsize="43,0" path="m6301,8080l6258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403.97998pt;width:2.16pt;height:.1pt;mso-position-horizontal-relative:page;mso-position-vertical-relative:page;z-index:-26212" coordorigin="7098,8080" coordsize="43,2">
            <v:shape style="position:absolute;left:7098;top:8080;width:43;height:2" coordorigin="7098,8080" coordsize="43,0" path="m7141,8080l7098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403.97998pt;width:2.16pt;height:.1pt;mso-position-horizontal-relative:page;mso-position-vertical-relative:page;z-index:-26211" coordorigin="7811,8080" coordsize="43,2">
            <v:shape style="position:absolute;left:7811;top:8080;width:43;height:2" coordorigin="7811,8080" coordsize="43,0" path="m7854,8080l7811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403.97998pt;width:2.16pt;height:.1pt;mso-position-horizontal-relative:page;mso-position-vertical-relative:page;z-index:-26210" coordorigin="8646,8080" coordsize="43,2">
            <v:shape style="position:absolute;left:8646;top:8080;width:43;height:2" coordorigin="8646,8080" coordsize="43,0" path="m8689,8080l8646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403.97998pt;width:2.16pt;height:.1pt;mso-position-horizontal-relative:page;mso-position-vertical-relative:page;z-index:-26209" coordorigin="9480,8080" coordsize="43,2">
            <v:shape style="position:absolute;left:9480;top:8080;width:43;height:2" coordorigin="9480,8080" coordsize="43,0" path="m9523,8080l9480,80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403.97998pt;width:2.16003pt;height:.1pt;mso-position-horizontal-relative:page;mso-position-vertical-relative:page;z-index:-26208" coordorigin="10318,8080" coordsize="43,2">
            <v:shape style="position:absolute;left:10318;top:8080;width:43;height:2" coordorigin="10318,8080" coordsize="43,0" path="m10361,8080l10318,808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403.97998pt;width:2.15997pt;height:.1pt;mso-position-horizontal-relative:page;mso-position-vertical-relative:page;z-index:-26207" coordorigin="11274,8080" coordsize="43,2">
            <v:shape style="position:absolute;left:11274;top:8080;width:43;height:2" coordorigin="11274,8080" coordsize="43,0" path="m11317,8080l11274,808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403.97998pt;width:2.16003pt;height:.1pt;mso-position-horizontal-relative:page;mso-position-vertical-relative:page;z-index:-26206" coordorigin="12145,8080" coordsize="43,2">
            <v:shape style="position:absolute;left:12145;top:8080;width:43;height:2" coordorigin="12145,8080" coordsize="43,0" path="m12188,8080l12145,808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403.97998pt;width:2.16003pt;height:.1pt;mso-position-horizontal-relative:page;mso-position-vertical-relative:page;z-index:-26205" coordorigin="12977,8080" coordsize="43,2">
            <v:shape style="position:absolute;left:12977;top:8080;width:43;height:2" coordorigin="12977,8080" coordsize="43,0" path="m13020,8080l12977,808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403.97998pt;width:2.15997pt;height:.1pt;mso-position-horizontal-relative:page;mso-position-vertical-relative:page;z-index:-26204" coordorigin="14686,8080" coordsize="43,2">
            <v:shape style="position:absolute;left:14686;top:8080;width:43;height:2" coordorigin="14686,8080" coordsize="43,0" path="m14729,8080l14686,808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19.640015pt;width:2.15997pt;height:.1pt;mso-position-horizontal-relative:page;mso-position-vertical-relative:page;z-index:-26203" coordorigin="1111,8393" coordsize="43,2">
            <v:shape style="position:absolute;left:1111;top:8393;width:43;height:2" coordorigin="1111,8393" coordsize="43,0" path="m1154,8393l1111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419.640015pt;width:2.16pt;height:.1pt;mso-position-horizontal-relative:page;mso-position-vertical-relative:page;z-index:-26202" coordorigin="4158,8393" coordsize="43,2">
            <v:shape style="position:absolute;left:4158;top:8393;width:43;height:2" coordorigin="4158,8393" coordsize="43,0" path="m4201,8393l4158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419.640015pt;width:2.16pt;height:.1pt;mso-position-horizontal-relative:page;mso-position-vertical-relative:page;z-index:-26201" coordorigin="4753,8393" coordsize="43,2">
            <v:shape style="position:absolute;left:4753;top:8393;width:43;height:2" coordorigin="4753,8393" coordsize="43,0" path="m4796,8393l4753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419.640015pt;width:2.16pt;height:.1pt;mso-position-horizontal-relative:page;mso-position-vertical-relative:page;z-index:-26200" coordorigin="5342,8393" coordsize="43,2">
            <v:shape style="position:absolute;left:5342;top:8393;width:43;height:2" coordorigin="5342,8393" coordsize="43,0" path="m5386,8393l5342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419.640015pt;width:2.16pt;height:.1pt;mso-position-horizontal-relative:page;mso-position-vertical-relative:page;z-index:-26199" coordorigin="6258,8393" coordsize="43,2">
            <v:shape style="position:absolute;left:6258;top:8393;width:43;height:2" coordorigin="6258,8393" coordsize="43,0" path="m6301,8393l6258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419.640015pt;width:2.16pt;height:.1pt;mso-position-horizontal-relative:page;mso-position-vertical-relative:page;z-index:-26198" coordorigin="7098,8393" coordsize="43,2">
            <v:shape style="position:absolute;left:7098;top:8393;width:43;height:2" coordorigin="7098,8393" coordsize="43,0" path="m7141,8393l7098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419.640015pt;width:2.16pt;height:.1pt;mso-position-horizontal-relative:page;mso-position-vertical-relative:page;z-index:-26197" coordorigin="7811,8393" coordsize="43,2">
            <v:shape style="position:absolute;left:7811;top:8393;width:43;height:2" coordorigin="7811,8393" coordsize="43,0" path="m7854,8393l7811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419.640015pt;width:2.16pt;height:.1pt;mso-position-horizontal-relative:page;mso-position-vertical-relative:page;z-index:-26196" coordorigin="8646,8393" coordsize="43,2">
            <v:shape style="position:absolute;left:8646;top:8393;width:43;height:2" coordorigin="8646,8393" coordsize="43,0" path="m8689,8393l8646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419.640015pt;width:2.16pt;height:.1pt;mso-position-horizontal-relative:page;mso-position-vertical-relative:page;z-index:-26195" coordorigin="9480,8393" coordsize="43,2">
            <v:shape style="position:absolute;left:9480;top:8393;width:43;height:2" coordorigin="9480,8393" coordsize="43,0" path="m9523,8393l9480,839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419.640015pt;width:2.16003pt;height:.1pt;mso-position-horizontal-relative:page;mso-position-vertical-relative:page;z-index:-26194" coordorigin="10318,8393" coordsize="43,2">
            <v:shape style="position:absolute;left:10318;top:8393;width:43;height:2" coordorigin="10318,8393" coordsize="43,0" path="m10361,8393l10318,839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419.640015pt;width:2.15997pt;height:.1pt;mso-position-horizontal-relative:page;mso-position-vertical-relative:page;z-index:-26193" coordorigin="11274,8393" coordsize="43,2">
            <v:shape style="position:absolute;left:11274;top:8393;width:43;height:2" coordorigin="11274,8393" coordsize="43,0" path="m11317,8393l11274,839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419.640015pt;width:2.16003pt;height:.1pt;mso-position-horizontal-relative:page;mso-position-vertical-relative:page;z-index:-26192" coordorigin="12145,8393" coordsize="43,2">
            <v:shape style="position:absolute;left:12145;top:8393;width:43;height:2" coordorigin="12145,8393" coordsize="43,0" path="m12188,8393l12145,839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419.640015pt;width:2.16003pt;height:.1pt;mso-position-horizontal-relative:page;mso-position-vertical-relative:page;z-index:-26191" coordorigin="12977,8393" coordsize="43,2">
            <v:shape style="position:absolute;left:12977;top:8393;width:43;height:2" coordorigin="12977,8393" coordsize="43,0" path="m13020,8393l12977,839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419.640015pt;width:2.15997pt;height:.1pt;mso-position-horizontal-relative:page;mso-position-vertical-relative:page;z-index:-26190" coordorigin="14686,8393" coordsize="43,2">
            <v:shape style="position:absolute;left:14686;top:8393;width:43;height:2" coordorigin="14686,8393" coordsize="43,0" path="m14729,8393l14686,8393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27.440002pt;width:2.15997pt;height:.1pt;mso-position-horizontal-relative:page;mso-position-vertical-relative:page;z-index:-26189" coordorigin="1111,8549" coordsize="43,2">
            <v:shape style="position:absolute;left:1111;top:8549;width:43;height:2" coordorigin="1111,8549" coordsize="43,0" path="m1154,8549l1111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427.440002pt;width:2.16pt;height:.1pt;mso-position-horizontal-relative:page;mso-position-vertical-relative:page;z-index:-26188" coordorigin="4158,8549" coordsize="43,2">
            <v:shape style="position:absolute;left:4158;top:8549;width:43;height:2" coordorigin="4158,8549" coordsize="43,0" path="m4201,8549l4158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427.440002pt;width:2.16pt;height:.1pt;mso-position-horizontal-relative:page;mso-position-vertical-relative:page;z-index:-26187" coordorigin="4753,8549" coordsize="43,2">
            <v:shape style="position:absolute;left:4753;top:8549;width:43;height:2" coordorigin="4753,8549" coordsize="43,0" path="m4796,8549l4753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427.440002pt;width:2.16pt;height:.1pt;mso-position-horizontal-relative:page;mso-position-vertical-relative:page;z-index:-26186" coordorigin="5342,8549" coordsize="43,2">
            <v:shape style="position:absolute;left:5342;top:8549;width:43;height:2" coordorigin="5342,8549" coordsize="43,0" path="m5386,8549l5342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427.440002pt;width:2.16pt;height:.1pt;mso-position-horizontal-relative:page;mso-position-vertical-relative:page;z-index:-26185" coordorigin="6258,8549" coordsize="43,2">
            <v:shape style="position:absolute;left:6258;top:8549;width:43;height:2" coordorigin="6258,8549" coordsize="43,0" path="m6301,8549l6258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427.440002pt;width:2.16pt;height:.1pt;mso-position-horizontal-relative:page;mso-position-vertical-relative:page;z-index:-26184" coordorigin="7098,8549" coordsize="43,2">
            <v:shape style="position:absolute;left:7098;top:8549;width:43;height:2" coordorigin="7098,8549" coordsize="43,0" path="m7141,8549l7098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427.440002pt;width:2.16pt;height:.1pt;mso-position-horizontal-relative:page;mso-position-vertical-relative:page;z-index:-26183" coordorigin="7811,8549" coordsize="43,2">
            <v:shape style="position:absolute;left:7811;top:8549;width:43;height:2" coordorigin="7811,8549" coordsize="43,0" path="m7854,8549l7811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427.440002pt;width:2.16pt;height:.1pt;mso-position-horizontal-relative:page;mso-position-vertical-relative:page;z-index:-26182" coordorigin="8646,8549" coordsize="43,2">
            <v:shape style="position:absolute;left:8646;top:8549;width:43;height:2" coordorigin="8646,8549" coordsize="43,0" path="m8689,8549l8646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427.440002pt;width:2.16pt;height:.1pt;mso-position-horizontal-relative:page;mso-position-vertical-relative:page;z-index:-26181" coordorigin="9480,8549" coordsize="43,2">
            <v:shape style="position:absolute;left:9480;top:8549;width:43;height:2" coordorigin="9480,8549" coordsize="43,0" path="m9523,8549l9480,854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427.440002pt;width:2.16003pt;height:.1pt;mso-position-horizontal-relative:page;mso-position-vertical-relative:page;z-index:-26180" coordorigin="10318,8549" coordsize="43,2">
            <v:shape style="position:absolute;left:10318;top:8549;width:43;height:2" coordorigin="10318,8549" coordsize="43,0" path="m10361,8549l10318,854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427.440002pt;width:2.15997pt;height:.1pt;mso-position-horizontal-relative:page;mso-position-vertical-relative:page;z-index:-26179" coordorigin="11274,8549" coordsize="43,2">
            <v:shape style="position:absolute;left:11274;top:8549;width:43;height:2" coordorigin="11274,8549" coordsize="43,0" path="m11317,8549l11274,854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427.440002pt;width:2.16003pt;height:.1pt;mso-position-horizontal-relative:page;mso-position-vertical-relative:page;z-index:-26178" coordorigin="12145,8549" coordsize="43,2">
            <v:shape style="position:absolute;left:12145;top:8549;width:43;height:2" coordorigin="12145,8549" coordsize="43,0" path="m12188,8549l12145,854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427.440002pt;width:2.16003pt;height:.1pt;mso-position-horizontal-relative:page;mso-position-vertical-relative:page;z-index:-26177" coordorigin="12977,8549" coordsize="43,2">
            <v:shape style="position:absolute;left:12977;top:8549;width:43;height:2" coordorigin="12977,8549" coordsize="43,0" path="m13020,8549l12977,8549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427.440002pt;width:2.15997pt;height:.1pt;mso-position-horizontal-relative:page;mso-position-vertical-relative:page;z-index:-26176" coordorigin="14686,8549" coordsize="43,2">
            <v:shape style="position:absolute;left:14686;top:8549;width:43;height:2" coordorigin="14686,8549" coordsize="43,0" path="m14729,8549l14686,8549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35.23999pt;width:2.15997pt;height:.1pt;mso-position-horizontal-relative:page;mso-position-vertical-relative:page;z-index:-26175" coordorigin="1111,8705" coordsize="43,2">
            <v:shape style="position:absolute;left:1111;top:8705;width:43;height:2" coordorigin="1111,8705" coordsize="43,0" path="m1154,8705l1111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435.23999pt;width:2.16pt;height:.1pt;mso-position-horizontal-relative:page;mso-position-vertical-relative:page;z-index:-26174" coordorigin="4158,8705" coordsize="43,2">
            <v:shape style="position:absolute;left:4158;top:8705;width:43;height:2" coordorigin="4158,8705" coordsize="43,0" path="m4201,8705l4158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435.23999pt;width:2.16pt;height:.1pt;mso-position-horizontal-relative:page;mso-position-vertical-relative:page;z-index:-26173" coordorigin="4753,8705" coordsize="43,2">
            <v:shape style="position:absolute;left:4753;top:8705;width:43;height:2" coordorigin="4753,8705" coordsize="43,0" path="m4796,8705l4753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67.119995pt;margin-top:435.23999pt;width:2.16pt;height:.1pt;mso-position-horizontal-relative:page;mso-position-vertical-relative:page;z-index:-26172" coordorigin="5342,8705" coordsize="43,2">
            <v:shape style="position:absolute;left:5342;top:8705;width:43;height:2" coordorigin="5342,8705" coordsize="43,0" path="m5386,8705l5342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12.899994pt;margin-top:435.23999pt;width:2.16pt;height:.1pt;mso-position-horizontal-relative:page;mso-position-vertical-relative:page;z-index:-26171" coordorigin="6258,8705" coordsize="43,2">
            <v:shape style="position:absolute;left:6258;top:8705;width:43;height:2" coordorigin="6258,8705" coordsize="43,0" path="m6301,8705l6258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54.899994pt;margin-top:435.23999pt;width:2.16pt;height:.1pt;mso-position-horizontal-relative:page;mso-position-vertical-relative:page;z-index:-26170" coordorigin="7098,8705" coordsize="43,2">
            <v:shape style="position:absolute;left:7098;top:8705;width:43;height:2" coordorigin="7098,8705" coordsize="43,0" path="m7141,8705l7098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90.540009pt;margin-top:435.23999pt;width:2.16pt;height:.1pt;mso-position-horizontal-relative:page;mso-position-vertical-relative:page;z-index:-26169" coordorigin="7811,8705" coordsize="43,2">
            <v:shape style="position:absolute;left:7811;top:8705;width:43;height:2" coordorigin="7811,8705" coordsize="43,0" path="m7854,8705l7811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32.299988pt;margin-top:435.23999pt;width:2.16pt;height:.1pt;mso-position-horizontal-relative:page;mso-position-vertical-relative:page;z-index:-26168" coordorigin="8646,8705" coordsize="43,2">
            <v:shape style="position:absolute;left:8646;top:8705;width:43;height:2" coordorigin="8646,8705" coordsize="43,0" path="m8689,8705l8646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74pt;margin-top:435.23999pt;width:2.16pt;height:.1pt;mso-position-horizontal-relative:page;mso-position-vertical-relative:page;z-index:-26167" coordorigin="9480,8705" coordsize="43,2">
            <v:shape style="position:absolute;left:9480;top:8705;width:43;height:2" coordorigin="9480,8705" coordsize="43,0" path="m9523,8705l9480,87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15.880005pt;margin-top:435.23999pt;width:2.16003pt;height:.1pt;mso-position-horizontal-relative:page;mso-position-vertical-relative:page;z-index:-26166" coordorigin="10318,8705" coordsize="43,2">
            <v:shape style="position:absolute;left:10318;top:8705;width:43;height:2" coordorigin="10318,8705" coordsize="43,0" path="m10361,8705l10318,870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563.700012pt;margin-top:435.23999pt;width:2.15997pt;height:.1pt;mso-position-horizontal-relative:page;mso-position-vertical-relative:page;z-index:-26165" coordorigin="11274,8705" coordsize="43,2">
            <v:shape style="position:absolute;left:11274;top:8705;width:43;height:2" coordorigin="11274,8705" coordsize="43,0" path="m11317,8705l11274,870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07.26001pt;margin-top:435.23999pt;width:2.16003pt;height:.1pt;mso-position-horizontal-relative:page;mso-position-vertical-relative:page;z-index:-26164" coordorigin="12145,8705" coordsize="43,2">
            <v:shape style="position:absolute;left:12145;top:8705;width:43;height:2" coordorigin="12145,8705" coordsize="43,0" path="m12188,8705l12145,870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648.840027pt;margin-top:435.23999pt;width:2.16003pt;height:.1pt;mso-position-horizontal-relative:page;mso-position-vertical-relative:page;z-index:-26163" coordorigin="12977,8705" coordsize="43,2">
            <v:shape style="position:absolute;left:12977;top:8705;width:43;height:2" coordorigin="12977,8705" coordsize="43,0" path="m13020,8705l12977,870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435.23999pt;width:2.15997pt;height:.1pt;mso-position-horizontal-relative:page;mso-position-vertical-relative:page;z-index:-26162" coordorigin="14686,8705" coordsize="43,2">
            <v:shape style="position:absolute;left:14686;top:8705;width:43;height:2" coordorigin="14686,8705" coordsize="43,0" path="m14729,8705l14686,870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43.039978pt;width:2.15997pt;height:.1pt;mso-position-horizontal-relative:page;mso-position-vertical-relative:page;z-index:-26161" coordorigin="1111,8861" coordsize="43,2">
            <v:shape style="position:absolute;left:1111;top:8861;width:43;height:2" coordorigin="1111,8861" coordsize="43,0" path="m1154,8861l1111,886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07.899994pt;margin-top:443.039978pt;width:2.16pt;height:.1pt;mso-position-horizontal-relative:page;mso-position-vertical-relative:page;z-index:-26160" coordorigin="4158,8861" coordsize="43,2">
            <v:shape style="position:absolute;left:4158;top:8861;width:43;height:2" coordorigin="4158,8861" coordsize="43,0" path="m4201,8861l4158,8861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37.660004pt;margin-top:443.039978pt;width:2.16pt;height:.1pt;mso-position-horizontal-relative:page;mso-position-vertical-relative:page;z-index:-26159" coordorigin="4753,8861" coordsize="43,2">
            <v:shape style="position:absolute;left:4753;top:8861;width:43;height:2" coordorigin="4753,8861" coordsize="43,0" path="m4796,8861l4753,8861e" filled="f" stroked="t" strokeweight=".82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198" w:type="dxa"/>
      </w:tblPr>
      <w:tblGrid/>
      <w:tr>
        <w:trPr>
          <w:trHeight w:val="156" w:hRule="exact"/>
        </w:trPr>
        <w:tc>
          <w:tcPr>
            <w:tcW w:w="416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48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19,81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.84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871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6024" w:space="0" w:color="000000"/>
            </w:tcBorders>
          </w:tcPr>
          <w:p>
            <w:pPr>
              <w:spacing w:before="0" w:after="0" w:line="144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19,81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.84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  <w:tc>
          <w:tcPr>
            <w:tcW w:w="1709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44" w:lineRule="exact"/>
              <w:ind w:left="54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Kozma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Kris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aq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1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36/34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40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1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61,47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10,35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71,83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.42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4.640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1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5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Arjan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Sokrat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Meco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5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5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42/3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15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23,15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23,15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1" w:after="0" w:line="238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Pandeli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Meco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41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3,061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3,061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Baftjar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Bulla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56/89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1278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185,3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78,01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24,72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288,0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9.30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4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Vera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Tajar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Plepi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56/91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172,1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79,75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14,24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266,1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Shefqet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Abaz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Plepi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56/92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1579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228,9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90,77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35,46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649,5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Gentj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Kujtim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Plepi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56/139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113,5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47,56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546,2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707,3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7.32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apo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Sabri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Plepi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56/145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3018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437,6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533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154,5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2,502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3,094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626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3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Beqir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Avdul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Xhelo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74/1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2023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293,3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92,51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24,27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410,1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Mustafa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Demo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Plepi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2173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315,0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549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159,2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26,07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500,3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Kujtim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Shyqyri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Dedej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197,3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82,07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295,7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Korovesh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56/161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1219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176,7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255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73,95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14,62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265,3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Elmaz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2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Kambe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3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Sula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56/85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1103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159,9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67,86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13,23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241,0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Lavdar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Bulla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56/88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9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1299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188,3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277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80,33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15,58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284,2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Kamber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96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Mustaf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Plepi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362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52,49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101,1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6.53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153,6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6.53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Enver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Shaban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Gremi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56/57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1951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282,8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408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118,3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817,3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1,218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524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3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Sami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Resul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Koci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12/34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1,450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1,570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Turko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Ismail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74/6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5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5682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823,8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4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1547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448,6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4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95,45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1,367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977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143" w:lineRule="exact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2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" w:right="6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nuk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çertifikatë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on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sie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Ardjan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Bazja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19/129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4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4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557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115,2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410,1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2.80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4" w:after="0" w:line="240" w:lineRule="auto"/>
              <w:ind w:left="21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Vjollca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Llazar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Bazja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</w:tr>
      <w:tr>
        <w:trPr>
          <w:trHeight w:val="157" w:hRule="exact"/>
        </w:trPr>
        <w:tc>
          <w:tcPr>
            <w:tcW w:w="41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Ylvie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Mersin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1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3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2944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9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9" w:right="4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255/13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22" w:right="20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3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52" w:right="13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631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81,87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5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41,00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4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vMerge w:val="restart"/>
            <w:tcBorders>
              <w:top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122,8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3.25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vMerge w:val="restart"/>
            <w:tcBorders>
              <w:top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Dilaver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Refat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Armand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Refat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</w:tr>
      <w:tr>
        <w:trPr>
          <w:trHeight w:val="156" w:hRule="exact"/>
        </w:trPr>
        <w:tc>
          <w:tcPr>
            <w:tcW w:w="416" w:type="dxa"/>
            <w:vMerge/>
            <w:tcBorders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Altin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Refat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40" w:lineRule="exact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vMerge/>
            <w:tcBorders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71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1709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16" w:type="dxa"/>
            <w:vMerge/>
            <w:tcBorders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Armand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4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Lika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9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589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28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394,7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3" w:lineRule="exact"/>
              <w:ind w:left="16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394,7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2.12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102" w:right="84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Përdoruesi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likuidoh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tëm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42" w:lineRule="exact"/>
              <w:ind w:left="516" w:right="498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kultur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Feride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Gani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Sheme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10/33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9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3,486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4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306.60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3,792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1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315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Vullnet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Sherif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Malka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3196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0" w:after="0" w:line="240" w:lineRule="auto"/>
              <w:ind w:left="15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10/2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0" w:after="0" w:line="240" w:lineRule="auto"/>
              <w:ind w:right="74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9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2,241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6.56024" w:space="0" w:color="000000"/>
              <w:bottom w:val="single" w:sz="6.56024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56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49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197.10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42" w:lineRule="exact"/>
              <w:ind w:left="28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2,438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6.56024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Pakonfirmuar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49" w:hRule="exact"/>
        </w:trPr>
        <w:tc>
          <w:tcPr>
            <w:tcW w:w="416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Vilson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Loni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Koliici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0" w:right="14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8/3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6.56024" w:space="0" w:color="000000"/>
              <w:bottom w:val="single" w:sz="4.64008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0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1009.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6.56024" w:space="0" w:color="000000"/>
              <w:bottom w:val="single" w:sz="4.64008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106,4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6.56024" w:space="0" w:color="000000"/>
              <w:bottom w:val="single" w:sz="4.64008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7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465.00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6.56024" w:space="0" w:color="000000"/>
              <w:bottom w:val="single" w:sz="4.64008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196,2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0.00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17,68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320,3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6.56024" w:space="0" w:color="000000"/>
              <w:bottom w:val="single" w:sz="4.64008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4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55" w:right="13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oces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regjistrimit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fillestar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450" w:hRule="exact"/>
        </w:trPr>
        <w:tc>
          <w:tcPr>
            <w:tcW w:w="416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317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Klarida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40" w:type="dxa"/>
            <w:tcBorders>
              <w:top w:val="single" w:sz="4.64008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Baliqi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0" w:type="dxa"/>
            <w:tcBorders>
              <w:top w:val="single" w:sz="4.64008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3358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5" w:type="dxa"/>
            <w:tcBorders>
              <w:top w:val="single" w:sz="4.64008" w:space="0" w:color="000000"/>
              <w:bottom w:val="single" w:sz="4.6398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0" w:right="14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8/4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89" w:type="dxa"/>
            <w:tcBorders>
              <w:top w:val="single" w:sz="4.64008" w:space="0" w:color="000000"/>
              <w:bottom w:val="single" w:sz="4.6398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8" w:right="139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16" w:type="dxa"/>
            <w:tcBorders>
              <w:top w:val="single" w:sz="4.64008" w:space="0" w:color="000000"/>
              <w:bottom w:val="single" w:sz="4.6398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60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883.00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4.64008" w:space="0" w:color="000000"/>
              <w:bottom w:val="single" w:sz="4.6398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33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93,15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08" w:space="0" w:color="000000"/>
              <w:bottom w:val="single" w:sz="4.6398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4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7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473.00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4.64008" w:space="0" w:color="000000"/>
              <w:bottom w:val="single" w:sz="4.6398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7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199,6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6.00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956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5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16,27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.00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832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309,0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4.50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709" w:type="dxa"/>
            <w:tcBorders>
              <w:top w:val="single" w:sz="4.64008" w:space="0" w:color="000000"/>
              <w:bottom w:val="single" w:sz="4.6398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0" w:after="0" w:line="146" w:lineRule="exact"/>
              <w:ind w:left="256" w:right="237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1"/>
              </w:rPr>
              <w:t>konfirmon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55" w:right="135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pasuria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shtë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oces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regjistrimit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fillestar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55.560001pt;margin-top:330.239990pt;width:2.15997pt;height:.1pt;mso-position-horizontal-relative:page;mso-position-vertical-relative:page;z-index:-26152" coordorigin="1111,6605" coordsize="43,2">
            <v:shape style="position:absolute;left:1111;top:6605;width:43;height:2" coordorigin="1111,6605" coordsize="43,0" path="m1154,6605l1111,66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30.239990pt;width:2.16pt;height:.1pt;mso-position-horizontal-relative:page;mso-position-vertical-relative:page;z-index:-26151" coordorigin="4436,6605" coordsize="43,2">
            <v:shape style="position:absolute;left:4436;top:6605;width:43;height:2" coordorigin="4436,6605" coordsize="43,0" path="m4480,6605l4436,66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30.239990pt;width:2.16pt;height:.1pt;mso-position-horizontal-relative:page;mso-position-vertical-relative:page;z-index:-26150" coordorigin="5047,6605" coordsize="43,2">
            <v:shape style="position:absolute;left:5047;top:6605;width:43;height:2" coordorigin="5047,6605" coordsize="43,0" path="m5090,6605l5047,660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46.980011pt;width:2.15997pt;height:.1pt;mso-position-horizontal-relative:page;mso-position-vertical-relative:page;z-index:-26149" coordorigin="1111,6940" coordsize="43,2">
            <v:shape style="position:absolute;left:1111;top:6940;width:43;height:2" coordorigin="1111,6940" coordsize="43,0" path="m1154,6940l1111,69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46.980011pt;width:2.16pt;height:.1pt;mso-position-horizontal-relative:page;mso-position-vertical-relative:page;z-index:-26148" coordorigin="4436,6940" coordsize="43,2">
            <v:shape style="position:absolute;left:4436;top:6940;width:43;height:2" coordorigin="4436,6940" coordsize="43,0" path="m4480,6940l4436,69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46.980011pt;width:2.16pt;height:.1pt;mso-position-horizontal-relative:page;mso-position-vertical-relative:page;z-index:-26147" coordorigin="5047,6940" coordsize="43,2">
            <v:shape style="position:absolute;left:5047;top:6940;width:43;height:2" coordorigin="5047,6940" coordsize="43,0" path="m5090,6940l5047,69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79.97998pt;width:2.15997pt;height:.1pt;mso-position-horizontal-relative:page;mso-position-vertical-relative:page;z-index:-26146" coordorigin="1111,7600" coordsize="43,2">
            <v:shape style="position:absolute;left:1111;top:7600;width:43;height:2" coordorigin="1111,7600" coordsize="43,0" path="m1154,7600l1111,76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79.97998pt;width:2.16pt;height:.1pt;mso-position-horizontal-relative:page;mso-position-vertical-relative:page;z-index:-26145" coordorigin="4436,7600" coordsize="43,2">
            <v:shape style="position:absolute;left:4436;top:7600;width:43;height:2" coordorigin="4436,7600" coordsize="43,0" path="m4480,7600l4436,76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79.97998pt;width:2.16pt;height:.1pt;mso-position-horizontal-relative:page;mso-position-vertical-relative:page;z-index:-26144" coordorigin="5047,7600" coordsize="43,2">
            <v:shape style="position:absolute;left:5047;top:7600;width:43;height:2" coordorigin="5047,7600" coordsize="43,0" path="m5090,7600l5047,76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27.219971pt;width:2.15997pt;height:.1pt;mso-position-horizontal-relative:page;mso-position-vertical-relative:page;z-index:-26143" coordorigin="1111,10544" coordsize="43,2">
            <v:shape style="position:absolute;left:1111;top:10544;width:43;height:2" coordorigin="1111,10544" coordsize="43,0" path="m1154,10544l1111,105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527.219971pt;width:2.16pt;height:.1pt;mso-position-horizontal-relative:page;mso-position-vertical-relative:page;z-index:-26142" coordorigin="4436,10544" coordsize="43,2">
            <v:shape style="position:absolute;left:4436;top:10544;width:43;height:2" coordorigin="4436,10544" coordsize="43,0" path="m4480,10544l4436,105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527.219971pt;width:2.16pt;height:.1pt;mso-position-horizontal-relative:page;mso-position-vertical-relative:page;z-index:-26141" coordorigin="5047,10544" coordsize="43,2">
            <v:shape style="position:absolute;left:5047;top:10544;width:43;height:2" coordorigin="5047,10544" coordsize="43,0" path="m5090,10544l5047,10544e" filled="f" stroked="t" strokeweight=".82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7" w:after="0" w:line="142" w:lineRule="exact"/>
        <w:ind w:left="249" w:right="-20"/>
        <w:jc w:val="left"/>
        <w:rPr>
          <w:rFonts w:ascii="Garamond" w:hAnsi="Garamond" w:cs="Garamond" w:eastAsia="Garamond"/>
          <w:sz w:val="13"/>
          <w:szCs w:val="13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</w:rPr>
        <w:t>318</w:t>
      </w:r>
      <w:r>
        <w:rPr>
          <w:rFonts w:ascii="Garamond" w:hAnsi="Garamond" w:cs="Garamond" w:eastAsia="Garamond"/>
          <w:sz w:val="13"/>
          <w:szCs w:val="13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47" w:after="0" w:line="240" w:lineRule="auto"/>
        <w:ind w:left="241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150002pt;margin-top:-99.307297pt;width:682.10994pt;height:94.480015pt;mso-position-horizontal-relative:page;mso-position-vertical-relative:paragraph;z-index:-2614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449" w:hRule="exact"/>
                    </w:trPr>
                    <w:tc>
                      <w:tcPr>
                        <w:tcW w:w="438" w:type="dxa"/>
                        <w:tcBorders>
                          <w:top w:val="nil" w:sz="6" w:space="0" w:color="auto"/>
                          <w:bottom w:val="single" w:sz="6.56024" w:space="0" w:color="000000"/>
                          <w:left w:val="nil" w:sz="6" w:space="0" w:color="auto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150" w:type="dxa"/>
                        <w:gridSpan w:val="3"/>
                        <w:tcBorders>
                          <w:top w:val="single" w:sz="4.64008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Mbivend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sje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nil" w:sz="6" w:space="0" w:color="auto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8/14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77.00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5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5,370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5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0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924.00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5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93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6,294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75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4.64008" w:space="0" w:color="FFFFFF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5" w:lineRule="exact"/>
                          <w:ind w:left="262" w:right="243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ZV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konfirmon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1" w:right="14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pasuria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shtë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oces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regjistrimit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fillestar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449" w:hRule="exact"/>
                    </w:trPr>
                    <w:tc>
                      <w:tcPr>
                        <w:tcW w:w="4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319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Elisabe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69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Aslla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7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Gashi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6" w:right="14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8/5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97.00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10,23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1,164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2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11,39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262" w:right="243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ZV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konfirmon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1" w:right="14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pasuria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shtë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oces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regjistrimit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fillestar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470" w:hRule="exact"/>
                    </w:trPr>
                    <w:tc>
                      <w:tcPr>
                        <w:tcW w:w="438" w:type="dxa"/>
                        <w:tcBorders>
                          <w:top w:val="single" w:sz="6.56024" w:space="0" w:color="000000"/>
                          <w:bottom w:val="single" w:sz="15.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320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9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Arben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4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69" w:after="0" w:line="240" w:lineRule="auto"/>
                          <w:ind w:left="100" w:right="11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Gur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ali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7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0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Çoço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9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3358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6" w:right="146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8/2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9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4" w:right="145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Arë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6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1063.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112,1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6.50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5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4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8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477.00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201,2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57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18,48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2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331,9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0.50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6.56024" w:space="0" w:color="000000"/>
                          <w:bottom w:val="single" w:sz="12.32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0" w:after="0" w:line="142" w:lineRule="exact"/>
                          <w:ind w:left="262" w:right="243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ZV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PP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1"/>
                          </w:rPr>
                          <w:t>konfirmon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position w:val="1"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1" w:right="141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pasuria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shtë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në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oces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  <w:t>regjistrimit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</w:rPr>
                          <w:t>fillestar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481" w:hRule="exact"/>
                    </w:trPr>
                    <w:tc>
                      <w:tcPr>
                        <w:tcW w:w="438" w:type="dxa"/>
                        <w:tcBorders>
                          <w:top w:val="single" w:sz="15.2" w:space="0" w:color="000000"/>
                          <w:bottom w:val="single" w:sz="6.5599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150" w:type="dxa"/>
                        <w:gridSpan w:val="3"/>
                        <w:tcBorders>
                          <w:top w:val="single" w:sz="12.32" w:space="0" w:color="000000"/>
                          <w:bottom w:val="single" w:sz="6.5599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86" w:right="768"/>
                          <w:jc w:val="center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1"/>
                            <w:w w:val="99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TALI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12.32" w:space="0" w:color="000000"/>
                          <w:bottom w:val="single" w:sz="6.5599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12.32" w:space="0" w:color="000000"/>
                          <w:bottom w:val="single" w:sz="6.5599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9" w:type="dxa"/>
                        <w:tcBorders>
                          <w:top w:val="single" w:sz="12.32" w:space="0" w:color="000000"/>
                          <w:bottom w:val="single" w:sz="6.5599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6" w:type="dxa"/>
                        <w:tcBorders>
                          <w:top w:val="single" w:sz="12.32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16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4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b/>
                            <w:bCs/>
                          </w:rPr>
                          <w:t>365,875.00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12.32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35,258,681.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25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13" w:type="dxa"/>
                        <w:tcBorders>
                          <w:top w:val="single" w:sz="12.32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1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b/>
                            <w:bCs/>
                          </w:rPr>
                          <w:t>73,874.00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5" w:type="dxa"/>
                        <w:tcBorders>
                          <w:top w:val="single" w:sz="12.32" w:space="0" w:color="000000"/>
                          <w:bottom w:val="single" w:sz="6.55992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77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15,367,360.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4" w:type="dxa"/>
                        <w:tcBorders>
                          <w:top w:val="single" w:sz="12.32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85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b/>
                            <w:bCs/>
                          </w:rPr>
                          <w:t>5,235.00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12.32" w:space="0" w:color="000000"/>
                          <w:bottom w:val="single" w:sz="6.56024" w:space="0" w:color="000000"/>
                          <w:left w:val="single" w:sz="6.56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3,622,234.0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6" w:type="dxa"/>
                        <w:tcBorders>
                          <w:top w:val="single" w:sz="12.32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8" w:right="-20"/>
                          <w:jc w:val="lef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b/>
                            <w:bCs/>
                          </w:rPr>
                          <w:t>60,851,283.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12.32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24,766,458.5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2.32" w:space="0" w:color="000000"/>
                          <w:bottom w:val="single" w:sz="6.56024" w:space="0" w:color="000000"/>
                          <w:left w:val="single" w:sz="6.55976" w:space="0" w:color="000000"/>
                          <w:right w:val="single" w:sz="6.56024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139,940,022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99"/>
                            <w:b/>
                            <w:bCs/>
                          </w:rPr>
                          <w:t>.35</w:t>
                        </w:r>
                        <w:r>
                          <w:rPr>
                            <w:rFonts w:ascii="Garamond" w:hAnsi="Garamond" w:cs="Garamond" w:eastAsia="Garamond"/>
                            <w:sz w:val="13"/>
                            <w:szCs w:val="13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09" w:type="dxa"/>
                        <w:tcBorders>
                          <w:top w:val="single" w:sz="12.32" w:space="0" w:color="000000"/>
                          <w:bottom w:val="single" w:sz="6.56024" w:space="0" w:color="000000"/>
                          <w:left w:val="single" w:sz="6.56024" w:space="0" w:color="000000"/>
                          <w:right w:val="single" w:sz="6.5597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Tabela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4"/>
          <w:szCs w:val="14"/>
          <w:spacing w:val="0"/>
          <w:w w:val="100"/>
        </w:rPr>
      </w:r>
    </w:p>
    <w:p>
      <w:pPr>
        <w:spacing w:before="0" w:after="0" w:line="157" w:lineRule="exact"/>
        <w:ind w:left="241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HET: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14"/>
          <w:szCs w:val="14"/>
          <w:spacing w:val="1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Ç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Ë,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EVOLL,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BE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T,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SKRAP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HE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FIER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0" w:after="0" w:line="157" w:lineRule="exact"/>
        <w:ind w:left="352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/>
        <w:pict>
          <v:group style="position:absolute;margin-left:55.560001pt;margin-top:66.017723pt;width:2.15997pt;height:.1pt;mso-position-horizontal-relative:page;mso-position-vertical-relative:paragraph;z-index:-26158" coordorigin="1111,1320" coordsize="43,2">
            <v:shape style="position:absolute;left:1111;top:1320;width:43;height:2" coordorigin="1111,1320" coordsize="43,0" path="m1154,1320l1111,13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66.017723pt;width:2.16pt;height:.1pt;mso-position-horizontal-relative:page;mso-position-vertical-relative:paragraph;z-index:-26157" coordorigin="4436,1320" coordsize="43,2">
            <v:shape style="position:absolute;left:4436;top:1320;width:43;height:2" coordorigin="4436,1320" coordsize="43,0" path="m4480,1320l4436,13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66.017723pt;width:2.16pt;height:.1pt;mso-position-horizontal-relative:page;mso-position-vertical-relative:paragraph;z-index:-26156" coordorigin="5047,1320" coordsize="43,2">
            <v:shape style="position:absolute;left:5047;top:1320;width:43;height:2" coordorigin="5047,1320" coordsize="43,0" path="m5090,1320l5047,13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99.017723pt;width:2.15997pt;height:.1pt;mso-position-horizontal-relative:page;mso-position-vertical-relative:paragraph;z-index:-26155" coordorigin="1111,1980" coordsize="43,2">
            <v:shape style="position:absolute;left:1111;top:1980;width:43;height:2" coordorigin="1111,1980" coordsize="43,0" path="m1154,1980l1111,1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99.017723pt;width:2.16pt;height:.1pt;mso-position-horizontal-relative:page;mso-position-vertical-relative:paragraph;z-index:-26154" coordorigin="4436,1980" coordsize="43,2">
            <v:shape style="position:absolute;left:4436;top:1980;width:43;height:2" coordorigin="4436,1980" coordsize="43,0" path="m4480,1980l4436,198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99.017723pt;width:2.16pt;height:.1pt;mso-position-horizontal-relative:page;mso-position-vertical-relative:paragraph;z-index:-26153" coordorigin="5047,1980" coordsize="43,2">
            <v:shape style="position:absolute;left:5047;top:1980;width:43;height:2" coordorigin="5047,1980" coordsize="43,0" path="m5090,1980l5047,1980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LISTA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ËVE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DHE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ËR</w:t>
      </w:r>
      <w:r>
        <w:rPr>
          <w:rFonts w:ascii="Garamond" w:hAnsi="Garamond" w:cs="Garamond" w:eastAsia="Garamond"/>
          <w:sz w:val="14"/>
          <w:szCs w:val="14"/>
          <w:spacing w:val="-2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UE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VE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TË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CILËT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PRE</w:t>
      </w:r>
      <w:r>
        <w:rPr>
          <w:rFonts w:ascii="Garamond" w:hAnsi="Garamond" w:cs="Garamond" w:eastAsia="Garamond"/>
          <w:sz w:val="14"/>
          <w:szCs w:val="1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EN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NGA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SIS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EMI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GAZSJ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LLËSIT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DHE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GËT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HYR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SE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MINIMUM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14"/>
          <w:szCs w:val="14"/>
          <w:spacing w:val="1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"/>
        </w:rPr>
        <w:t>ENSIMI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303" w:type="dxa"/>
      </w:tblPr>
      <w:tblGrid/>
      <w:tr>
        <w:trPr>
          <w:trHeight w:val="812" w:hRule="exact"/>
        </w:trPr>
        <w:tc>
          <w:tcPr>
            <w:tcW w:w="412" w:type="dxa"/>
            <w:tcBorders>
              <w:top w:val="single" w:sz="9.92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78" w:right="5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0" w:after="0" w:line="157" w:lineRule="exact"/>
              <w:ind w:left="142" w:right="12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309" w:type="dxa"/>
            <w:gridSpan w:val="3"/>
            <w:tcBorders>
              <w:top w:val="single" w:sz="9.92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158" w:lineRule="exact"/>
              <w:ind w:left="252" w:right="1405" w:firstLine="-138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Pronar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/Për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dor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5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Z.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11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58" w:lineRule="exact"/>
              <w:ind w:left="167" w:right="123" w:firstLine="23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Pas.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Lloji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0" w:after="0" w:line="157" w:lineRule="exact"/>
              <w:ind w:left="16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Pas.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9" w:after="0" w:line="240" w:lineRule="auto"/>
              <w:ind w:left="92" w:right="72" w:firstLine="3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b/>
                <w:bCs/>
                <w:position w:val="3"/>
              </w:rPr>
              <w:t>  </w:t>
            </w:r>
            <w:r>
              <w:rPr>
                <w:rFonts w:ascii="Garamond" w:hAnsi="Garamond" w:cs="Garamond" w:eastAsia="Garamond"/>
                <w:sz w:val="9"/>
                <w:szCs w:val="9"/>
                <w:spacing w:val="2"/>
                <w:w w:val="100"/>
                <w:b/>
                <w:bCs/>
                <w:position w:val="3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marrje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në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për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orim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përk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0"/>
              </w:rPr>
              <w:t>hëm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left="144" w:right="12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(2-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eçar)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Sip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12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Serv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6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265" w:right="211"/>
              <w:jc w:val="center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b/>
                <w:bCs/>
              </w:rPr>
              <w:t>Sip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99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87" w:right="6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pro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6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58" w:lineRule="exact"/>
              <w:ind w:left="141" w:right="72" w:firstLine="7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totale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urave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158" w:lineRule="exact"/>
              <w:ind w:left="110" w:right="91" w:firstLine="36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ob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699" w:type="dxa"/>
            <w:tcBorders>
              <w:top w:val="single" w:sz="6.56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Vlera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totale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2840" w:type="dxa"/>
            <w:tcBorders>
              <w:top w:val="single" w:sz="7.03988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112" w:right="109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7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elina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il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Ferro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3003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3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in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Nushi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4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450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450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mad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an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Muarr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em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3003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162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3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167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ola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il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3003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5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ZVRPP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fir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pasu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izim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in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Nushi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4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570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570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Luan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Ymer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3003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248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3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Gori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Pilo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Nito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3003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4/5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Jorg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Sotir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Nushi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3003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8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9/7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180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Astrit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Esat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3032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225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Eqerem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5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178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.32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9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178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.32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7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imir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Esat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3032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239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Eqerem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5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.04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9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.04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8" w:right="10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Jetn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Alim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3032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55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84.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3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167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Ismet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3032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2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76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76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11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Flamur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3032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55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24.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Braim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3173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132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ang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el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ini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3504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4.64008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hal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Mit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Tom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3504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332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4.64008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4.64008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4.64008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Llukan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Dino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7,2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5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7,2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5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15</w:t>
            </w:r>
          </w:p>
        </w:tc>
        <w:tc>
          <w:tcPr>
            <w:tcW w:w="973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Jos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</w:t>
            </w:r>
          </w:p>
        </w:tc>
        <w:tc>
          <w:tcPr>
            <w:tcW w:w="607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Taqi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Tom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605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3504</w:t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/7</w:t>
            </w:r>
          </w:p>
        </w:tc>
        <w:tc>
          <w:tcPr>
            <w:tcW w:w="60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85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4" w:lineRule="exact"/>
              <w:ind w:left="39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50</w:t>
            </w:r>
          </w:p>
        </w:tc>
        <w:tc>
          <w:tcPr>
            <w:tcW w:w="850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7" w:after="0" w:line="240" w:lineRule="auto"/>
              <w:ind w:left="10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4.640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7" w:after="0" w:line="240" w:lineRule="auto"/>
              <w:ind w:left="1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16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Shahin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Sulka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/2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228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4" w:lineRule="exact"/>
              <w:ind w:left="39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76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17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lem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Shaba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Cala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32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Sali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Fej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32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42,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4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19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Novruz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Çela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67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4" w:after="0" w:line="240" w:lineRule="auto"/>
              <w:ind w:left="10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4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Fuat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Çela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vMerge/>
            <w:tcBorders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4.640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2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208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.80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4.64032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4.64032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4" w:lineRule="exact"/>
              <w:ind w:left="9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208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.80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4.64032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4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55.560001pt;margin-top:137.220001pt;width:2.15997pt;height:.1pt;mso-position-horizontal-relative:page;mso-position-vertical-relative:page;z-index:-26139" coordorigin="1111,2744" coordsize="43,2">
            <v:shape style="position:absolute;left:1111;top:2744;width:43;height:2" coordorigin="1111,2744" coordsize="43,0" path="m1154,2744l1111,27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137.220001pt;width:2.16pt;height:.1pt;mso-position-horizontal-relative:page;mso-position-vertical-relative:page;z-index:-26138" coordorigin="4436,2744" coordsize="43,2">
            <v:shape style="position:absolute;left:4436;top:2744;width:43;height:2" coordorigin="4436,2744" coordsize="43,0" path="m4480,2744l4436,27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137.220001pt;width:2.16pt;height:.1pt;mso-position-horizontal-relative:page;mso-position-vertical-relative:page;z-index:-26137" coordorigin="5047,2744" coordsize="43,2">
            <v:shape style="position:absolute;left:5047;top:2744;width:43;height:2" coordorigin="5047,2744" coordsize="43,0" path="m5090,2744l5047,274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78.139999pt;width:2.15997pt;height:.1pt;mso-position-horizontal-relative:page;mso-position-vertical-relative:page;z-index:-26136" coordorigin="1111,3563" coordsize="43,2">
            <v:shape style="position:absolute;left:1111;top:3563;width:43;height:2" coordorigin="1111,3563" coordsize="43,0" path="m1154,3563l1111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178.139999pt;width:2.16pt;height:.1pt;mso-position-horizontal-relative:page;mso-position-vertical-relative:page;z-index:-26135" coordorigin="4436,3563" coordsize="43,2">
            <v:shape style="position:absolute;left:4436;top:3563;width:43;height:2" coordorigin="4436,3563" coordsize="43,0" path="m4480,3563l4436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178.139999pt;width:2.16pt;height:.1pt;mso-position-horizontal-relative:page;mso-position-vertical-relative:page;z-index:-26134" coordorigin="5047,3563" coordsize="43,2">
            <v:shape style="position:absolute;left:5047;top:3563;width:43;height:2" coordorigin="5047,3563" coordsize="43,0" path="m5090,3563l5047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178.139999pt;width:2.16pt;height:.1pt;mso-position-horizontal-relative:page;mso-position-vertical-relative:page;z-index:-26133" coordorigin="5656,3563" coordsize="43,2">
            <v:shape style="position:absolute;left:5656;top:3563;width:43;height:2" coordorigin="5656,3563" coordsize="43,0" path="m5699,3563l5656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178.139999pt;width:2.16pt;height:.1pt;mso-position-horizontal-relative:page;mso-position-vertical-relative:page;z-index:-26132" coordorigin="6628,3563" coordsize="43,2">
            <v:shape style="position:absolute;left:6628;top:3563;width:43;height:2" coordorigin="6628,3563" coordsize="43,0" path="m6671,3563l6628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178.139999pt;width:2.16pt;height:.1pt;mso-position-horizontal-relative:page;mso-position-vertical-relative:page;z-index:-26131" coordorigin="7356,3563" coordsize="43,2">
            <v:shape style="position:absolute;left:7356;top:3563;width:43;height:2" coordorigin="7356,3563" coordsize="43,0" path="m7399,3563l7356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178.139999pt;width:2.16pt;height:.1pt;mso-position-horizontal-relative:page;mso-position-vertical-relative:page;z-index:-26130" coordorigin="8328,3563" coordsize="43,2">
            <v:shape style="position:absolute;left:8328;top:3563;width:43;height:2" coordorigin="8328,3563" coordsize="43,0" path="m8371,3563l8328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178.139999pt;width:2.16pt;height:.1pt;mso-position-horizontal-relative:page;mso-position-vertical-relative:page;z-index:-26129" coordorigin="9296,3563" coordsize="43,2">
            <v:shape style="position:absolute;left:9296;top:3563;width:43;height:2" coordorigin="9296,3563" coordsize="43,0" path="m9340,3563l9296,356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178.139999pt;width:2.15997pt;height:.1pt;mso-position-horizontal-relative:page;mso-position-vertical-relative:page;z-index:-26128" coordorigin="10146,3563" coordsize="43,2">
            <v:shape style="position:absolute;left:10146;top:3563;width:43;height:2" coordorigin="10146,3563" coordsize="43,0" path="m10189,3563l10146,3563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178.139999pt;width:2.16003pt;height:.1pt;mso-position-horizontal-relative:page;mso-position-vertical-relative:page;z-index:-26127" coordorigin="11845,3563" coordsize="43,2">
            <v:shape style="position:absolute;left:11845;top:3563;width:43;height:2" coordorigin="11845,3563" coordsize="43,0" path="m11888,3563l11845,3563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78.139999pt;width:2.15997pt;height:.1pt;mso-position-horizontal-relative:page;mso-position-vertical-relative:page;z-index:-26126" coordorigin="14686,3563" coordsize="43,2">
            <v:shape style="position:absolute;left:14686;top:3563;width:43;height:2" coordorigin="14686,3563" coordsize="43,0" path="m14729,3563l14686,3563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86.479996pt;width:2.15997pt;height:.1pt;mso-position-horizontal-relative:page;mso-position-vertical-relative:page;z-index:-26125" coordorigin="1111,3730" coordsize="43,2">
            <v:shape style="position:absolute;left:1111;top:3730;width:43;height:2" coordorigin="1111,3730" coordsize="43,0" path="m1154,3730l1111,3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186.479996pt;width:2.16pt;height:.1pt;mso-position-horizontal-relative:page;mso-position-vertical-relative:page;z-index:-26124" coordorigin="4436,3730" coordsize="43,2">
            <v:shape style="position:absolute;left:4436;top:3730;width:43;height:2" coordorigin="4436,3730" coordsize="43,0" path="m4480,3730l4436,3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186.479996pt;width:2.16pt;height:.1pt;mso-position-horizontal-relative:page;mso-position-vertical-relative:page;z-index:-26123" coordorigin="5047,3730" coordsize="43,2">
            <v:shape style="position:absolute;left:5047;top:3730;width:43;height:2" coordorigin="5047,3730" coordsize="43,0" path="m5090,3730l5047,3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186.479996pt;width:2.16pt;height:.1pt;mso-position-horizontal-relative:page;mso-position-vertical-relative:page;z-index:-26122" coordorigin="5656,3730" coordsize="43,2">
            <v:shape style="position:absolute;left:5656;top:3730;width:43;height:2" coordorigin="5656,3730" coordsize="43,0" path="m5699,3730l5656,3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186.479996pt;width:2.16pt;height:.1pt;mso-position-horizontal-relative:page;mso-position-vertical-relative:page;z-index:-26121" coordorigin="6628,3730" coordsize="43,2">
            <v:shape style="position:absolute;left:6628;top:3730;width:43;height:2" coordorigin="6628,3730" coordsize="43,0" path="m6671,3730l6628,3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186.479996pt;width:2.16pt;height:.1pt;mso-position-horizontal-relative:page;mso-position-vertical-relative:page;z-index:-26120" coordorigin="7356,3730" coordsize="43,2">
            <v:shape style="position:absolute;left:7356;top:3730;width:43;height:2" coordorigin="7356,3730" coordsize="43,0" path="m7399,3730l7356,3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186.479996pt;width:2.16pt;height:.1pt;mso-position-horizontal-relative:page;mso-position-vertical-relative:page;z-index:-26119" coordorigin="8328,3730" coordsize="43,2">
            <v:shape style="position:absolute;left:8328;top:3730;width:43;height:2" coordorigin="8328,3730" coordsize="43,0" path="m8371,3730l8328,3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186.479996pt;width:2.16pt;height:.1pt;mso-position-horizontal-relative:page;mso-position-vertical-relative:page;z-index:-26118" coordorigin="9296,3730" coordsize="43,2">
            <v:shape style="position:absolute;left:9296;top:3730;width:43;height:2" coordorigin="9296,3730" coordsize="43,0" path="m9340,3730l9296,373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186.479996pt;width:2.15997pt;height:.1pt;mso-position-horizontal-relative:page;mso-position-vertical-relative:page;z-index:-26117" coordorigin="10146,3730" coordsize="43,2">
            <v:shape style="position:absolute;left:10146;top:3730;width:43;height:2" coordorigin="10146,3730" coordsize="43,0" path="m10189,3730l10146,373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186.479996pt;width:2.16003pt;height:.1pt;mso-position-horizontal-relative:page;mso-position-vertical-relative:page;z-index:-26116" coordorigin="11845,3730" coordsize="43,2">
            <v:shape style="position:absolute;left:11845;top:3730;width:43;height:2" coordorigin="11845,3730" coordsize="43,0" path="m11888,3730l11845,373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86.479996pt;width:2.15997pt;height:.1pt;mso-position-horizontal-relative:page;mso-position-vertical-relative:page;z-index:-26115" coordorigin="14686,3730" coordsize="43,2">
            <v:shape style="position:absolute;left:14686;top:3730;width:43;height:2" coordorigin="14686,3730" coordsize="43,0" path="m14729,3730l14686,373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94.880005pt;width:2.15997pt;height:.1pt;mso-position-horizontal-relative:page;mso-position-vertical-relative:page;z-index:-26114" coordorigin="1111,3898" coordsize="43,2">
            <v:shape style="position:absolute;left:1111;top:3898;width:43;height:2" coordorigin="1111,3898" coordsize="43,0" path="m1154,3898l1111,38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194.880005pt;width:2.16pt;height:.1pt;mso-position-horizontal-relative:page;mso-position-vertical-relative:page;z-index:-26113" coordorigin="4436,3898" coordsize="43,2">
            <v:shape style="position:absolute;left:4436;top:3898;width:43;height:2" coordorigin="4436,3898" coordsize="43,0" path="m4480,3898l4436,38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194.880005pt;width:2.16pt;height:.1pt;mso-position-horizontal-relative:page;mso-position-vertical-relative:page;z-index:-26112" coordorigin="5047,3898" coordsize="43,2">
            <v:shape style="position:absolute;left:5047;top:3898;width:43;height:2" coordorigin="5047,3898" coordsize="43,0" path="m5090,3898l5047,38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194.880005pt;width:2.16pt;height:.1pt;mso-position-horizontal-relative:page;mso-position-vertical-relative:page;z-index:-26111" coordorigin="5656,3898" coordsize="43,2">
            <v:shape style="position:absolute;left:5656;top:3898;width:43;height:2" coordorigin="5656,3898" coordsize="43,0" path="m5699,3898l5656,38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194.880005pt;width:2.16pt;height:.1pt;mso-position-horizontal-relative:page;mso-position-vertical-relative:page;z-index:-26110" coordorigin="6628,3898" coordsize="43,2">
            <v:shape style="position:absolute;left:6628;top:3898;width:43;height:2" coordorigin="6628,3898" coordsize="43,0" path="m6671,3898l6628,38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194.880005pt;width:2.16pt;height:.1pt;mso-position-horizontal-relative:page;mso-position-vertical-relative:page;z-index:-26109" coordorigin="7356,3898" coordsize="43,2">
            <v:shape style="position:absolute;left:7356;top:3898;width:43;height:2" coordorigin="7356,3898" coordsize="43,0" path="m7399,3898l7356,38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194.880005pt;width:2.16pt;height:.1pt;mso-position-horizontal-relative:page;mso-position-vertical-relative:page;z-index:-26108" coordorigin="8328,3898" coordsize="43,2">
            <v:shape style="position:absolute;left:8328;top:3898;width:43;height:2" coordorigin="8328,3898" coordsize="43,0" path="m8371,3898l8328,38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194.880005pt;width:2.16pt;height:.1pt;mso-position-horizontal-relative:page;mso-position-vertical-relative:page;z-index:-26107" coordorigin="9296,3898" coordsize="43,2">
            <v:shape style="position:absolute;left:9296;top:3898;width:43;height:2" coordorigin="9296,3898" coordsize="43,0" path="m9340,3898l9296,389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194.880005pt;width:2.15997pt;height:.1pt;mso-position-horizontal-relative:page;mso-position-vertical-relative:page;z-index:-26106" coordorigin="10146,3898" coordsize="43,2">
            <v:shape style="position:absolute;left:10146;top:3898;width:43;height:2" coordorigin="10146,3898" coordsize="43,0" path="m10189,3898l10146,389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194.880005pt;width:2.16003pt;height:.1pt;mso-position-horizontal-relative:page;mso-position-vertical-relative:page;z-index:-26105" coordorigin="11845,3898" coordsize="43,2">
            <v:shape style="position:absolute;left:11845;top:3898;width:43;height:2" coordorigin="11845,3898" coordsize="43,0" path="m11888,3898l11845,3898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194.880005pt;width:2.15997pt;height:.1pt;mso-position-horizontal-relative:page;mso-position-vertical-relative:page;z-index:-26104" coordorigin="14686,3898" coordsize="43,2">
            <v:shape style="position:absolute;left:14686;top:3898;width:43;height:2" coordorigin="14686,3898" coordsize="43,0" path="m14729,3898l14686,3898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03.220001pt;width:2.15997pt;height:.1pt;mso-position-horizontal-relative:page;mso-position-vertical-relative:page;z-index:-26103" coordorigin="1111,4064" coordsize="43,2">
            <v:shape style="position:absolute;left:1111;top:4064;width:43;height:2" coordorigin="1111,4064" coordsize="43,0" path="m1154,4064l1111,4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03.220001pt;width:2.16pt;height:.1pt;mso-position-horizontal-relative:page;mso-position-vertical-relative:page;z-index:-26102" coordorigin="4436,4064" coordsize="43,2">
            <v:shape style="position:absolute;left:4436;top:4064;width:43;height:2" coordorigin="4436,4064" coordsize="43,0" path="m4480,4064l4436,4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03.220001pt;width:2.16pt;height:.1pt;mso-position-horizontal-relative:page;mso-position-vertical-relative:page;z-index:-26101" coordorigin="5047,4064" coordsize="43,2">
            <v:shape style="position:absolute;left:5047;top:4064;width:43;height:2" coordorigin="5047,4064" coordsize="43,0" path="m5090,4064l5047,4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203.220001pt;width:2.16pt;height:.1pt;mso-position-horizontal-relative:page;mso-position-vertical-relative:page;z-index:-26100" coordorigin="5656,4064" coordsize="43,2">
            <v:shape style="position:absolute;left:5656;top:4064;width:43;height:2" coordorigin="5656,4064" coordsize="43,0" path="m5699,4064l5656,4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203.220001pt;width:2.16pt;height:.1pt;mso-position-horizontal-relative:page;mso-position-vertical-relative:page;z-index:-26099" coordorigin="6628,4064" coordsize="43,2">
            <v:shape style="position:absolute;left:6628;top:4064;width:43;height:2" coordorigin="6628,4064" coordsize="43,0" path="m6671,4064l6628,4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203.220001pt;width:2.16pt;height:.1pt;mso-position-horizontal-relative:page;mso-position-vertical-relative:page;z-index:-26098" coordorigin="7356,4064" coordsize="43,2">
            <v:shape style="position:absolute;left:7356;top:4064;width:43;height:2" coordorigin="7356,4064" coordsize="43,0" path="m7399,4064l7356,4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203.220001pt;width:2.16pt;height:.1pt;mso-position-horizontal-relative:page;mso-position-vertical-relative:page;z-index:-26097" coordorigin="8328,4064" coordsize="43,2">
            <v:shape style="position:absolute;left:8328;top:4064;width:43;height:2" coordorigin="8328,4064" coordsize="43,0" path="m8371,4064l8328,4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203.220001pt;width:2.16pt;height:.1pt;mso-position-horizontal-relative:page;mso-position-vertical-relative:page;z-index:-26096" coordorigin="9296,4064" coordsize="43,2">
            <v:shape style="position:absolute;left:9296;top:4064;width:43;height:2" coordorigin="9296,4064" coordsize="43,0" path="m9340,4064l9296,40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203.220001pt;width:2.15997pt;height:.1pt;mso-position-horizontal-relative:page;mso-position-vertical-relative:page;z-index:-26095" coordorigin="10146,4064" coordsize="43,2">
            <v:shape style="position:absolute;left:10146;top:4064;width:43;height:2" coordorigin="10146,4064" coordsize="43,0" path="m10189,4064l10146,406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203.220001pt;width:2.16003pt;height:.1pt;mso-position-horizontal-relative:page;mso-position-vertical-relative:page;z-index:-26094" coordorigin="11845,4064" coordsize="43,2">
            <v:shape style="position:absolute;left:11845;top:4064;width:43;height:2" coordorigin="11845,4064" coordsize="43,0" path="m11888,4064l11845,4064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03.220001pt;width:2.15997pt;height:.1pt;mso-position-horizontal-relative:page;mso-position-vertical-relative:page;z-index:-26093" coordorigin="14686,4064" coordsize="43,2">
            <v:shape style="position:absolute;left:14686;top:4064;width:43;height:2" coordorigin="14686,4064" coordsize="43,0" path="m14729,4064l14686,4064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11.62001pt;width:2.15997pt;height:.1pt;mso-position-horizontal-relative:page;mso-position-vertical-relative:page;z-index:-26092" coordorigin="1111,4232" coordsize="43,2">
            <v:shape style="position:absolute;left:1111;top:4232;width:43;height:2" coordorigin="1111,4232" coordsize="43,0" path="m1154,4232l1111,42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11.62001pt;width:2.16pt;height:.1pt;mso-position-horizontal-relative:page;mso-position-vertical-relative:page;z-index:-26091" coordorigin="4436,4232" coordsize="43,2">
            <v:shape style="position:absolute;left:4436;top:4232;width:43;height:2" coordorigin="4436,4232" coordsize="43,0" path="m4480,4232l4436,42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11.62001pt;width:2.16pt;height:.1pt;mso-position-horizontal-relative:page;mso-position-vertical-relative:page;z-index:-26090" coordorigin="5047,4232" coordsize="43,2">
            <v:shape style="position:absolute;left:5047;top:4232;width:43;height:2" coordorigin="5047,4232" coordsize="43,0" path="m5090,4232l5047,42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211.62001pt;width:2.16pt;height:.1pt;mso-position-horizontal-relative:page;mso-position-vertical-relative:page;z-index:-26089" coordorigin="5656,4232" coordsize="43,2">
            <v:shape style="position:absolute;left:5656;top:4232;width:43;height:2" coordorigin="5656,4232" coordsize="43,0" path="m5699,4232l5656,42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211.62001pt;width:2.16pt;height:.1pt;mso-position-horizontal-relative:page;mso-position-vertical-relative:page;z-index:-26088" coordorigin="6628,4232" coordsize="43,2">
            <v:shape style="position:absolute;left:6628;top:4232;width:43;height:2" coordorigin="6628,4232" coordsize="43,0" path="m6671,4232l6628,42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211.62001pt;width:2.16pt;height:.1pt;mso-position-horizontal-relative:page;mso-position-vertical-relative:page;z-index:-26087" coordorigin="7356,4232" coordsize="43,2">
            <v:shape style="position:absolute;left:7356;top:4232;width:43;height:2" coordorigin="7356,4232" coordsize="43,0" path="m7399,4232l7356,42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211.62001pt;width:2.16pt;height:.1pt;mso-position-horizontal-relative:page;mso-position-vertical-relative:page;z-index:-26086" coordorigin="8328,4232" coordsize="43,2">
            <v:shape style="position:absolute;left:8328;top:4232;width:43;height:2" coordorigin="8328,4232" coordsize="43,0" path="m8371,4232l8328,42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211.62001pt;width:2.16pt;height:.1pt;mso-position-horizontal-relative:page;mso-position-vertical-relative:page;z-index:-26085" coordorigin="9296,4232" coordsize="43,2">
            <v:shape style="position:absolute;left:9296;top:4232;width:43;height:2" coordorigin="9296,4232" coordsize="43,0" path="m9340,4232l9296,423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211.62001pt;width:2.15997pt;height:.1pt;mso-position-horizontal-relative:page;mso-position-vertical-relative:page;z-index:-26084" coordorigin="10146,4232" coordsize="43,2">
            <v:shape style="position:absolute;left:10146;top:4232;width:43;height:2" coordorigin="10146,4232" coordsize="43,0" path="m10189,4232l10146,423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211.62001pt;width:2.16003pt;height:.1pt;mso-position-horizontal-relative:page;mso-position-vertical-relative:page;z-index:-26083" coordorigin="11845,4232" coordsize="43,2">
            <v:shape style="position:absolute;left:11845;top:4232;width:43;height:2" coordorigin="11845,4232" coordsize="43,0" path="m11888,4232l11845,423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11.62001pt;width:2.15997pt;height:.1pt;mso-position-horizontal-relative:page;mso-position-vertical-relative:page;z-index:-26082" coordorigin="14686,4232" coordsize="43,2">
            <v:shape style="position:absolute;left:14686;top:4232;width:43;height:2" coordorigin="14686,4232" coordsize="43,0" path="m14729,4232l14686,423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20.020004pt;width:2.15997pt;height:.1pt;mso-position-horizontal-relative:page;mso-position-vertical-relative:page;z-index:-26081" coordorigin="1111,4400" coordsize="43,2">
            <v:shape style="position:absolute;left:1111;top:4400;width:43;height:2" coordorigin="1111,4400" coordsize="43,0" path="m1154,4400l1111,44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20.020004pt;width:2.16pt;height:.1pt;mso-position-horizontal-relative:page;mso-position-vertical-relative:page;z-index:-26080" coordorigin="4436,4400" coordsize="43,2">
            <v:shape style="position:absolute;left:4436;top:4400;width:43;height:2" coordorigin="4436,4400" coordsize="43,0" path="m4480,4400l4436,44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20.020004pt;width:2.16pt;height:.1pt;mso-position-horizontal-relative:page;mso-position-vertical-relative:page;z-index:-26079" coordorigin="5047,4400" coordsize="43,2">
            <v:shape style="position:absolute;left:5047;top:4400;width:43;height:2" coordorigin="5047,4400" coordsize="43,0" path="m5090,4400l5047,44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220.020004pt;width:2.16pt;height:.1pt;mso-position-horizontal-relative:page;mso-position-vertical-relative:page;z-index:-26078" coordorigin="5656,4400" coordsize="43,2">
            <v:shape style="position:absolute;left:5656;top:4400;width:43;height:2" coordorigin="5656,4400" coordsize="43,0" path="m5699,4400l5656,44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220.020004pt;width:2.16pt;height:.1pt;mso-position-horizontal-relative:page;mso-position-vertical-relative:page;z-index:-26077" coordorigin="6628,4400" coordsize="43,2">
            <v:shape style="position:absolute;left:6628;top:4400;width:43;height:2" coordorigin="6628,4400" coordsize="43,0" path="m6671,4400l6628,44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220.020004pt;width:2.16pt;height:.1pt;mso-position-horizontal-relative:page;mso-position-vertical-relative:page;z-index:-26076" coordorigin="7356,4400" coordsize="43,2">
            <v:shape style="position:absolute;left:7356;top:4400;width:43;height:2" coordorigin="7356,4400" coordsize="43,0" path="m7399,4400l7356,44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220.020004pt;width:2.16pt;height:.1pt;mso-position-horizontal-relative:page;mso-position-vertical-relative:page;z-index:-26075" coordorigin="8328,4400" coordsize="43,2">
            <v:shape style="position:absolute;left:8328;top:4400;width:43;height:2" coordorigin="8328,4400" coordsize="43,0" path="m8371,4400l8328,44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220.020004pt;width:2.16pt;height:.1pt;mso-position-horizontal-relative:page;mso-position-vertical-relative:page;z-index:-26074" coordorigin="9296,4400" coordsize="43,2">
            <v:shape style="position:absolute;left:9296;top:4400;width:43;height:2" coordorigin="9296,4400" coordsize="43,0" path="m9340,4400l9296,440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220.020004pt;width:2.15997pt;height:.1pt;mso-position-horizontal-relative:page;mso-position-vertical-relative:page;z-index:-26073" coordorigin="10146,4400" coordsize="43,2">
            <v:shape style="position:absolute;left:10146;top:4400;width:43;height:2" coordorigin="10146,4400" coordsize="43,0" path="m10189,4400l10146,440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220.020004pt;width:2.16003pt;height:.1pt;mso-position-horizontal-relative:page;mso-position-vertical-relative:page;z-index:-26072" coordorigin="11845,4400" coordsize="43,2">
            <v:shape style="position:absolute;left:11845;top:4400;width:43;height:2" coordorigin="11845,4400" coordsize="43,0" path="m11888,4400l11845,440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20.020004pt;width:2.15997pt;height:.1pt;mso-position-horizontal-relative:page;mso-position-vertical-relative:page;z-index:-26071" coordorigin="14686,4400" coordsize="43,2">
            <v:shape style="position:absolute;left:14686;top:4400;width:43;height:2" coordorigin="14686,4400" coordsize="43,0" path="m14729,4400l14686,440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28.360001pt;width:2.15997pt;height:.1pt;mso-position-horizontal-relative:page;mso-position-vertical-relative:page;z-index:-26070" coordorigin="1111,4567" coordsize="43,2">
            <v:shape style="position:absolute;left:1111;top:4567;width:43;height:2" coordorigin="1111,4567" coordsize="43,0" path="m1154,4567l1111,456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28.360001pt;width:2.16pt;height:.1pt;mso-position-horizontal-relative:page;mso-position-vertical-relative:page;z-index:-26069" coordorigin="4436,4567" coordsize="43,2">
            <v:shape style="position:absolute;left:4436;top:4567;width:43;height:2" coordorigin="4436,4567" coordsize="43,0" path="m4480,4567l4436,456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28.360001pt;width:2.16pt;height:.1pt;mso-position-horizontal-relative:page;mso-position-vertical-relative:page;z-index:-26068" coordorigin="5047,4567" coordsize="43,2">
            <v:shape style="position:absolute;left:5047;top:4567;width:43;height:2" coordorigin="5047,4567" coordsize="43,0" path="m5090,4567l5047,456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228.360001pt;width:2.16pt;height:.1pt;mso-position-horizontal-relative:page;mso-position-vertical-relative:page;z-index:-26067" coordorigin="5656,4567" coordsize="43,2">
            <v:shape style="position:absolute;left:5656;top:4567;width:43;height:2" coordorigin="5656,4567" coordsize="43,0" path="m5699,4567l5656,456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228.360001pt;width:2.16pt;height:.1pt;mso-position-horizontal-relative:page;mso-position-vertical-relative:page;z-index:-26066" coordorigin="6628,4567" coordsize="43,2">
            <v:shape style="position:absolute;left:6628;top:4567;width:43;height:2" coordorigin="6628,4567" coordsize="43,0" path="m6671,4567l6628,456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228.360001pt;width:2.16pt;height:.1pt;mso-position-horizontal-relative:page;mso-position-vertical-relative:page;z-index:-26065" coordorigin="7356,4567" coordsize="43,2">
            <v:shape style="position:absolute;left:7356;top:4567;width:43;height:2" coordorigin="7356,4567" coordsize="43,0" path="m7399,4567l7356,456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228.360001pt;width:2.16pt;height:.1pt;mso-position-horizontal-relative:page;mso-position-vertical-relative:page;z-index:-26064" coordorigin="8328,4567" coordsize="43,2">
            <v:shape style="position:absolute;left:8328;top:4567;width:43;height:2" coordorigin="8328,4567" coordsize="43,0" path="m8371,4567l8328,456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228.360001pt;width:2.16pt;height:.1pt;mso-position-horizontal-relative:page;mso-position-vertical-relative:page;z-index:-26063" coordorigin="9296,4567" coordsize="43,2">
            <v:shape style="position:absolute;left:9296;top:4567;width:43;height:2" coordorigin="9296,4567" coordsize="43,0" path="m9340,4567l9296,456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228.360001pt;width:2.15997pt;height:.1pt;mso-position-horizontal-relative:page;mso-position-vertical-relative:page;z-index:-26062" coordorigin="10146,4567" coordsize="43,2">
            <v:shape style="position:absolute;left:10146;top:4567;width:43;height:2" coordorigin="10146,4567" coordsize="43,0" path="m10189,4567l10146,456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228.360001pt;width:2.16003pt;height:.1pt;mso-position-horizontal-relative:page;mso-position-vertical-relative:page;z-index:-26061" coordorigin="11845,4567" coordsize="43,2">
            <v:shape style="position:absolute;left:11845;top:4567;width:43;height:2" coordorigin="11845,4567" coordsize="43,0" path="m11888,4567l11845,456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28.360001pt;width:2.15997pt;height:.1pt;mso-position-horizontal-relative:page;mso-position-vertical-relative:page;z-index:-26060" coordorigin="14686,4567" coordsize="43,2">
            <v:shape style="position:absolute;left:14686;top:4567;width:43;height:2" coordorigin="14686,4567" coordsize="43,0" path="m14729,4567l14686,456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36.759995pt;width:2.15997pt;height:.1pt;mso-position-horizontal-relative:page;mso-position-vertical-relative:page;z-index:-26059" coordorigin="1111,4735" coordsize="43,2">
            <v:shape style="position:absolute;left:1111;top:4735;width:43;height:2" coordorigin="1111,4735" coordsize="43,0" path="m1154,4735l1111,47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36.759995pt;width:2.16pt;height:.1pt;mso-position-horizontal-relative:page;mso-position-vertical-relative:page;z-index:-26058" coordorigin="4436,4735" coordsize="43,2">
            <v:shape style="position:absolute;left:4436;top:4735;width:43;height:2" coordorigin="4436,4735" coordsize="43,0" path="m4480,4735l4436,47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36.759995pt;width:2.16pt;height:.1pt;mso-position-horizontal-relative:page;mso-position-vertical-relative:page;z-index:-26057" coordorigin="5047,4735" coordsize="43,2">
            <v:shape style="position:absolute;left:5047;top:4735;width:43;height:2" coordorigin="5047,4735" coordsize="43,0" path="m5090,4735l5047,473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61.360016pt;width:2.15997pt;height:.1pt;mso-position-horizontal-relative:page;mso-position-vertical-relative:page;z-index:-26056" coordorigin="1111,5227" coordsize="43,2">
            <v:shape style="position:absolute;left:1111;top:5227;width:43;height:2" coordorigin="1111,5227" coordsize="43,0" path="m1154,5227l1111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61.360016pt;width:2.16pt;height:.1pt;mso-position-horizontal-relative:page;mso-position-vertical-relative:page;z-index:-26055" coordorigin="4436,5227" coordsize="43,2">
            <v:shape style="position:absolute;left:4436;top:5227;width:43;height:2" coordorigin="4436,5227" coordsize="43,0" path="m4480,5227l4436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61.360016pt;width:2.16pt;height:.1pt;mso-position-horizontal-relative:page;mso-position-vertical-relative:page;z-index:-26054" coordorigin="5047,5227" coordsize="43,2">
            <v:shape style="position:absolute;left:5047;top:5227;width:43;height:2" coordorigin="5047,5227" coordsize="43,0" path="m5090,5227l5047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261.360016pt;width:2.16pt;height:.1pt;mso-position-horizontal-relative:page;mso-position-vertical-relative:page;z-index:-26053" coordorigin="5656,5227" coordsize="43,2">
            <v:shape style="position:absolute;left:5656;top:5227;width:43;height:2" coordorigin="5656,5227" coordsize="43,0" path="m5699,5227l5656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261.360016pt;width:2.16pt;height:.1pt;mso-position-horizontal-relative:page;mso-position-vertical-relative:page;z-index:-26052" coordorigin="6628,5227" coordsize="43,2">
            <v:shape style="position:absolute;left:6628;top:5227;width:43;height:2" coordorigin="6628,5227" coordsize="43,0" path="m6671,5227l6628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261.360016pt;width:2.16pt;height:.1pt;mso-position-horizontal-relative:page;mso-position-vertical-relative:page;z-index:-26051" coordorigin="7356,5227" coordsize="43,2">
            <v:shape style="position:absolute;left:7356;top:5227;width:43;height:2" coordorigin="7356,5227" coordsize="43,0" path="m7399,5227l7356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261.360016pt;width:2.16pt;height:.1pt;mso-position-horizontal-relative:page;mso-position-vertical-relative:page;z-index:-26050" coordorigin="8328,5227" coordsize="43,2">
            <v:shape style="position:absolute;left:8328;top:5227;width:43;height:2" coordorigin="8328,5227" coordsize="43,0" path="m8371,5227l8328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261.360016pt;width:2.16pt;height:.1pt;mso-position-horizontal-relative:page;mso-position-vertical-relative:page;z-index:-26049" coordorigin="9296,5227" coordsize="43,2">
            <v:shape style="position:absolute;left:9296;top:5227;width:43;height:2" coordorigin="9296,5227" coordsize="43,0" path="m9340,5227l9296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261.360016pt;width:2.15997pt;height:.1pt;mso-position-horizontal-relative:page;mso-position-vertical-relative:page;z-index:-26048" coordorigin="10146,5227" coordsize="43,2">
            <v:shape style="position:absolute;left:10146;top:5227;width:43;height:2" coordorigin="10146,5227" coordsize="43,0" path="m10189,5227l10146,522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261.360016pt;width:2.16003pt;height:.1pt;mso-position-horizontal-relative:page;mso-position-vertical-relative:page;z-index:-26047" coordorigin="11845,5227" coordsize="43,2">
            <v:shape style="position:absolute;left:11845;top:5227;width:43;height:2" coordorigin="11845,5227" coordsize="43,0" path="m11888,5227l11845,522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61.360016pt;width:2.15997pt;height:.1pt;mso-position-horizontal-relative:page;mso-position-vertical-relative:page;z-index:-26046" coordorigin="14686,5227" coordsize="43,2">
            <v:shape style="position:absolute;left:14686;top:5227;width:43;height:2" coordorigin="14686,5227" coordsize="43,0" path="m14729,5227l14686,522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77.619995pt;width:2.15997pt;height:.1pt;mso-position-horizontal-relative:page;mso-position-vertical-relative:page;z-index:-26045" coordorigin="1111,5552" coordsize="43,2">
            <v:shape style="position:absolute;left:1111;top:5552;width:43;height:2" coordorigin="1111,5552" coordsize="43,0" path="m1154,5552l1111,5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77.619995pt;width:2.16pt;height:.1pt;mso-position-horizontal-relative:page;mso-position-vertical-relative:page;z-index:-26044" coordorigin="4436,5552" coordsize="43,2">
            <v:shape style="position:absolute;left:4436;top:5552;width:43;height:2" coordorigin="4436,5552" coordsize="43,0" path="m4480,5552l4436,5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77.619995pt;width:2.16pt;height:.1pt;mso-position-horizontal-relative:page;mso-position-vertical-relative:page;z-index:-26043" coordorigin="5047,5552" coordsize="43,2">
            <v:shape style="position:absolute;left:5047;top:5552;width:43;height:2" coordorigin="5047,5552" coordsize="43,0" path="m5090,5552l5047,5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277.619995pt;width:2.16pt;height:.1pt;mso-position-horizontal-relative:page;mso-position-vertical-relative:page;z-index:-26042" coordorigin="5656,5552" coordsize="43,2">
            <v:shape style="position:absolute;left:5656;top:5552;width:43;height:2" coordorigin="5656,5552" coordsize="43,0" path="m5699,5552l5656,5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277.619995pt;width:2.16pt;height:.1pt;mso-position-horizontal-relative:page;mso-position-vertical-relative:page;z-index:-26041" coordorigin="6628,5552" coordsize="43,2">
            <v:shape style="position:absolute;left:6628;top:5552;width:43;height:2" coordorigin="6628,5552" coordsize="43,0" path="m6671,5552l6628,5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277.619995pt;width:2.16pt;height:.1pt;mso-position-horizontal-relative:page;mso-position-vertical-relative:page;z-index:-26040" coordorigin="7356,5552" coordsize="43,2">
            <v:shape style="position:absolute;left:7356;top:5552;width:43;height:2" coordorigin="7356,5552" coordsize="43,0" path="m7399,5552l7356,5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277.619995pt;width:2.16pt;height:.1pt;mso-position-horizontal-relative:page;mso-position-vertical-relative:page;z-index:-26039" coordorigin="8328,5552" coordsize="43,2">
            <v:shape style="position:absolute;left:8328;top:5552;width:43;height:2" coordorigin="8328,5552" coordsize="43,0" path="m8371,5552l8328,5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277.619995pt;width:2.16pt;height:.1pt;mso-position-horizontal-relative:page;mso-position-vertical-relative:page;z-index:-26038" coordorigin="9296,5552" coordsize="43,2">
            <v:shape style="position:absolute;left:9296;top:5552;width:43;height:2" coordorigin="9296,5552" coordsize="43,0" path="m9340,5552l9296,555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277.619995pt;width:2.15997pt;height:.1pt;mso-position-horizontal-relative:page;mso-position-vertical-relative:page;z-index:-26037" coordorigin="10146,5552" coordsize="43,2">
            <v:shape style="position:absolute;left:10146;top:5552;width:43;height:2" coordorigin="10146,5552" coordsize="43,0" path="m10189,5552l10146,555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277.619995pt;width:2.16003pt;height:.1pt;mso-position-horizontal-relative:page;mso-position-vertical-relative:page;z-index:-26036" coordorigin="11845,5552" coordsize="43,2">
            <v:shape style="position:absolute;left:11845;top:5552;width:43;height:2" coordorigin="11845,5552" coordsize="43,0" path="m11888,5552l11845,555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77.619995pt;width:2.15997pt;height:.1pt;mso-position-horizontal-relative:page;mso-position-vertical-relative:page;z-index:-26035" coordorigin="14686,5552" coordsize="43,2">
            <v:shape style="position:absolute;left:14686;top:5552;width:43;height:2" coordorigin="14686,5552" coordsize="43,0" path="m14729,5552l14686,555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86.02002pt;width:2.15997pt;height:.1pt;mso-position-horizontal-relative:page;mso-position-vertical-relative:page;z-index:-26034" coordorigin="1111,5720" coordsize="43,2">
            <v:shape style="position:absolute;left:1111;top:5720;width:43;height:2" coordorigin="1111,5720" coordsize="43,0" path="m1154,5720l1111,57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86.02002pt;width:2.16pt;height:.1pt;mso-position-horizontal-relative:page;mso-position-vertical-relative:page;z-index:-26033" coordorigin="4436,5720" coordsize="43,2">
            <v:shape style="position:absolute;left:4436;top:5720;width:43;height:2" coordorigin="4436,5720" coordsize="43,0" path="m4480,5720l4436,57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86.02002pt;width:2.16pt;height:.1pt;mso-position-horizontal-relative:page;mso-position-vertical-relative:page;z-index:-26032" coordorigin="5047,5720" coordsize="43,2">
            <v:shape style="position:absolute;left:5047;top:5720;width:43;height:2" coordorigin="5047,5720" coordsize="43,0" path="m5090,5720l5047,57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286.02002pt;width:2.16pt;height:.1pt;mso-position-horizontal-relative:page;mso-position-vertical-relative:page;z-index:-26031" coordorigin="5656,5720" coordsize="43,2">
            <v:shape style="position:absolute;left:5656;top:5720;width:43;height:2" coordorigin="5656,5720" coordsize="43,0" path="m5699,5720l5656,57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286.02002pt;width:2.16pt;height:.1pt;mso-position-horizontal-relative:page;mso-position-vertical-relative:page;z-index:-26030" coordorigin="6628,5720" coordsize="43,2">
            <v:shape style="position:absolute;left:6628;top:5720;width:43;height:2" coordorigin="6628,5720" coordsize="43,0" path="m6671,5720l6628,57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286.02002pt;width:2.16pt;height:.1pt;mso-position-horizontal-relative:page;mso-position-vertical-relative:page;z-index:-26029" coordorigin="7356,5720" coordsize="43,2">
            <v:shape style="position:absolute;left:7356;top:5720;width:43;height:2" coordorigin="7356,5720" coordsize="43,0" path="m7399,5720l7356,57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286.02002pt;width:2.16pt;height:.1pt;mso-position-horizontal-relative:page;mso-position-vertical-relative:page;z-index:-26028" coordorigin="8328,5720" coordsize="43,2">
            <v:shape style="position:absolute;left:8328;top:5720;width:43;height:2" coordorigin="8328,5720" coordsize="43,0" path="m8371,5720l8328,57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286.02002pt;width:2.16pt;height:.1pt;mso-position-horizontal-relative:page;mso-position-vertical-relative:page;z-index:-26027" coordorigin="9296,5720" coordsize="43,2">
            <v:shape style="position:absolute;left:9296;top:5720;width:43;height:2" coordorigin="9296,5720" coordsize="43,0" path="m9340,5720l9296,57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286.02002pt;width:2.15997pt;height:.1pt;mso-position-horizontal-relative:page;mso-position-vertical-relative:page;z-index:-26026" coordorigin="10146,5720" coordsize="43,2">
            <v:shape style="position:absolute;left:10146;top:5720;width:43;height:2" coordorigin="10146,5720" coordsize="43,0" path="m10189,5720l10146,572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286.02002pt;width:2.16003pt;height:.1pt;mso-position-horizontal-relative:page;mso-position-vertical-relative:page;z-index:-26025" coordorigin="11845,5720" coordsize="43,2">
            <v:shape style="position:absolute;left:11845;top:5720;width:43;height:2" coordorigin="11845,5720" coordsize="43,0" path="m11888,5720l11845,572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86.02002pt;width:2.15997pt;height:.1pt;mso-position-horizontal-relative:page;mso-position-vertical-relative:page;z-index:-26024" coordorigin="14686,5720" coordsize="43,2">
            <v:shape style="position:absolute;left:14686;top:5720;width:43;height:2" coordorigin="14686,5720" coordsize="43,0" path="m14729,5720l14686,572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94.360016pt;width:2.15997pt;height:.1pt;mso-position-horizontal-relative:page;mso-position-vertical-relative:page;z-index:-26023" coordorigin="1111,5887" coordsize="43,2">
            <v:shape style="position:absolute;left:1111;top:5887;width:43;height:2" coordorigin="1111,5887" coordsize="43,0" path="m1154,5887l1111,58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94.360016pt;width:2.16pt;height:.1pt;mso-position-horizontal-relative:page;mso-position-vertical-relative:page;z-index:-26022" coordorigin="4436,5887" coordsize="43,2">
            <v:shape style="position:absolute;left:4436;top:5887;width:43;height:2" coordorigin="4436,5887" coordsize="43,0" path="m4480,5887l4436,58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94.360016pt;width:2.16pt;height:.1pt;mso-position-horizontal-relative:page;mso-position-vertical-relative:page;z-index:-26021" coordorigin="5047,5887" coordsize="43,2">
            <v:shape style="position:absolute;left:5047;top:5887;width:43;height:2" coordorigin="5047,5887" coordsize="43,0" path="m5090,5887l5047,58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294.360016pt;width:2.16pt;height:.1pt;mso-position-horizontal-relative:page;mso-position-vertical-relative:page;z-index:-26020" coordorigin="5656,5887" coordsize="43,2">
            <v:shape style="position:absolute;left:5656;top:5887;width:43;height:2" coordorigin="5656,5887" coordsize="43,0" path="m5699,5887l5656,58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294.360016pt;width:2.16pt;height:.1pt;mso-position-horizontal-relative:page;mso-position-vertical-relative:page;z-index:-26019" coordorigin="6628,5887" coordsize="43,2">
            <v:shape style="position:absolute;left:6628;top:5887;width:43;height:2" coordorigin="6628,5887" coordsize="43,0" path="m6671,5887l6628,58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294.360016pt;width:2.16pt;height:.1pt;mso-position-horizontal-relative:page;mso-position-vertical-relative:page;z-index:-26018" coordorigin="7356,5887" coordsize="43,2">
            <v:shape style="position:absolute;left:7356;top:5887;width:43;height:2" coordorigin="7356,5887" coordsize="43,0" path="m7399,5887l7356,58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294.360016pt;width:2.16pt;height:.1pt;mso-position-horizontal-relative:page;mso-position-vertical-relative:page;z-index:-26017" coordorigin="8328,5887" coordsize="43,2">
            <v:shape style="position:absolute;left:8328;top:5887;width:43;height:2" coordorigin="8328,5887" coordsize="43,0" path="m8371,5887l8328,58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294.360016pt;width:2.16pt;height:.1pt;mso-position-horizontal-relative:page;mso-position-vertical-relative:page;z-index:-26016" coordorigin="9296,5887" coordsize="43,2">
            <v:shape style="position:absolute;left:9296;top:5887;width:43;height:2" coordorigin="9296,5887" coordsize="43,0" path="m9340,5887l9296,588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294.360016pt;width:2.15997pt;height:.1pt;mso-position-horizontal-relative:page;mso-position-vertical-relative:page;z-index:-26015" coordorigin="10146,5887" coordsize="43,2">
            <v:shape style="position:absolute;left:10146;top:5887;width:43;height:2" coordorigin="10146,5887" coordsize="43,0" path="m10189,5887l10146,588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294.360016pt;width:2.16003pt;height:.1pt;mso-position-horizontal-relative:page;mso-position-vertical-relative:page;z-index:-26014" coordorigin="11845,5887" coordsize="43,2">
            <v:shape style="position:absolute;left:11845;top:5887;width:43;height:2" coordorigin="11845,5887" coordsize="43,0" path="m11888,5887l11845,5887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294.360016pt;width:2.15997pt;height:.1pt;mso-position-horizontal-relative:page;mso-position-vertical-relative:page;z-index:-26013" coordorigin="14686,5887" coordsize="43,2">
            <v:shape style="position:absolute;left:14686;top:5887;width:43;height:2" coordorigin="14686,5887" coordsize="43,0" path="m14729,5887l14686,5887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02.760010pt;width:2.15997pt;height:.1pt;mso-position-horizontal-relative:page;mso-position-vertical-relative:page;z-index:-26012" coordorigin="1111,6055" coordsize="43,2">
            <v:shape style="position:absolute;left:1111;top:6055;width:43;height:2" coordorigin="1111,6055" coordsize="43,0" path="m1154,6055l1111,60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02.760010pt;width:2.16pt;height:.1pt;mso-position-horizontal-relative:page;mso-position-vertical-relative:page;z-index:-26011" coordorigin="4436,6055" coordsize="43,2">
            <v:shape style="position:absolute;left:4436;top:6055;width:43;height:2" coordorigin="4436,6055" coordsize="43,0" path="m4480,6055l4436,60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02.760010pt;width:2.16pt;height:.1pt;mso-position-horizontal-relative:page;mso-position-vertical-relative:page;z-index:-26010" coordorigin="5047,6055" coordsize="43,2">
            <v:shape style="position:absolute;left:5047;top:6055;width:43;height:2" coordorigin="5047,6055" coordsize="43,0" path="m5090,6055l5047,60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302.760010pt;width:2.16pt;height:.1pt;mso-position-horizontal-relative:page;mso-position-vertical-relative:page;z-index:-26009" coordorigin="5656,6055" coordsize="43,2">
            <v:shape style="position:absolute;left:5656;top:6055;width:43;height:2" coordorigin="5656,6055" coordsize="43,0" path="m5699,6055l5656,60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302.760010pt;width:2.16pt;height:.1pt;mso-position-horizontal-relative:page;mso-position-vertical-relative:page;z-index:-26008" coordorigin="6628,6055" coordsize="43,2">
            <v:shape style="position:absolute;left:6628;top:6055;width:43;height:2" coordorigin="6628,6055" coordsize="43,0" path="m6671,6055l6628,60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302.760010pt;width:2.16pt;height:.1pt;mso-position-horizontal-relative:page;mso-position-vertical-relative:page;z-index:-26007" coordorigin="7356,6055" coordsize="43,2">
            <v:shape style="position:absolute;left:7356;top:6055;width:43;height:2" coordorigin="7356,6055" coordsize="43,0" path="m7399,6055l7356,60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302.760010pt;width:2.16pt;height:.1pt;mso-position-horizontal-relative:page;mso-position-vertical-relative:page;z-index:-26006" coordorigin="8328,6055" coordsize="43,2">
            <v:shape style="position:absolute;left:8328;top:6055;width:43;height:2" coordorigin="8328,6055" coordsize="43,0" path="m8371,6055l8328,60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302.760010pt;width:2.16pt;height:.1pt;mso-position-horizontal-relative:page;mso-position-vertical-relative:page;z-index:-26005" coordorigin="9296,6055" coordsize="43,2">
            <v:shape style="position:absolute;left:9296;top:6055;width:43;height:2" coordorigin="9296,6055" coordsize="43,0" path="m9340,6055l9296,60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302.760010pt;width:2.15997pt;height:.1pt;mso-position-horizontal-relative:page;mso-position-vertical-relative:page;z-index:-26004" coordorigin="10146,6055" coordsize="43,2">
            <v:shape style="position:absolute;left:10146;top:6055;width:43;height:2" coordorigin="10146,6055" coordsize="43,0" path="m10189,6055l10146,605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302.760010pt;width:2.16003pt;height:.1pt;mso-position-horizontal-relative:page;mso-position-vertical-relative:page;z-index:-26003" coordorigin="11845,6055" coordsize="43,2">
            <v:shape style="position:absolute;left:11845;top:6055;width:43;height:2" coordorigin="11845,6055" coordsize="43,0" path="m11888,6055l11845,605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02.760010pt;width:2.15997pt;height:.1pt;mso-position-horizontal-relative:page;mso-position-vertical-relative:page;z-index:-26002" coordorigin="14686,6055" coordsize="43,2">
            <v:shape style="position:absolute;left:14686;top:6055;width:43;height:2" coordorigin="14686,6055" coordsize="43,0" path="m14729,6055l14686,605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11.099976pt;width:2.15997pt;height:.1pt;mso-position-horizontal-relative:page;mso-position-vertical-relative:page;z-index:-26001" coordorigin="1111,6222" coordsize="43,2">
            <v:shape style="position:absolute;left:1111;top:6222;width:43;height:2" coordorigin="1111,6222" coordsize="43,0" path="m1154,6222l1111,62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11.099976pt;width:2.16pt;height:.1pt;mso-position-horizontal-relative:page;mso-position-vertical-relative:page;z-index:-26000" coordorigin="4436,6222" coordsize="43,2">
            <v:shape style="position:absolute;left:4436;top:6222;width:43;height:2" coordorigin="4436,6222" coordsize="43,0" path="m4480,6222l4436,62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11.099976pt;width:2.16pt;height:.1pt;mso-position-horizontal-relative:page;mso-position-vertical-relative:page;z-index:-25999" coordorigin="5047,6222" coordsize="43,2">
            <v:shape style="position:absolute;left:5047;top:6222;width:43;height:2" coordorigin="5047,6222" coordsize="43,0" path="m5090,6222l5047,62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311.099976pt;width:2.16pt;height:.1pt;mso-position-horizontal-relative:page;mso-position-vertical-relative:page;z-index:-25998" coordorigin="5656,6222" coordsize="43,2">
            <v:shape style="position:absolute;left:5656;top:6222;width:43;height:2" coordorigin="5656,6222" coordsize="43,0" path="m5699,6222l5656,62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311.099976pt;width:2.16pt;height:.1pt;mso-position-horizontal-relative:page;mso-position-vertical-relative:page;z-index:-25997" coordorigin="6628,6222" coordsize="43,2">
            <v:shape style="position:absolute;left:6628;top:6222;width:43;height:2" coordorigin="6628,6222" coordsize="43,0" path="m6671,6222l6628,62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311.099976pt;width:2.16pt;height:.1pt;mso-position-horizontal-relative:page;mso-position-vertical-relative:page;z-index:-25996" coordorigin="7356,6222" coordsize="43,2">
            <v:shape style="position:absolute;left:7356;top:6222;width:43;height:2" coordorigin="7356,6222" coordsize="43,0" path="m7399,6222l7356,62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311.099976pt;width:2.16pt;height:.1pt;mso-position-horizontal-relative:page;mso-position-vertical-relative:page;z-index:-25995" coordorigin="8328,6222" coordsize="43,2">
            <v:shape style="position:absolute;left:8328;top:6222;width:43;height:2" coordorigin="8328,6222" coordsize="43,0" path="m8371,6222l8328,62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311.099976pt;width:2.16pt;height:.1pt;mso-position-horizontal-relative:page;mso-position-vertical-relative:page;z-index:-25994" coordorigin="9296,6222" coordsize="43,2">
            <v:shape style="position:absolute;left:9296;top:6222;width:43;height:2" coordorigin="9296,6222" coordsize="43,0" path="m9340,6222l9296,62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311.099976pt;width:2.15997pt;height:.1pt;mso-position-horizontal-relative:page;mso-position-vertical-relative:page;z-index:-25993" coordorigin="10146,6222" coordsize="43,2">
            <v:shape style="position:absolute;left:10146;top:6222;width:43;height:2" coordorigin="10146,6222" coordsize="43,0" path="m10189,6222l10146,622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311.099976pt;width:2.16003pt;height:.1pt;mso-position-horizontal-relative:page;mso-position-vertical-relative:page;z-index:-25992" coordorigin="11845,6222" coordsize="43,2">
            <v:shape style="position:absolute;left:11845;top:6222;width:43;height:2" coordorigin="11845,6222" coordsize="43,0" path="m11888,6222l11845,6222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11.099976pt;width:2.15997pt;height:.1pt;mso-position-horizontal-relative:page;mso-position-vertical-relative:page;z-index:-25991" coordorigin="14686,6222" coordsize="43,2">
            <v:shape style="position:absolute;left:14686;top:6222;width:43;height:2" coordorigin="14686,6222" coordsize="43,0" path="m14729,6222l14686,6222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19.5pt;width:2.15997pt;height:.1pt;mso-position-horizontal-relative:page;mso-position-vertical-relative:page;z-index:-25990" coordorigin="1111,6390" coordsize="43,2">
            <v:shape style="position:absolute;left:1111;top:6390;width:43;height:2" coordorigin="1111,6390" coordsize="43,0" path="m1154,6390l1111,639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19.5pt;width:2.16pt;height:.1pt;mso-position-horizontal-relative:page;mso-position-vertical-relative:page;z-index:-25989" coordorigin="4436,6390" coordsize="43,2">
            <v:shape style="position:absolute;left:4436;top:6390;width:43;height:2" coordorigin="4436,6390" coordsize="43,0" path="m4480,6390l4436,639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19.5pt;width:2.16pt;height:.1pt;mso-position-horizontal-relative:page;mso-position-vertical-relative:page;z-index:-25988" coordorigin="5047,6390" coordsize="43,2">
            <v:shape style="position:absolute;left:5047;top:6390;width:43;height:2" coordorigin="5047,6390" coordsize="43,0" path="m5090,6390l5047,639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319.5pt;width:2.16pt;height:.1pt;mso-position-horizontal-relative:page;mso-position-vertical-relative:page;z-index:-25987" coordorigin="5656,6390" coordsize="43,2">
            <v:shape style="position:absolute;left:5656;top:6390;width:43;height:2" coordorigin="5656,6390" coordsize="43,0" path="m5699,6390l5656,639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319.5pt;width:2.16pt;height:.1pt;mso-position-horizontal-relative:page;mso-position-vertical-relative:page;z-index:-25986" coordorigin="6628,6390" coordsize="43,2">
            <v:shape style="position:absolute;left:6628;top:6390;width:43;height:2" coordorigin="6628,6390" coordsize="43,0" path="m6671,6390l6628,639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319.5pt;width:2.16pt;height:.1pt;mso-position-horizontal-relative:page;mso-position-vertical-relative:page;z-index:-25985" coordorigin="7356,6390" coordsize="43,2">
            <v:shape style="position:absolute;left:7356;top:6390;width:43;height:2" coordorigin="7356,6390" coordsize="43,0" path="m7399,6390l7356,639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319.5pt;width:2.16pt;height:.1pt;mso-position-horizontal-relative:page;mso-position-vertical-relative:page;z-index:-25984" coordorigin="8328,6390" coordsize="43,2">
            <v:shape style="position:absolute;left:8328;top:6390;width:43;height:2" coordorigin="8328,6390" coordsize="43,0" path="m8371,6390l8328,639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319.5pt;width:2.16pt;height:.1pt;mso-position-horizontal-relative:page;mso-position-vertical-relative:page;z-index:-25983" coordorigin="9296,6390" coordsize="43,2">
            <v:shape style="position:absolute;left:9296;top:6390;width:43;height:2" coordorigin="9296,6390" coordsize="43,0" path="m9340,6390l9296,639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319.5pt;width:2.15997pt;height:.1pt;mso-position-horizontal-relative:page;mso-position-vertical-relative:page;z-index:-25982" coordorigin="10146,6390" coordsize="43,2">
            <v:shape style="position:absolute;left:10146;top:6390;width:43;height:2" coordorigin="10146,6390" coordsize="43,0" path="m10189,6390l10146,639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319.5pt;width:2.16003pt;height:.1pt;mso-position-horizontal-relative:page;mso-position-vertical-relative:page;z-index:-25981" coordorigin="11845,6390" coordsize="43,2">
            <v:shape style="position:absolute;left:11845;top:6390;width:43;height:2" coordorigin="11845,6390" coordsize="43,0" path="m11888,6390l11845,6390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319.5pt;width:2.15997pt;height:.1pt;mso-position-horizontal-relative:page;mso-position-vertical-relative:page;z-index:-25980" coordorigin="14686,6390" coordsize="43,2">
            <v:shape style="position:absolute;left:14686;top:6390;width:43;height:2" coordorigin="14686,6390" coordsize="43,0" path="m14729,6390l14686,6390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35.76001pt;width:2.15997pt;height:.1pt;mso-position-horizontal-relative:page;mso-position-vertical-relative:page;z-index:-25979" coordorigin="1111,6715" coordsize="43,2">
            <v:shape style="position:absolute;left:1111;top:6715;width:43;height:2" coordorigin="1111,6715" coordsize="43,0" path="m1154,6715l1111,671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35.76001pt;width:2.16pt;height:.1pt;mso-position-horizontal-relative:page;mso-position-vertical-relative:page;z-index:-25978" coordorigin="4436,6715" coordsize="43,2">
            <v:shape style="position:absolute;left:4436;top:6715;width:43;height:2" coordorigin="4436,6715" coordsize="43,0" path="m4480,6715l4436,671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35.76001pt;width:2.16pt;height:.1pt;mso-position-horizontal-relative:page;mso-position-vertical-relative:page;z-index:-25977" coordorigin="5047,6715" coordsize="43,2">
            <v:shape style="position:absolute;left:5047;top:6715;width:43;height:2" coordorigin="5047,6715" coordsize="43,0" path="m5090,6715l5047,671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52.5pt;width:2.15997pt;height:.1pt;mso-position-horizontal-relative:page;mso-position-vertical-relative:page;z-index:-25976" coordorigin="1111,7050" coordsize="43,2">
            <v:shape style="position:absolute;left:1111;top:7050;width:43;height:2" coordorigin="1111,7050" coordsize="43,0" path="m1154,7050l1111,705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52.5pt;width:2.16pt;height:.1pt;mso-position-horizontal-relative:page;mso-position-vertical-relative:page;z-index:-25975" coordorigin="4436,7050" coordsize="43,2">
            <v:shape style="position:absolute;left:4436;top:7050;width:43;height:2" coordorigin="4436,7050" coordsize="43,0" path="m4480,7050l4436,705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52.5pt;width:2.16pt;height:.1pt;mso-position-horizontal-relative:page;mso-position-vertical-relative:page;z-index:-25974" coordorigin="5047,7050" coordsize="43,2">
            <v:shape style="position:absolute;left:5047;top:7050;width:43;height:2" coordorigin="5047,7050" coordsize="43,0" path="m5090,7050l5047,705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04.839996pt;width:2.15997pt;height:.1pt;mso-position-horizontal-relative:page;mso-position-vertical-relative:page;z-index:-25973" coordorigin="1111,10097" coordsize="43,2">
            <v:shape style="position:absolute;left:1111;top:10097;width:43;height:2" coordorigin="1111,10097" coordsize="43,0" path="m1154,10097l1111,1009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504.839996pt;width:2.16pt;height:.1pt;mso-position-horizontal-relative:page;mso-position-vertical-relative:page;z-index:-25972" coordorigin="4436,10097" coordsize="43,2">
            <v:shape style="position:absolute;left:4436;top:10097;width:43;height:2" coordorigin="4436,10097" coordsize="43,0" path="m4480,10097l4436,1009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504.839996pt;width:2.16pt;height:.1pt;mso-position-horizontal-relative:page;mso-position-vertical-relative:page;z-index:-25971" coordorigin="5047,10097" coordsize="43,2">
            <v:shape style="position:absolute;left:5047;top:10097;width:43;height:2" coordorigin="5047,10097" coordsize="43,0" path="m5090,10097l5047,1009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29.440002pt;width:2.15997pt;height:.1pt;mso-position-horizontal-relative:page;mso-position-vertical-relative:page;z-index:-25970" coordorigin="1111,10589" coordsize="43,2">
            <v:shape style="position:absolute;left:1111;top:10589;width:43;height:2" coordorigin="1111,10589" coordsize="43,0" path="m1154,10589l1111,1058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529.440002pt;width:2.16pt;height:.1pt;mso-position-horizontal-relative:page;mso-position-vertical-relative:page;z-index:-25969" coordorigin="4436,10589" coordsize="43,2">
            <v:shape style="position:absolute;left:4436;top:10589;width:43;height:2" coordorigin="4436,10589" coordsize="43,0" path="m4480,10589l4436,10589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529.440002pt;width:2.16pt;height:.1pt;mso-position-horizontal-relative:page;mso-position-vertical-relative:page;z-index:-25968" coordorigin="5047,10589" coordsize="43,2">
            <v:shape style="position:absolute;left:5047;top:10589;width:43;height:2" coordorigin="5047,10589" coordsize="43,0" path="m5090,10589l5047,10589e" filled="f" stroked="t" strokeweight=".82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198" w:type="dxa"/>
      </w:tblPr>
      <w:tblGrid/>
      <w:tr>
        <w:trPr>
          <w:trHeight w:val="325" w:hRule="exact"/>
        </w:trPr>
        <w:tc>
          <w:tcPr>
            <w:tcW w:w="412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</w:t>
            </w:r>
          </w:p>
        </w:tc>
        <w:tc>
          <w:tcPr>
            <w:tcW w:w="973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Dil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ver</w:t>
            </w:r>
          </w:p>
        </w:tc>
        <w:tc>
          <w:tcPr>
            <w:tcW w:w="607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72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Sulka</w:t>
            </w:r>
          </w:p>
        </w:tc>
        <w:tc>
          <w:tcPr>
            <w:tcW w:w="605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7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</w:p>
        </w:tc>
        <w:tc>
          <w:tcPr>
            <w:tcW w:w="60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7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</w:p>
        </w:tc>
        <w:tc>
          <w:tcPr>
            <w:tcW w:w="972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33</w:t>
            </w:r>
          </w:p>
        </w:tc>
        <w:tc>
          <w:tcPr>
            <w:tcW w:w="72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17</w:t>
            </w:r>
          </w:p>
        </w:tc>
        <w:tc>
          <w:tcPr>
            <w:tcW w:w="972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left="32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34,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</w:t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40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08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7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4.64008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7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4.640" w:space="0" w:color="000000"/>
              <w:bottom w:val="single" w:sz="4.640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21</w:t>
            </w:r>
          </w:p>
        </w:tc>
        <w:tc>
          <w:tcPr>
            <w:tcW w:w="973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Dil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ver</w:t>
            </w:r>
          </w:p>
        </w:tc>
        <w:tc>
          <w:tcPr>
            <w:tcW w:w="607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77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Sulka</w:t>
            </w:r>
          </w:p>
        </w:tc>
        <w:tc>
          <w:tcPr>
            <w:tcW w:w="605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0" w:after="0" w:line="156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22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" w:space="0" w:color="000000"/>
              <w:bottom w:val="single" w:sz="4.640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32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84</w:t>
            </w:r>
          </w:p>
        </w:tc>
        <w:tc>
          <w:tcPr>
            <w:tcW w:w="850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" w:space="0" w:color="000000"/>
              <w:bottom w:val="single" w:sz="4.6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7" w:after="0" w:line="240" w:lineRule="auto"/>
              <w:ind w:left="105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4.640" w:space="0" w:color="000000"/>
              <w:bottom w:val="single" w:sz="4.6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7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4.640" w:space="0" w:color="000000"/>
              <w:bottom w:val="single" w:sz="4.640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22</w:t>
            </w:r>
          </w:p>
        </w:tc>
        <w:tc>
          <w:tcPr>
            <w:tcW w:w="973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hkim</w:t>
            </w:r>
          </w:p>
        </w:tc>
        <w:tc>
          <w:tcPr>
            <w:tcW w:w="607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Isuf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ht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35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008" w:space="0" w:color="000000"/>
            </w:tcBorders>
          </w:tcPr>
          <w:p>
            <w:pPr>
              <w:spacing w:before="0" w:after="0" w:line="156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" w:space="0" w:color="000000"/>
              <w:bottom w:val="single" w:sz="4.640" w:space="0" w:color="000000"/>
              <w:left w:val="single" w:sz="11.35984" w:space="0" w:color="000000"/>
              <w:right w:val="single" w:sz="11.36008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6008" w:space="0" w:color="000000"/>
            </w:tcBorders>
          </w:tcPr>
          <w:p>
            <w:pPr>
              <w:spacing w:before="77" w:after="0" w:line="240" w:lineRule="auto"/>
              <w:ind w:left="32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27,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52</w:t>
            </w:r>
          </w:p>
        </w:tc>
        <w:tc>
          <w:tcPr>
            <w:tcW w:w="850" w:type="dxa"/>
            <w:tcBorders>
              <w:top w:val="single" w:sz="4.640" w:space="0" w:color="000000"/>
              <w:bottom w:val="single" w:sz="4.640" w:space="0" w:color="000000"/>
              <w:left w:val="single" w:sz="11.36008" w:space="0" w:color="000000"/>
              <w:right w:val="single" w:sz="11.35984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" w:space="0" w:color="000000"/>
              <w:bottom w:val="single" w:sz="4.6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7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4.640" w:space="0" w:color="000000"/>
              <w:bottom w:val="single" w:sz="4.640" w:space="0" w:color="000000"/>
              <w:left w:val="single" w:sz="11.35984" w:space="0" w:color="000000"/>
              <w:right w:val="single" w:sz="11.35984" w:space="0" w:color="000000"/>
            </w:tcBorders>
          </w:tcPr>
          <w:p>
            <w:pPr>
              <w:spacing w:before="77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4" w:hRule="exact"/>
        </w:trPr>
        <w:tc>
          <w:tcPr>
            <w:tcW w:w="412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6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23</w:t>
            </w:r>
          </w:p>
        </w:tc>
        <w:tc>
          <w:tcPr>
            <w:tcW w:w="973" w:type="dxa"/>
            <w:tcBorders>
              <w:top w:val="single" w:sz="4.640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6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Novruz</w:t>
            </w:r>
          </w:p>
        </w:tc>
        <w:tc>
          <w:tcPr>
            <w:tcW w:w="607" w:type="dxa"/>
            <w:tcBorders>
              <w:top w:val="single" w:sz="4.640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6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6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Çela</w:t>
            </w:r>
          </w:p>
        </w:tc>
        <w:tc>
          <w:tcPr>
            <w:tcW w:w="605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6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6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149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6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</w:t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6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4.640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6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Fuat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Çela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88,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88,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Selim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left="3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64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325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Valentina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ir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136</w:t>
            </w:r>
          </w:p>
        </w:tc>
        <w:tc>
          <w:tcPr>
            <w:tcW w:w="72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71</w:t>
            </w:r>
          </w:p>
        </w:tc>
        <w:tc>
          <w:tcPr>
            <w:tcW w:w="97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ir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aj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ir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Bregu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lir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ir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Bregu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Don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ka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ir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Edi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ir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Bregu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Agron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ir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Bregu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Safig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Ymer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Bregu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Agron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Bregu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2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161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.47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9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161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.47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26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Çela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3676</w:t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Vresht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91</w:t>
            </w:r>
          </w:p>
        </w:tc>
        <w:tc>
          <w:tcPr>
            <w:tcW w:w="72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51</w:t>
            </w:r>
          </w:p>
        </w:tc>
        <w:tc>
          <w:tcPr>
            <w:tcW w:w="97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Burbuqe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Dodovec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Nevila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jo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Kle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ent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Çela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Bukuri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dri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Çela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Çela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325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le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Dodovec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Kle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ent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Cela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52,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49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52,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49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8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Riza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ea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3759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269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6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sfi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6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ea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6" w:after="0" w:line="240" w:lineRule="auto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17,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46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46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17,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46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46" w:after="0" w:line="240" w:lineRule="auto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em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Neim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Sela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3759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261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5,6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02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29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Nuri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sibi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Alla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3759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74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08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3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firmim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pranë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ZVRPP</w:t>
            </w:r>
          </w:p>
        </w:tc>
      </w:tr>
      <w:tr>
        <w:trPr>
          <w:trHeight w:val="324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Myr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3808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3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Pemë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50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ZVRPP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fir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pasu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izim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Lor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nc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Ibrahi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Cane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3808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163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1,6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sibi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ne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Bel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3808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3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80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17" w:right="4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Pemët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285" w:right="4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ore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18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50,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52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33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zim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Sulo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3813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101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1,0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Fatmir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Hamit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Telo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2881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4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156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1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21.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4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22</w:t>
            </w:r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4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Riza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Hekur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Llogace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3808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/7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70.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4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</w:t>
            </w:r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Telo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il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3808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4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3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33,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Nuri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Telo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3808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Jani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4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672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672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Ylli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Sulejm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yft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1342</w:t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19</w:t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413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52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sip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Zy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yft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vMerge/>
            <w:tcBorders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4.639840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4.639840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3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55.560001pt;margin-top:80.100006pt;width:2.15997pt;height:.1pt;mso-position-horizontal-relative:page;mso-position-vertical-relative:page;z-index:-25967" coordorigin="1111,1602" coordsize="43,2">
            <v:shape style="position:absolute;left:1111;top:1602;width:43;height:2" coordorigin="1111,1602" coordsize="43,0" path="m1154,1602l1111,1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80.100006pt;width:2.16pt;height:.1pt;mso-position-horizontal-relative:page;mso-position-vertical-relative:page;z-index:-25966" coordorigin="4436,1602" coordsize="43,2">
            <v:shape style="position:absolute;left:4436;top:1602;width:43;height:2" coordorigin="4436,1602" coordsize="43,0" path="m4480,1602l4436,1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80.100006pt;width:2.16pt;height:.1pt;mso-position-horizontal-relative:page;mso-position-vertical-relative:page;z-index:-25965" coordorigin="5047,1602" coordsize="43,2">
            <v:shape style="position:absolute;left:5047;top:1602;width:43;height:2" coordorigin="5047,1602" coordsize="43,0" path="m5090,1602l5047,160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96.839996pt;width:2.15997pt;height:.1pt;mso-position-horizontal-relative:page;mso-position-vertical-relative:page;z-index:-25964" coordorigin="1111,1937" coordsize="43,2">
            <v:shape style="position:absolute;left:1111;top:1937;width:43;height:2" coordorigin="1111,1937" coordsize="43,0" path="m1154,1937l1111,193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96.839996pt;width:2.16pt;height:.1pt;mso-position-horizontal-relative:page;mso-position-vertical-relative:page;z-index:-25963" coordorigin="4436,1937" coordsize="43,2">
            <v:shape style="position:absolute;left:4436;top:1937;width:43;height:2" coordorigin="4436,1937" coordsize="43,0" path="m4480,1937l4436,193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96.839996pt;width:2.16pt;height:.1pt;mso-position-horizontal-relative:page;mso-position-vertical-relative:page;z-index:-25962" coordorigin="5047,1937" coordsize="43,2">
            <v:shape style="position:absolute;left:5047;top:1937;width:43;height:2" coordorigin="5047,1937" coordsize="43,0" path="m5090,1937l5047,193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51pt;width:2.15997pt;height:.1pt;mso-position-horizontal-relative:page;mso-position-vertical-relative:page;z-index:-25961" coordorigin="1111,7020" coordsize="43,2">
            <v:shape style="position:absolute;left:1111;top:7020;width:43;height:2" coordorigin="1111,7020" coordsize="43,0" path="m1154,7020l1111,70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51pt;width:2.16pt;height:.1pt;mso-position-horizontal-relative:page;mso-position-vertical-relative:page;z-index:-25960" coordorigin="4436,7020" coordsize="43,2">
            <v:shape style="position:absolute;left:4436;top:7020;width:43;height:2" coordorigin="4436,7020" coordsize="43,0" path="m4480,7020l4436,70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51pt;width:2.16pt;height:.1pt;mso-position-horizontal-relative:page;mso-position-vertical-relative:page;z-index:-25959" coordorigin="5047,7020" coordsize="43,2">
            <v:shape style="position:absolute;left:5047;top:7020;width:43;height:2" coordorigin="5047,7020" coordsize="43,0" path="m5090,7020l5047,702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76.140015pt;width:2.15997pt;height:.1pt;mso-position-horizontal-relative:page;mso-position-vertical-relative:page;z-index:-25958" coordorigin="1111,7523" coordsize="43,2">
            <v:shape style="position:absolute;left:1111;top:7523;width:43;height:2" coordorigin="1111,7523" coordsize="43,0" path="m1154,7523l1111,75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76.140015pt;width:2.16pt;height:.1pt;mso-position-horizontal-relative:page;mso-position-vertical-relative:page;z-index:-25957" coordorigin="4436,7523" coordsize="43,2">
            <v:shape style="position:absolute;left:4436;top:7523;width:43;height:2" coordorigin="4436,7523" coordsize="43,0" path="m4480,7523l4436,75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76.140015pt;width:2.16pt;height:.1pt;mso-position-horizontal-relative:page;mso-position-vertical-relative:page;z-index:-25956" coordorigin="5047,7523" coordsize="43,2">
            <v:shape style="position:absolute;left:5047;top:7523;width:43;height:2" coordorigin="5047,7523" coordsize="43,0" path="m5090,7523l5047,7523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25.339996pt;width:2.15997pt;height:.1pt;mso-position-horizontal-relative:page;mso-position-vertical-relative:page;z-index:-25955" coordorigin="1111,8507" coordsize="43,2">
            <v:shape style="position:absolute;left:1111;top:8507;width:43;height:2" coordorigin="1111,8507" coordsize="43,0" path="m1154,8507l1111,85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425.339996pt;width:2.16pt;height:.1pt;mso-position-horizontal-relative:page;mso-position-vertical-relative:page;z-index:-25954" coordorigin="4436,8507" coordsize="43,2">
            <v:shape style="position:absolute;left:4436;top:8507;width:43;height:2" coordorigin="4436,8507" coordsize="43,0" path="m4480,8507l4436,850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425.339996pt;width:2.16pt;height:.1pt;mso-position-horizontal-relative:page;mso-position-vertical-relative:page;z-index:-25953" coordorigin="5047,8507" coordsize="43,2">
            <v:shape style="position:absolute;left:5047;top:8507;width:43;height:2" coordorigin="5047,8507" coordsize="43,0" path="m5090,8507l5047,8507e" filled="f" stroked="t" strokeweight=".82pt" strokecolor="#000000">
              <v:path arrowok="t"/>
            </v:shape>
          </v:group>
          <w10:wrap type="none"/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303" w:type="dxa"/>
      </w:tblPr>
      <w:tblGrid/>
      <w:tr>
        <w:trPr>
          <w:trHeight w:val="162" w:hRule="exact"/>
        </w:trPr>
        <w:tc>
          <w:tcPr>
            <w:tcW w:w="412" w:type="dxa"/>
            <w:vMerge w:val="restart"/>
            <w:tcBorders>
              <w:top w:val="nil" w:sz="6" w:space="0" w:color="auto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7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nil" w:sz="6" w:space="0" w:color="auto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Fatmir</w:t>
            </w:r>
          </w:p>
        </w:tc>
        <w:tc>
          <w:tcPr>
            <w:tcW w:w="607" w:type="dxa"/>
            <w:tcBorders>
              <w:top w:val="nil" w:sz="6" w:space="0" w:color="auto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728" w:type="dxa"/>
            <w:tcBorders>
              <w:top w:val="nil" w:sz="6" w:space="0" w:color="auto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yft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</w:t>
            </w:r>
          </w:p>
        </w:tc>
        <w:tc>
          <w:tcPr>
            <w:tcW w:w="605" w:type="dxa"/>
            <w:vMerge w:val="restart"/>
            <w:tcBorders>
              <w:top w:val="nil" w:sz="6" w:space="0" w:color="auto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7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1342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nil" w:sz="6" w:space="0" w:color="auto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7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nil" w:sz="6" w:space="0" w:color="auto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7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345</w:t>
            </w:r>
          </w:p>
        </w:tc>
        <w:tc>
          <w:tcPr>
            <w:tcW w:w="728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72</w:t>
            </w:r>
          </w:p>
        </w:tc>
        <w:tc>
          <w:tcPr>
            <w:tcW w:w="972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nil" w:sz="6" w:space="0" w:color="auto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4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nil" w:sz="6" w:space="0" w:color="auto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4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mal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yft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2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27,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27,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7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Syri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yft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1342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392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80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mal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yft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2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41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im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Seit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Laze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1420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4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Ism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il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Zaim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1420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27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55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43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Ylli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Caka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1420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ZVRPP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fir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pasu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izim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Bregu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3739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26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4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876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45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Lulzim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sëm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3437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/9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55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46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all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Lazi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206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11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47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Tho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aq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Prifti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/7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276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Miti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Qirici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288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17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Nini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Prifti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272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3,2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4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4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4.640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Jorgji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326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3,9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6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4.640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6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324" w:hRule="exact"/>
        </w:trPr>
        <w:tc>
          <w:tcPr>
            <w:tcW w:w="41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51</w:t>
            </w:r>
          </w:p>
        </w:tc>
        <w:tc>
          <w:tcPr>
            <w:tcW w:w="973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7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Llaqi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/7</w:t>
            </w:r>
          </w:p>
        </w:tc>
        <w:tc>
          <w:tcPr>
            <w:tcW w:w="60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356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76</w:t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7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7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4.640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7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Sok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Vangje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Sumbul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/8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80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53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Hari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Vangje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Sumbul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/9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lirj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Sho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402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86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55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Todi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Petro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402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84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Gjikë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Sumbul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78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4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57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Vangjo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Miti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399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79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reçi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Spiro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297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61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Luki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Sumbul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296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64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Arjan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Sumbul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60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Miti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/4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298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63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Viktor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Lazi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ko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65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Laur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nt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ko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Jorgji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Bida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/6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319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68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63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Lazi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814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89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4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Guri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Rënxa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330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57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Rënxa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65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ço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Qirjo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67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66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Spiro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Jorgaq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1,0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67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Thimi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41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104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4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Thimi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Sho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227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41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108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4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4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4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69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Prifti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229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73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70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Dhimi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traq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41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104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Dhimit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4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360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4.639840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3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4.639840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3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55.560001pt;margin-top:121.980003pt;width:2.15997pt;height:.1pt;mso-position-horizontal-relative:page;mso-position-vertical-relative:page;z-index:-25952" coordorigin="1111,2440" coordsize="43,2">
            <v:shape style="position:absolute;left:1111;top:2440;width:43;height:2" coordorigin="1111,2440" coordsize="43,0" path="m1154,2440l1111,24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121.980003pt;width:2.16pt;height:.1pt;mso-position-horizontal-relative:page;mso-position-vertical-relative:page;z-index:-25951" coordorigin="4436,2440" coordsize="43,2">
            <v:shape style="position:absolute;left:4436;top:2440;width:43;height:2" coordorigin="4436,2440" coordsize="43,0" path="m4480,2440l4436,24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121.980003pt;width:2.16pt;height:.1pt;mso-position-horizontal-relative:page;mso-position-vertical-relative:page;z-index:-25950" coordorigin="5047,2440" coordsize="43,2">
            <v:shape style="position:absolute;left:5047;top:2440;width:43;height:2" coordorigin="5047,2440" coordsize="43,0" path="m5090,2440l5047,2440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163.380005pt;width:2.15997pt;height:.1pt;mso-position-horizontal-relative:page;mso-position-vertical-relative:page;z-index:-25949" coordorigin="1111,3268" coordsize="43,2">
            <v:shape style="position:absolute;left:1111;top:3268;width:43;height:2" coordorigin="1111,3268" coordsize="43,0" path="m1154,3268l1111,326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163.380005pt;width:2.16pt;height:.1pt;mso-position-horizontal-relative:page;mso-position-vertical-relative:page;z-index:-25948" coordorigin="4436,3268" coordsize="43,2">
            <v:shape style="position:absolute;left:4436;top:3268;width:43;height:2" coordorigin="4436,3268" coordsize="43,0" path="m4480,3268l4436,326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163.380005pt;width:2.16pt;height:.1pt;mso-position-horizontal-relative:page;mso-position-vertical-relative:page;z-index:-25947" coordorigin="5047,3268" coordsize="43,2">
            <v:shape style="position:absolute;left:5047;top:3268;width:43;height:2" coordorigin="5047,3268" coordsize="43,0" path="m5090,3268l5047,3268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261.360016pt;width:2.15997pt;height:.1pt;mso-position-horizontal-relative:page;mso-position-vertical-relative:page;z-index:-25946" coordorigin="1111,5227" coordsize="43,2">
            <v:shape style="position:absolute;left:1111;top:5227;width:43;height:2" coordorigin="1111,5227" coordsize="43,0" path="m1154,5227l1111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261.360016pt;width:2.16pt;height:.1pt;mso-position-horizontal-relative:page;mso-position-vertical-relative:page;z-index:-25945" coordorigin="4436,5227" coordsize="43,2">
            <v:shape style="position:absolute;left:4436;top:5227;width:43;height:2" coordorigin="4436,5227" coordsize="43,0" path="m4480,5227l4436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261.360016pt;width:2.16pt;height:.1pt;mso-position-horizontal-relative:page;mso-position-vertical-relative:page;z-index:-25944" coordorigin="5047,5227" coordsize="43,2">
            <v:shape style="position:absolute;left:5047;top:5227;width:43;height:2" coordorigin="5047,5227" coordsize="43,0" path="m5090,5227l5047,522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69.23999pt;width:2.15997pt;height:.1pt;mso-position-horizontal-relative:page;mso-position-vertical-relative:page;z-index:-25943" coordorigin="1111,7385" coordsize="43,2">
            <v:shape style="position:absolute;left:1111;top:7385;width:43;height:2" coordorigin="1111,7385" coordsize="43,0" path="m1154,7385l1111,738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69.23999pt;width:2.16pt;height:.1pt;mso-position-horizontal-relative:page;mso-position-vertical-relative:page;z-index:-25942" coordorigin="4436,7385" coordsize="43,2">
            <v:shape style="position:absolute;left:4436;top:7385;width:43;height:2" coordorigin="4436,7385" coordsize="43,0" path="m4480,7385l4436,738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69.23999pt;width:2.16pt;height:.1pt;mso-position-horizontal-relative:page;mso-position-vertical-relative:page;z-index:-25941" coordorigin="5047,7385" coordsize="43,2">
            <v:shape style="position:absolute;left:5047;top:7385;width:43;height:2" coordorigin="5047,7385" coordsize="43,0" path="m5090,7385l5047,738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393.839996pt;width:2.15997pt;height:.1pt;mso-position-horizontal-relative:page;mso-position-vertical-relative:page;z-index:-25940" coordorigin="1111,7877" coordsize="43,2">
            <v:shape style="position:absolute;left:1111;top:7877;width:43;height:2" coordorigin="1111,7877" coordsize="43,0" path="m1154,7877l1111,787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393.839996pt;width:2.16pt;height:.1pt;mso-position-horizontal-relative:page;mso-position-vertical-relative:page;z-index:-25939" coordorigin="4436,7877" coordsize="43,2">
            <v:shape style="position:absolute;left:4436;top:7877;width:43;height:2" coordorigin="4436,7877" coordsize="43,0" path="m4480,7877l4436,787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393.839996pt;width:2.16pt;height:.1pt;mso-position-horizontal-relative:page;mso-position-vertical-relative:page;z-index:-25938" coordorigin="5047,7877" coordsize="43,2">
            <v:shape style="position:absolute;left:5047;top:7877;width:43;height:2" coordorigin="5047,7877" coordsize="43,0" path="m5090,7877l5047,7877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43.099976pt;width:2.15997pt;height:.1pt;mso-position-horizontal-relative:page;mso-position-vertical-relative:page;z-index:-25937" coordorigin="1111,8862" coordsize="43,2">
            <v:shape style="position:absolute;left:1111;top:8862;width:43;height:2" coordorigin="1111,8862" coordsize="43,0" path="m1154,8862l1111,886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443.099976pt;width:2.16pt;height:.1pt;mso-position-horizontal-relative:page;mso-position-vertical-relative:page;z-index:-25936" coordorigin="4436,8862" coordsize="43,2">
            <v:shape style="position:absolute;left:4436;top:8862;width:43;height:2" coordorigin="4436,8862" coordsize="43,0" path="m4480,8862l4436,886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443.099976pt;width:2.16pt;height:.1pt;mso-position-horizontal-relative:page;mso-position-vertical-relative:page;z-index:-25935" coordorigin="5047,8862" coordsize="43,2">
            <v:shape style="position:absolute;left:5047;top:8862;width:43;height:2" coordorigin="5047,8862" coordsize="43,0" path="m5090,8862l5047,886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67.76001pt;width:2.15997pt;height:.1pt;mso-position-horizontal-relative:page;mso-position-vertical-relative:page;z-index:-25934" coordorigin="1111,9355" coordsize="43,2">
            <v:shape style="position:absolute;left:1111;top:9355;width:43;height:2" coordorigin="1111,9355" coordsize="43,0" path="m1154,9355l1111,93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467.76001pt;width:2.16pt;height:.1pt;mso-position-horizontal-relative:page;mso-position-vertical-relative:page;z-index:-25933" coordorigin="4436,9355" coordsize="43,2">
            <v:shape style="position:absolute;left:4436;top:9355;width:43;height:2" coordorigin="4436,9355" coordsize="43,0" path="m4480,9355l4436,93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467.76001pt;width:2.16pt;height:.1pt;mso-position-horizontal-relative:page;mso-position-vertical-relative:page;z-index:-25932" coordorigin="5047,9355" coordsize="43,2">
            <v:shape style="position:absolute;left:5047;top:9355;width:43;height:2" coordorigin="5047,9355" coordsize="43,0" path="m5090,9355l5047,93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82.779999pt;margin-top:467.76001pt;width:2.16pt;height:.1pt;mso-position-horizontal-relative:page;mso-position-vertical-relative:page;z-index:-25931" coordorigin="5656,9355" coordsize="43,2">
            <v:shape style="position:absolute;left:5656;top:9355;width:43;height:2" coordorigin="5656,9355" coordsize="43,0" path="m5699,9355l5656,93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31.380005pt;margin-top:467.76001pt;width:2.16pt;height:.1pt;mso-position-horizontal-relative:page;mso-position-vertical-relative:page;z-index:-25930" coordorigin="6628,9355" coordsize="43,2">
            <v:shape style="position:absolute;left:6628;top:9355;width:43;height:2" coordorigin="6628,9355" coordsize="43,0" path="m6671,9355l6628,93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367.799988pt;margin-top:467.76001pt;width:2.16pt;height:.1pt;mso-position-horizontal-relative:page;mso-position-vertical-relative:page;z-index:-25929" coordorigin="7356,9355" coordsize="43,2">
            <v:shape style="position:absolute;left:7356;top:9355;width:43;height:2" coordorigin="7356,9355" coordsize="43,0" path="m7399,9355l7356,93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16.399994pt;margin-top:467.76001pt;width:2.16pt;height:.1pt;mso-position-horizontal-relative:page;mso-position-vertical-relative:page;z-index:-25928" coordorigin="8328,9355" coordsize="43,2">
            <v:shape style="position:absolute;left:8328;top:9355;width:43;height:2" coordorigin="8328,9355" coordsize="43,0" path="m8371,9355l8328,93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464.820007pt;margin-top:467.76001pt;width:2.16pt;height:.1pt;mso-position-horizontal-relative:page;mso-position-vertical-relative:page;z-index:-25927" coordorigin="9296,9355" coordsize="43,2">
            <v:shape style="position:absolute;left:9296;top:9355;width:43;height:2" coordorigin="9296,9355" coordsize="43,0" path="m9340,9355l9296,935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07.299988pt;margin-top:467.76001pt;width:2.15997pt;height:.1pt;mso-position-horizontal-relative:page;mso-position-vertical-relative:page;z-index:-25926" coordorigin="10146,9355" coordsize="43,2">
            <v:shape style="position:absolute;left:10146;top:9355;width:43;height:2" coordorigin="10146,9355" coordsize="43,0" path="m10189,9355l10146,935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92.26001pt;margin-top:467.76001pt;width:2.16003pt;height:.1pt;mso-position-horizontal-relative:page;mso-position-vertical-relative:page;z-index:-25925" coordorigin="11845,9355" coordsize="43,2">
            <v:shape style="position:absolute;left:11845;top:9355;width:43;height:2" coordorigin="11845,9355" coordsize="43,0" path="m11888,9355l11845,9355e" filled="f" stroked="t" strokeweight=".82003pt" strokecolor="#000000">
              <v:path arrowok="t"/>
            </v:shape>
          </v:group>
          <w10:wrap type="none"/>
        </w:pict>
      </w:r>
      <w:r>
        <w:rPr/>
        <w:pict>
          <v:group style="position:absolute;margin-left:734.280029pt;margin-top:467.76001pt;width:2.15997pt;height:.1pt;mso-position-horizontal-relative:page;mso-position-vertical-relative:page;z-index:-25924" coordorigin="14686,9355" coordsize="43,2">
            <v:shape style="position:absolute;left:14686;top:9355;width:43;height:2" coordorigin="14686,9355" coordsize="43,0" path="m14729,9355l14686,9355e" filled="f" stroked="t" strokeweight=".81997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476.099976pt;width:2.15997pt;height:.1pt;mso-position-horizontal-relative:page;mso-position-vertical-relative:page;z-index:-25923" coordorigin="1111,9522" coordsize="43,2">
            <v:shape style="position:absolute;left:1111;top:9522;width:43;height:2" coordorigin="1111,9522" coordsize="43,0" path="m1154,9522l1111,95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476.099976pt;width:2.16pt;height:.1pt;mso-position-horizontal-relative:page;mso-position-vertical-relative:page;z-index:-25922" coordorigin="4436,9522" coordsize="43,2">
            <v:shape style="position:absolute;left:4436;top:9522;width:43;height:2" coordorigin="4436,9522" coordsize="43,0" path="m4480,9522l4436,95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476.099976pt;width:2.16pt;height:.1pt;mso-position-horizontal-relative:page;mso-position-vertical-relative:page;z-index:-25921" coordorigin="5047,9522" coordsize="43,2">
            <v:shape style="position:absolute;left:5047;top:9522;width:43;height:2" coordorigin="5047,9522" coordsize="43,0" path="m5090,9522l5047,9522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5.560001pt;margin-top:500.759979pt;width:2.15997pt;height:.1pt;mso-position-horizontal-relative:page;mso-position-vertical-relative:page;z-index:-25920" coordorigin="1111,10015" coordsize="43,2">
            <v:shape style="position:absolute;left:1111;top:10015;width:43;height:2" coordorigin="1111,10015" coordsize="43,0" path="m1154,10015l1111,1001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21.820007pt;margin-top:500.759979pt;width:2.16pt;height:.1pt;mso-position-horizontal-relative:page;mso-position-vertical-relative:page;z-index:-25919" coordorigin="4436,10015" coordsize="43,2">
            <v:shape style="position:absolute;left:4436;top:10015;width:43;height:2" coordorigin="4436,10015" coordsize="43,0" path="m4480,10015l4436,10015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252.360001pt;margin-top:500.759979pt;width:2.16pt;height:.1pt;mso-position-horizontal-relative:page;mso-position-vertical-relative:page;z-index:-25918" coordorigin="5047,10015" coordsize="43,2">
            <v:shape style="position:absolute;left:5047;top:10015;width:43;height:2" coordorigin="5047,10015" coordsize="43,0" path="m5090,10015l5047,10015e" filled="f" stroked="t" strokeweight=".82pt" strokecolor="#000000">
              <v:path arrowok="t"/>
            </v:shape>
          </v:group>
          <w10:wrap type="none"/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00303" w:type="dxa"/>
      </w:tblPr>
      <w:tblGrid/>
      <w:tr>
        <w:trPr>
          <w:trHeight w:val="162" w:hRule="exact"/>
        </w:trPr>
        <w:tc>
          <w:tcPr>
            <w:tcW w:w="412" w:type="dxa"/>
            <w:tcBorders>
              <w:top w:val="nil" w:sz="6" w:space="0" w:color="auto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7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5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</w:p>
        </w:tc>
        <w:tc>
          <w:tcPr>
            <w:tcW w:w="608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nil" w:sz="6" w:space="0" w:color="auto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nil" w:sz="6" w:space="0" w:color="auto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/>
            <w:rPr/>
          </w:p>
        </w:tc>
        <w:tc>
          <w:tcPr>
            <w:tcW w:w="2840" w:type="dxa"/>
            <w:tcBorders>
              <w:top w:val="nil" w:sz="6" w:space="0" w:color="auto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Rënxa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/2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259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73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Luki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Miti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Rënxa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/3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311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66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Sotir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Toma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/4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233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46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75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Fil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331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84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imir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Cakrri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404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40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102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Dhimit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Prifti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77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Gjergji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/7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394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93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ngji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/8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364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Jorgji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3790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383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87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Piro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80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Petraq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qe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337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84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81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Xhu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Miti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/3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344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73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Jorgji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Anxha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4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4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83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Viktor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Nuni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Toma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231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49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84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Athina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Guri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Sho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60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85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lo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Miti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ka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296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65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ang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el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ka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3,5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86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Spiro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Dhimo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Tore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238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50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5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2,8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5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5" w:after="0" w:line="240" w:lineRule="auto"/>
              <w:ind w:left="13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324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87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Ske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der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Sotir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Buba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3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2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74" w:after="0" w:line="240" w:lineRule="auto"/>
              <w:ind w:left="4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74" w:after="0" w:line="240" w:lineRule="auto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74" w:after="0" w:line="240" w:lineRule="auto"/>
              <w:ind w:left="13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Petr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qe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3790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/5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341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57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4,0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3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89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sto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oni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Nushi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2732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14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4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313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74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90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Hamit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Bulla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2944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24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right="7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19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48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228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91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Hamit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Bulla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2944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1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2" w:lineRule="exact"/>
              <w:ind w:left="55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84.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2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2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Xh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mal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1355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1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5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62.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0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1,3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0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0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fi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Ago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1355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1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1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5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60.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32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4.640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4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4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7" w:hRule="exact"/>
        </w:trPr>
        <w:tc>
          <w:tcPr>
            <w:tcW w:w="412" w:type="dxa"/>
            <w:tcBorders>
              <w:top w:val="single" w:sz="4.640" w:space="0" w:color="000000"/>
              <w:bottom w:val="single" w:sz="4.640" w:space="0" w:color="000000"/>
              <w:left w:val="single" w:sz="11.3597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1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zl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Ago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1355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1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1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5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51.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5" w:lineRule="exact"/>
              <w:ind w:left="39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" w:space="0" w:color="000000"/>
              <w:bottom w:val="single" w:sz="4.640" w:space="0" w:color="000000"/>
              <w:left w:val="single" w:sz="11.35976" w:space="0" w:color="000000"/>
              <w:right w:val="single" w:sz="11.36024" w:space="0" w:color="000000"/>
            </w:tcBorders>
          </w:tcPr>
          <w:p>
            <w:pPr>
              <w:spacing w:before="0" w:after="0" w:line="155" w:lineRule="exact"/>
              <w:ind w:left="105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4.640" w:space="0" w:color="000000"/>
              <w:bottom w:val="single" w:sz="4.640" w:space="0" w:color="000000"/>
              <w:left w:val="single" w:sz="11.36024" w:space="0" w:color="000000"/>
              <w:right w:val="single" w:sz="11.35976" w:space="0" w:color="000000"/>
            </w:tcBorders>
          </w:tcPr>
          <w:p>
            <w:pPr>
              <w:spacing w:before="0" w:after="0" w:line="155" w:lineRule="exact"/>
              <w:ind w:left="11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VRPP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412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7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4.640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Servet</w:t>
            </w:r>
          </w:p>
        </w:tc>
        <w:tc>
          <w:tcPr>
            <w:tcW w:w="607" w:type="dxa"/>
            <w:tcBorders>
              <w:top w:val="single" w:sz="4.640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Dervishi</w:t>
            </w:r>
          </w:p>
        </w:tc>
        <w:tc>
          <w:tcPr>
            <w:tcW w:w="605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7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1355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7" w:lineRule="exact"/>
              <w:ind w:left="1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7" w:lineRule="exact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61.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4.640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4.640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4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4.640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4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Per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arim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Dervishll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25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7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el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Dervishi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1355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4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Dervishll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97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Ilmi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Ago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1355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57.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98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Ylli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Far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5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1355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14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41.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15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Fej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Ilmi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Ago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1355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4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Ylli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2" w:right="80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134" w:right="11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Albert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Shehu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1355</w:t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17</w:t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4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113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72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vMerge w:val="restart"/>
            <w:tcBorders>
              <w:top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Teuta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Sab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</w:p>
        </w:tc>
        <w:tc>
          <w:tcPr>
            <w:tcW w:w="72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Shehu</w:t>
            </w:r>
          </w:p>
        </w:tc>
        <w:tc>
          <w:tcPr>
            <w:tcW w:w="605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vMerge/>
            <w:tcBorders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vMerge/>
            <w:tcBorders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Albert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Shehu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2" w:lineRule="exact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88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88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2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2" w:right="80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134" w:right="11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er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Ref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Agolli</w:t>
            </w:r>
          </w:p>
        </w:tc>
        <w:tc>
          <w:tcPr>
            <w:tcW w:w="605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1355</w:t>
            </w:r>
          </w:p>
        </w:tc>
        <w:tc>
          <w:tcPr>
            <w:tcW w:w="611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19</w:t>
            </w:r>
          </w:p>
        </w:tc>
        <w:tc>
          <w:tcPr>
            <w:tcW w:w="608" w:type="dxa"/>
            <w:vMerge w:val="restart"/>
            <w:tcBorders>
              <w:top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65.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7" w:hRule="exact"/>
        </w:trPr>
        <w:tc>
          <w:tcPr>
            <w:tcW w:w="412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3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</w:p>
        </w:tc>
        <w:tc>
          <w:tcPr>
            <w:tcW w:w="607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Agolli</w:t>
            </w:r>
          </w:p>
        </w:tc>
        <w:tc>
          <w:tcPr>
            <w:tcW w:w="605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vMerge/>
            <w:tcBorders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0" w:lineRule="exact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0" w:lineRule="exact"/>
              <w:ind w:left="5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oru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iku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het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vetëm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at</w:t>
            </w:r>
          </w:p>
        </w:tc>
      </w:tr>
      <w:tr>
        <w:trPr>
          <w:trHeight w:val="325" w:hRule="exact"/>
        </w:trPr>
        <w:tc>
          <w:tcPr>
            <w:tcW w:w="41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02" w:right="80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4" w:lineRule="exact"/>
              <w:ind w:left="134" w:right="11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Astrit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Agolli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4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1355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4" w:lineRule="exact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4" w:lineRule="exact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83.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32,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27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6,6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1699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1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Pak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rmuar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VRPP</w:t>
            </w:r>
          </w:p>
        </w:tc>
      </w:tr>
      <w:tr>
        <w:trPr>
          <w:trHeight w:val="168" w:hRule="exact"/>
        </w:trPr>
        <w:tc>
          <w:tcPr>
            <w:tcW w:w="412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Agolli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1355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73.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3" w:lineRule="exact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30,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4.639840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4.639840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3" w:lineRule="exact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4.639840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0" w:after="0" w:line="153" w:lineRule="exact"/>
              <w:ind w:left="1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00" w:right="100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000002" w:type="dxa"/>
      </w:tblPr>
      <w:tblGrid/>
      <w:tr>
        <w:trPr>
          <w:trHeight w:val="162" w:hRule="exact"/>
        </w:trPr>
        <w:tc>
          <w:tcPr>
            <w:tcW w:w="412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134" w:right="11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</w:p>
        </w:tc>
        <w:tc>
          <w:tcPr>
            <w:tcW w:w="973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7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5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8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nil" w:sz="6" w:space="0" w:color="auto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nil" w:sz="6" w:space="0" w:color="auto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2840" w:type="dxa"/>
            <w:tcBorders>
              <w:top w:val="nil" w:sz="6" w:space="0" w:color="auto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  <w:tr>
        <w:trPr>
          <w:trHeight w:val="346" w:hRule="exact"/>
        </w:trPr>
        <w:tc>
          <w:tcPr>
            <w:tcW w:w="412" w:type="dxa"/>
            <w:tcBorders>
              <w:top w:val="single" w:sz="6.56024" w:space="0" w:color="000000"/>
              <w:bottom w:val="single" w:sz="15.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5" w:lineRule="exact"/>
              <w:ind w:left="102" w:right="80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134" w:right="11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73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</w:p>
        </w:tc>
        <w:tc>
          <w:tcPr>
            <w:tcW w:w="607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Arif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Agolli</w:t>
            </w:r>
          </w:p>
        </w:tc>
        <w:tc>
          <w:tcPr>
            <w:tcW w:w="605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2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1355</w:t>
            </w:r>
          </w:p>
        </w:tc>
        <w:tc>
          <w:tcPr>
            <w:tcW w:w="611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20</w:t>
            </w:r>
          </w:p>
        </w:tc>
        <w:tc>
          <w:tcPr>
            <w:tcW w:w="608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Arë</w:t>
            </w:r>
          </w:p>
        </w:tc>
        <w:tc>
          <w:tcPr>
            <w:tcW w:w="972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5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51.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</w:p>
        </w:tc>
        <w:tc>
          <w:tcPr>
            <w:tcW w:w="728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8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5" w:after="0" w:line="240" w:lineRule="auto"/>
              <w:ind w:left="33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23,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850" w:type="dxa"/>
            <w:tcBorders>
              <w:top w:val="single" w:sz="6.56024" w:space="0" w:color="000000"/>
              <w:bottom w:val="single" w:sz="12.32" w:space="0" w:color="000000"/>
              <w:left w:val="single" w:sz="6.56" w:space="0" w:color="000000"/>
              <w:right w:val="single" w:sz="6.55976" w:space="0" w:color="000000"/>
            </w:tcBorders>
          </w:tcPr>
          <w:p>
            <w:pPr/>
            <w:rPr/>
          </w:p>
        </w:tc>
        <w:tc>
          <w:tcPr>
            <w:tcW w:w="1699" w:type="dxa"/>
            <w:tcBorders>
              <w:top w:val="single" w:sz="6.56024" w:space="0" w:color="000000"/>
              <w:bottom w:val="single" w:sz="12.32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0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56,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</w:p>
        </w:tc>
        <w:tc>
          <w:tcPr>
            <w:tcW w:w="2840" w:type="dxa"/>
            <w:tcBorders>
              <w:top w:val="single" w:sz="6.56024" w:space="0" w:color="000000"/>
              <w:bottom w:val="single" w:sz="12.32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75" w:after="0" w:line="240" w:lineRule="auto"/>
              <w:ind w:left="1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nfirm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PP</w:t>
            </w:r>
          </w:p>
        </w:tc>
      </w:tr>
      <w:tr>
        <w:trPr>
          <w:trHeight w:val="358" w:hRule="exact"/>
        </w:trPr>
        <w:tc>
          <w:tcPr>
            <w:tcW w:w="412" w:type="dxa"/>
            <w:tcBorders>
              <w:top w:val="single" w:sz="15.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309" w:type="dxa"/>
            <w:gridSpan w:val="3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81" w:after="0" w:line="240" w:lineRule="auto"/>
              <w:ind w:left="20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TALI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05" w:type="dxa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11" w:type="dxa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08" w:type="dxa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20,233.00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28" w:type="dxa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2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262.00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72" w:type="dxa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81" w:after="0" w:line="240" w:lineRule="auto"/>
              <w:ind w:left="3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41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402.62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68" w:type="dxa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81" w:after="0" w:line="240" w:lineRule="auto"/>
              <w:ind w:left="16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643,398.34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2.32" w:space="0" w:color="000000"/>
              <w:bottom w:val="single" w:sz="6.5602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81" w:after="0" w:line="240" w:lineRule="auto"/>
              <w:ind w:left="2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606.00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699" w:type="dxa"/>
            <w:tcBorders>
              <w:top w:val="single" w:sz="12.32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>
              <w:spacing w:before="81" w:after="0" w:line="240" w:lineRule="auto"/>
              <w:ind w:left="88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895,654.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2840" w:type="dxa"/>
            <w:tcBorders>
              <w:top w:val="single" w:sz="12.32" w:space="0" w:color="000000"/>
              <w:bottom w:val="single" w:sz="6.56024" w:space="0" w:color="000000"/>
              <w:left w:val="single" w:sz="6.55976" w:space="0" w:color="000000"/>
              <w:right w:val="single" w:sz="6.55976" w:space="0" w:color="000000"/>
            </w:tcBorders>
          </w:tcPr>
          <w:p>
            <w:pPr/>
            <w:rPr/>
          </w:p>
        </w:tc>
      </w:tr>
    </w:tbl>
    <w:sectPr>
      <w:pgSz w:w="15840" w:h="12240" w:orient="landscape"/>
      <w:pgMar w:top="1120" w:bottom="280" w:left="10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2017-12-18T11:38:13Z</dcterms:created>
  <dcterms:modified xsi:type="dcterms:W3CDTF">2017-12-18T11:38:13Z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2017-07-27T00:00:00Z</vt:filetime>
  </property>
  <property fmtid="{D5CDD505-2E9C-101B-9397-08002B2CF9AE}" pid="3" name="LastSaved">
    <vt:filetime>2017-12-18T00:00:00Z</vt:filetime>
  </property>
</Properties>
</file>