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30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8" w:right="35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4655/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16" w:right="24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5" w:right="1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66.069504pt;margin-top:311.709991pt;width:169.301pt;height:17.38pt;mso-position-horizontal-relative:page;mso-position-vertical-relative:page;z-index:-664" coordorigin="1321,6234" coordsize="3386,348">
            <v:group style="position:absolute;left:1327;top:6240;width:3374;height:2" coordorigin="1327,6240" coordsize="3374,2">
              <v:shape style="position:absolute;left:1327;top:6240;width:3374;height:2" coordorigin="1327,6240" coordsize="3374,0" path="m1327,6240l4702,6240e" filled="f" stroked="t" strokeweight=".580pt" strokecolor="#000000">
                <v:path arrowok="t"/>
              </v:shape>
            </v:group>
            <v:group style="position:absolute;left:1332;top:6245;width:2;height:326" coordorigin="1332,6245" coordsize="2,326">
              <v:shape style="position:absolute;left:1332;top:6245;width:2;height:326" coordorigin="1332,6245" coordsize="0,326" path="m1332,6245l1332,6571e" filled="f" stroked="t" strokeweight=".581pt" strokecolor="#000000">
                <v:path arrowok="t"/>
              </v:shape>
            </v:group>
            <v:group style="position:absolute;left:4697;top:6245;width:2;height:326" coordorigin="4697,6245" coordsize="2,326">
              <v:shape style="position:absolute;left:4697;top:6245;width:2;height:326" coordorigin="4697,6245" coordsize="0,326" path="m4697,6245l4697,6571e" filled="f" stroked="t" strokeweight=".580pt" strokecolor="#000000">
                <v:path arrowok="t"/>
              </v:shape>
            </v:group>
            <v:group style="position:absolute;left:1327;top:6408;width:3374;height:2" coordorigin="1327,6408" coordsize="3374,2">
              <v:shape style="position:absolute;left:1327;top:6408;width:3374;height:2" coordorigin="1327,6408" coordsize="3374,0" path="m1327,6408l4702,6408e" filled="f" stroked="t" strokeweight=".581pt" strokecolor="#000000">
                <v:path arrowok="t"/>
              </v:shape>
            </v:group>
            <v:group style="position:absolute;left:1327;top:6576;width:3374;height:2" coordorigin="1327,6576" coordsize="3374,2">
              <v:shape style="position:absolute;left:1327;top:6576;width:3374;height:2" coordorigin="1327,6576" coordsize="3374,0" path="m1327,6576l4702,6576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left="2678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b/>
          <w:bCs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V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Q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ËR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F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EK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D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MI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ËS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1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1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0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V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Ç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1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-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Ç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u w:val="single" w:color="000000"/>
        </w:rPr>
        <w:t>2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176" w:lineRule="exact"/>
        <w:ind w:left="4691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/>
        <w:pict>
          <v:group style="position:absolute;margin-left:66.360001pt;margin-top:25.254538pt;width:.481pt;height:.48pt;mso-position-horizontal-relative:page;mso-position-vertical-relative:paragraph;z-index:-670" coordorigin="1327,505" coordsize="10,10">
            <v:shape style="position:absolute;left:1327;top:505;width:10;height:10" coordorigin="1327,505" coordsize="10,10" path="m1327,510l1337,510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66.360001pt;margin-top:33.654537pt;width:.481pt;height:.48pt;mso-position-horizontal-relative:page;mso-position-vertical-relative:paragraph;z-index:-669" coordorigin="1327,673" coordsize="10,10">
            <v:shape style="position:absolute;left:1327;top:673;width:10;height:10" coordorigin="1327,673" coordsize="10,10" path="m1327,678l1337,678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148.800003pt;margin-top:33.654537pt;width:.481pt;height:.48pt;mso-position-horizontal-relative:page;mso-position-vertical-relative:paragraph;z-index:-668" coordorigin="2976,673" coordsize="10,10">
            <v:shape style="position:absolute;left:2976;top:673;width:10;height:10" coordorigin="2976,673" coordsize="10,10" path="m2976,678l2986,678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725.159973pt;margin-top:33.654537pt;width:.481pt;height:.48pt;mso-position-horizontal-relative:page;mso-position-vertical-relative:paragraph;z-index:-667" coordorigin="14503,673" coordsize="10,10">
            <v:shape style="position:absolute;left:14503;top:673;width:10;height:10" coordorigin="14503,673" coordsize="10,10" path="m14503,678l14513,678e" filled="f" stroked="t" strokeweight=".580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pasur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pron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soh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t: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trua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ll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1.809998" w:type="dxa"/>
      </w:tblPr>
      <w:tblGrid/>
      <w:tr>
        <w:trPr>
          <w:trHeight w:val="168" w:hRule="exact"/>
        </w:trPr>
        <w:tc>
          <w:tcPr>
            <w:tcW w:w="691" w:type="dxa"/>
            <w:vMerge w:val="restart"/>
            <w:tcBorders>
              <w:top w:val="single" w:sz="4.6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11" w:right="20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r.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1506" w:type="dxa"/>
            <w:gridSpan w:val="11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5465" w:right="542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487" w:hRule="exact"/>
        </w:trPr>
        <w:tc>
          <w:tcPr>
            <w:tcW w:w="691" w:type="dxa"/>
            <w:vMerge/>
            <w:tcBorders>
              <w:bottom w:val="single" w:sz="8.472" w:space="0" w:color="000000"/>
              <w:left w:val="single" w:sz="8.47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58" w:type="dxa"/>
            <w:tcBorders>
              <w:top w:val="single" w:sz="4.640" w:space="0" w:color="000000"/>
              <w:bottom w:val="single" w:sz="8.472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77" w:after="0" w:line="241" w:lineRule="auto"/>
              <w:ind w:left="275" w:right="211" w:firstLine="-17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8" w:type="dxa"/>
            <w:tcBorders>
              <w:top w:val="single" w:sz="4.640" w:space="0" w:color="000000"/>
              <w:bottom w:val="single" w:sz="8.472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8.472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7" w:after="0" w:line="241" w:lineRule="auto"/>
              <w:ind w:left="249" w:right="207" w:firstLine="62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7" w:after="0" w:line="241" w:lineRule="auto"/>
              <w:ind w:left="215" w:right="154" w:firstLine="94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2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7" w:after="0" w:line="241" w:lineRule="auto"/>
              <w:ind w:left="136" w:right="74" w:firstLine="-19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1114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7" w:after="0" w:line="241" w:lineRule="auto"/>
              <w:ind w:left="105" w:right="64" w:firstLine="132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qj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5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258" w:right="220" w:firstLine="74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ekë/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37" w:right="31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117" w:right="9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ekë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838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8.472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644" w:right="61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2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506" w:type="dxa"/>
            <w:gridSpan w:val="11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3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HATI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LAC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506" w:type="dxa"/>
            <w:gridSpan w:val="11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3" w:hRule="exact"/>
        </w:trPr>
        <w:tc>
          <w:tcPr>
            <w:tcW w:w="691" w:type="dxa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76" w:right="26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58" w:type="dxa"/>
            <w:tcBorders>
              <w:top w:val="single" w:sz="8.48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415" w:right="390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664" w:type="dxa"/>
            <w:gridSpan w:val="3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8.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vMerge w:val="restart"/>
            <w:tcBorders>
              <w:top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2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2" w:type="dxa"/>
            <w:vMerge w:val="restart"/>
            <w:tcBorders>
              <w:top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2" w:after="0" w:line="240" w:lineRule="auto"/>
              <w:ind w:left="3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14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3" w:hRule="exact"/>
        </w:trPr>
        <w:tc>
          <w:tcPr>
            <w:tcW w:w="691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410" w:right="38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664" w:type="dxa"/>
            <w:gridSpan w:val="3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vMerge/>
            <w:tcBorders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42" w:type="dxa"/>
            <w:vMerge/>
            <w:tcBorders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8" w:space="0" w:color="000000"/>
              <w:bottom w:val="single" w:sz="8.472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2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506" w:type="dxa"/>
            <w:gridSpan w:val="11"/>
            <w:tcBorders>
              <w:top w:val="single" w:sz="8.48" w:space="0" w:color="000000"/>
              <w:bottom w:val="single" w:sz="8.472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HULLA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506" w:type="dxa"/>
            <w:gridSpan w:val="11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3" w:hRule="exact"/>
        </w:trPr>
        <w:tc>
          <w:tcPr>
            <w:tcW w:w="691" w:type="dxa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58" w:type="dxa"/>
            <w:tcBorders>
              <w:top w:val="single" w:sz="8.48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410" w:right="38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664" w:type="dxa"/>
            <w:gridSpan w:val="3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8.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3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42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70" w:hRule="exact"/>
        </w:trPr>
        <w:tc>
          <w:tcPr>
            <w:tcW w:w="691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4" w:lineRule="exact"/>
              <w:ind w:left="410" w:right="38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2664" w:type="dxa"/>
            <w:gridSpan w:val="3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3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2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40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5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83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8.472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8" w:space="0" w:color="000000"/>
              <w:bottom w:val="single" w:sz="8.472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2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506" w:type="dxa"/>
            <w:gridSpan w:val="11"/>
            <w:tcBorders>
              <w:top w:val="single" w:sz="8.48" w:space="0" w:color="000000"/>
              <w:bottom w:val="single" w:sz="8.472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8" w:hRule="exact"/>
        </w:trPr>
        <w:tc>
          <w:tcPr>
            <w:tcW w:w="1649" w:type="dxa"/>
            <w:gridSpan w:val="2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  <w:shd w:val="clear" w:color="auto" w:fill="FFC000"/>
          </w:tcPr>
          <w:p>
            <w:pPr>
              <w:spacing w:before="0" w:after="0" w:line="156" w:lineRule="exact"/>
              <w:ind w:left="3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HATI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LAC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506" w:type="dxa"/>
            <w:gridSpan w:val="11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3" w:hRule="exact"/>
        </w:trPr>
        <w:tc>
          <w:tcPr>
            <w:tcW w:w="691" w:type="dxa"/>
            <w:vMerge w:val="restart"/>
            <w:tcBorders>
              <w:top w:val="single" w:sz="8.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82" w:after="0" w:line="240" w:lineRule="auto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vMerge w:val="restart"/>
            <w:tcBorders>
              <w:top w:val="single" w:sz="8.48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82" w:after="0" w:line="240" w:lineRule="auto"/>
              <w:ind w:left="410" w:right="38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8" w:type="dxa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8.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9" w:type="dxa"/>
            <w:tcBorders>
              <w:top w:val="single" w:sz="8.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1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2" w:type="dxa"/>
            <w:tcBorders>
              <w:top w:val="single" w:sz="8.48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14" w:type="dxa"/>
            <w:vMerge w:val="restart"/>
            <w:tcBorders>
              <w:top w:val="single" w:sz="8.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82" w:after="0" w:line="240" w:lineRule="auto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5" w:type="dxa"/>
            <w:vMerge w:val="restart"/>
            <w:tcBorders>
              <w:top w:val="single" w:sz="8.48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82" w:after="0" w:line="240" w:lineRule="auto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40" w:type="dxa"/>
            <w:vMerge w:val="restart"/>
            <w:tcBorders>
              <w:top w:val="single" w:sz="8.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82" w:after="0" w:line="240" w:lineRule="auto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838" w:type="dxa"/>
            <w:tcBorders>
              <w:top w:val="single" w:sz="8.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691" w:type="dxa"/>
            <w:vMerge/>
            <w:tcBorders>
              <w:bottom w:val="single" w:sz="4.648" w:space="0" w:color="000000"/>
              <w:left w:val="single" w:sz="8.47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58" w:type="dxa"/>
            <w:vMerge/>
            <w:tcBorders>
              <w:bottom w:val="single" w:sz="4.648" w:space="0" w:color="000000"/>
              <w:left w:val="single" w:sz="4.648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2664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ësi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1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42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14" w:type="dxa"/>
            <w:vMerge/>
            <w:tcBorders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965" w:type="dxa"/>
            <w:vMerge/>
            <w:tcBorders>
              <w:bottom w:val="single" w:sz="4.648" w:space="0" w:color="000000"/>
              <w:left w:val="single" w:sz="8.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40" w:type="dxa"/>
            <w:vMerge/>
            <w:tcBorders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83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69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5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410" w:right="38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664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1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42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6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45/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381" w:right="35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664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7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/1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842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4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56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271" w:right="25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8.472" w:space="0" w:color="000000"/>
            </w:tcBorders>
          </w:tcPr>
          <w:p>
            <w:pPr>
              <w:spacing w:before="0" w:after="0" w:line="154" w:lineRule="exact"/>
              <w:ind w:left="381" w:right="35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12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5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ill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6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65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7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/9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2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70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4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6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83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3" w:hRule="exact"/>
        </w:trPr>
        <w:tc>
          <w:tcPr>
            <w:tcW w:w="691" w:type="dxa"/>
            <w:tcBorders>
              <w:top w:val="single" w:sz="4.640" w:space="0" w:color="000000"/>
              <w:bottom w:val="single" w:sz="8.488" w:space="0" w:color="000000"/>
              <w:left w:val="single" w:sz="8.47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58" w:type="dxa"/>
            <w:tcBorders>
              <w:top w:val="single" w:sz="4.640" w:space="0" w:color="000000"/>
              <w:bottom w:val="single" w:sz="8.488" w:space="0" w:color="000000"/>
              <w:left w:val="single" w:sz="4.648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758" w:type="dxa"/>
            <w:tcBorders>
              <w:top w:val="single" w:sz="4.640" w:space="0" w:color="000000"/>
              <w:bottom w:val="single" w:sz="8.488" w:space="0" w:color="000000"/>
              <w:left w:val="single" w:sz="8.472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58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8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46" w:type="dxa"/>
            <w:tcBorders>
              <w:top w:val="single" w:sz="4.640" w:space="0" w:color="000000"/>
              <w:bottom w:val="single" w:sz="8.48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8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59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842" w:type="dxa"/>
            <w:tcBorders>
              <w:top w:val="single" w:sz="4.640" w:space="0" w:color="000000"/>
              <w:bottom w:val="single" w:sz="8.488" w:space="0" w:color="000000"/>
              <w:left w:val="single" w:sz="8.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14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965" w:type="dxa"/>
            <w:tcBorders>
              <w:top w:val="single" w:sz="4.640" w:space="0" w:color="000000"/>
              <w:bottom w:val="single" w:sz="8.488" w:space="0" w:color="000000"/>
              <w:left w:val="single" w:sz="8.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40" w:type="dxa"/>
            <w:tcBorders>
              <w:top w:val="single" w:sz="4.640" w:space="0" w:color="000000"/>
              <w:bottom w:val="single" w:sz="8.488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838" w:type="dxa"/>
            <w:tcBorders>
              <w:top w:val="single" w:sz="4.640" w:space="0" w:color="000000"/>
              <w:bottom w:val="single" w:sz="8.488" w:space="0" w:color="000000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</w:tr>
      <w:tr>
        <w:trPr>
          <w:trHeight w:val="178" w:hRule="exact"/>
        </w:trPr>
        <w:tc>
          <w:tcPr>
            <w:tcW w:w="7255" w:type="dxa"/>
            <w:gridSpan w:val="8"/>
            <w:tcBorders>
              <w:top w:val="single" w:sz="8.488" w:space="0" w:color="000000"/>
              <w:bottom w:val="nil" w:sz="6" w:space="0" w:color="auto"/>
              <w:left w:val="nil" w:sz="6" w:space="0" w:color="auto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956" w:type="dxa"/>
            <w:gridSpan w:val="2"/>
            <w:tcBorders>
              <w:top w:val="single" w:sz="8.48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96" w:right="-20"/>
              <w:jc w:val="left"/>
              <w:tabs>
                <w:tab w:pos="1640" w:val="left"/>
              </w:tabs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∑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=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105" w:type="dxa"/>
            <w:gridSpan w:val="2"/>
            <w:tcBorders>
              <w:top w:val="single" w:sz="8.48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621" w:right="-20"/>
              <w:jc w:val="left"/>
              <w:tabs>
                <w:tab w:pos="1600" w:val="left"/>
              </w:tabs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∑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=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838" w:type="dxa"/>
            <w:tcBorders>
              <w:top w:val="single" w:sz="8.488" w:space="0" w:color="000000"/>
              <w:bottom w:val="nil" w:sz="6" w:space="0" w:color="auto"/>
              <w:left w:val="single" w:sz="8.48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39" w:after="0" w:line="240" w:lineRule="auto"/>
        <w:ind w:left="220" w:right="-20"/>
        <w:jc w:val="left"/>
        <w:rPr>
          <w:rFonts w:ascii="Garamond" w:hAnsi="Garamond" w:cs="Garamond" w:eastAsia="Garamond"/>
          <w:sz w:val="9"/>
          <w:szCs w:val="9"/>
        </w:rPr>
      </w:pPr>
      <w:rPr/>
      <w:r>
        <w:rPr/>
        <w:pict>
          <v:group style="position:absolute;margin-left:66.360001pt;margin-top:-51.777275pt;width:.481pt;height:.48pt;mso-position-horizontal-relative:page;mso-position-vertical-relative:paragraph;z-index:-666" coordorigin="1327,-1036" coordsize="10,10">
            <v:shape style="position:absolute;left:1327;top:-1036;width:10;height:10" coordorigin="1327,-1036" coordsize="10,10" path="m1327,-1031l1337,-1031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528pt;margin-top:-51.777275pt;width:.48pt;height:.48pt;mso-position-horizontal-relative:page;mso-position-vertical-relative:paragraph;z-index:-665" coordorigin="10560,-1036" coordsize="10,10">
            <v:shape style="position:absolute;left:10560;top:-1036;width:10;height:10" coordorigin="10560,-1036" coordsize="10,10" path="m10560,-1031l10570,-1031e" filled="f" stroked="t" strokeweight=".580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qe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tot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l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4"/>
          <w:szCs w:val="1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14"/>
          <w:szCs w:val="14"/>
          <w:spacing w:val="3"/>
          <w:w w:val="100"/>
          <w:b/>
          <w:bCs/>
        </w:rPr>
        <w:t>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s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4"/>
          <w:szCs w:val="14"/>
          <w:spacing w:val="3"/>
          <w:w w:val="100"/>
          <w:b/>
          <w:bCs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4"/>
          <w:szCs w:val="1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381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9"/>
          <w:szCs w:val="9"/>
          <w:spacing w:val="0"/>
          <w:w w:val="100"/>
          <w:b/>
          <w:bCs/>
          <w:position w:val="3"/>
        </w:rPr>
        <w:t>2</w:t>
      </w:r>
      <w:r>
        <w:rPr>
          <w:rFonts w:ascii="Garamond" w:hAnsi="Garamond" w:cs="Garamond" w:eastAsia="Garamond"/>
          <w:sz w:val="9"/>
          <w:szCs w:val="9"/>
          <w:spacing w:val="0"/>
          <w:w w:val="100"/>
          <w:position w:val="0"/>
        </w:rPr>
      </w:r>
    </w:p>
    <w:p>
      <w:pPr>
        <w:spacing w:before="10" w:after="0" w:line="240" w:lineRule="auto"/>
        <w:ind w:left="220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lera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tot</w:t>
      </w:r>
      <w:r>
        <w:rPr>
          <w:rFonts w:ascii="Garamond" w:hAnsi="Garamond" w:cs="Garamond" w:eastAsia="Garamond"/>
          <w:sz w:val="14"/>
          <w:szCs w:val="1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le</w:t>
      </w:r>
      <w:r>
        <w:rPr>
          <w:rFonts w:ascii="Garamond" w:hAnsi="Garamond" w:cs="Garamond" w:eastAsia="Garamond"/>
          <w:sz w:val="14"/>
          <w:szCs w:val="1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pr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4"/>
          <w:szCs w:val="1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11</w:t>
      </w:r>
      <w:r>
        <w:rPr>
          <w:rFonts w:ascii="Garamond" w:hAnsi="Garamond" w:cs="Garamond" w:eastAsia="Garamond"/>
          <w:sz w:val="14"/>
          <w:szCs w:val="14"/>
          <w:spacing w:val="2"/>
          <w:w w:val="100"/>
          <w:b/>
          <w:bCs/>
        </w:rPr>
        <w:t>5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b/>
          <w:bCs/>
        </w:rPr>
        <w:t>8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4"/>
          <w:szCs w:val="1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le</w:t>
      </w:r>
      <w:r>
        <w:rPr>
          <w:rFonts w:ascii="Garamond" w:hAnsi="Garamond" w:cs="Garamond" w:eastAsia="Garamond"/>
          <w:sz w:val="14"/>
          <w:szCs w:val="14"/>
          <w:spacing w:val="3"/>
          <w:w w:val="100"/>
          <w:b/>
          <w:bCs/>
        </w:rPr>
        <w:t>k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</w:rPr>
      </w:r>
    </w:p>
    <w:sectPr>
      <w:pgSz w:w="15840" w:h="12240" w:orient="landscape"/>
      <w:pgMar w:top="112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2017-12-18T16:05:55Z</dcterms:created>
  <dcterms:modified xsi:type="dcterms:W3CDTF">2017-12-18T16:05:55Z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