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1" w:right="3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7746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28.7.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993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(KËRKIM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HIMI)”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7746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28.7.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prodhimi)”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254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02" w:right="43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-38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Përkufiz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747" w:space="455"/>
            <w:col w:w="5398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“Albpetrol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etrol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shoqërit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pandryshuara.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atmosferik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GNL-në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ansmetohe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bpetroli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“Licenc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“Albpetrol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“Marrëveshj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Albpe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Albpe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ergje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Albpe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“Marrëv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fisk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sikurs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“Naft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bruto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asfalte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ozokerit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lloje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hidrokarburev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bitumeve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ngurt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lëngëta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gjendje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natyror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natyro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ensimi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nxjerrjes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qymyrgur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ubstanc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nxirre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qymyrguri.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vlerësimi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xjerrjen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prodhimin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trajtimin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grumbullimin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transportimi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shitje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disponimi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eksporti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livrim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dakord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rafiner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natyror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“Periu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domosdoshm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ekzis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komercial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parametrav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“Prodhi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dhje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artificial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shfrytëzimi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ekzistencës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vendndodhje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“Pus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vlerësimi”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shpuar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zonës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zbulim,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informacioneve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mëtejshme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parametrave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rezervuarit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sasisë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hidrokarbureve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zbuluara.</w:t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“Rentë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minerare”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paguhet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mineralet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nxirren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mbitoka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nëntoka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territorit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nënprodukteve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odhuara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minerale.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“Rezerva”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sasia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hidrokarbureve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zbuluar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nxirret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verdishme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teknologjinë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ekzistues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rrethanat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ekonomi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“Rezervuar”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grumbullim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natyror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okarburesh,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japë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caktuara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zako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karakterizohet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sistem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hidrodinamik,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kufijve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strukt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ethanav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promovojn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aksidenteve;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shmangi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zervav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shfrytëzimi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nxirre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umbullim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shfrytëzohe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shtrir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rkatësisht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horizont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kërkojë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shtrihe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shtrihe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kontakti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naftë-ujë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thellësitë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anësor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sikurs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raktorit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torizuari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villim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drokarbur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35" w:space="559"/>
            <w:col w:w="5106"/>
          </w:cols>
        </w:sectPr>
      </w:pPr>
      <w:rPr/>
    </w:p>
    <w:p>
      <w:pPr>
        <w:spacing w:before="7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bpetro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interesuar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bllok/blloq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uar/a.”.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ekskluzive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kërkimin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kontratës,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përveçse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kontraktori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gumente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bindëse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ministrinë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ekzistojnë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specifike,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kërkojnë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rast,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kontraktorit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jepet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gjithsej.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zgjatet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kohës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nevojshme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përfundimin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testim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pusi.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ulim,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kërkojë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rputhje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planin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zbulimit.”.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pikën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“a”,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nënpikës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shtohen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“por,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rast,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stabiliteti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fisk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mjedisi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kontraktorët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përgatitu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ësi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qoft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:”.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6" w:space="532"/>
            <w:col w:w="5212"/>
          </w:cols>
        </w:sectPr>
      </w:pPr>
      <w:rPr/>
    </w:p>
    <w:p>
      <w:pPr>
        <w:spacing w:before="7" w:after="0" w:line="240" w:lineRule="auto"/>
        <w:ind w:left="3522" w:right="35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ësi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gjislacioni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luajtshme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marrëdhënie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3" w:lineRule="exact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nënshkruhe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“Albpetrol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“Albpe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782" w:right="9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8" w:right="42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92" w:right="29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Inst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nco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Hidrokarbureve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analiza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oponent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onitorimi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ucionev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përpunimit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gjeologjisë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gjeofizikës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teknologjis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inxhi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Shkenco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dministro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logo-gjeofi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eksklu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6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282" w:right="22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Agjenci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Hidrokarburet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bureve;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problemet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idrokarbure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shpërndah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Shpërndarj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certifikat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naftë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fiskal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rqindj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13/6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barasvlershm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industrin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81" w:right="39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7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84" w:right="26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hidroka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nënshkruara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hidrokarbur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93" w:right="4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40" w:lineRule="auto"/>
        <w:ind w:left="384" w:right="3494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10005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15.2.2017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Republi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2017-12-15T10:25:25Z</dcterms:created>
  <dcterms:modified xsi:type="dcterms:W3CDTF">2017-12-15T10:25:25Z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LastSaved">
    <vt:filetime>2017-12-15T00:00:00Z</vt:filetime>
  </property>
</Properties>
</file>