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12" w:right="449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193" w:right="41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93" w:right="1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74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40" w:lineRule="auto"/>
        <w:ind w:left="3375" w:right="419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379" w:lineRule="auto"/>
        <w:ind w:left="2322" w:right="314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4.2.20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61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06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773" w:space="67"/>
            <w:col w:w="8760"/>
          </w:cols>
        </w:sectPr>
      </w:pPr>
      <w:rPr/>
    </w:p>
    <w:p>
      <w:pPr>
        <w:spacing w:before="8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45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77" w:right="4142" w:firstLine="-343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846" w:right="18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oced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ci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allj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8" w:lineRule="exact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445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57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45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0" w:right="56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3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341" w:lineRule="auto"/>
        <w:ind w:left="383" w:right="3492" w:firstLine="43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62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00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dcterms:created xsi:type="dcterms:W3CDTF">2017-12-15T10:34:59Z</dcterms:created>
  <dcterms:modified xsi:type="dcterms:W3CDTF">2017-12-15T10:34:59Z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2017-03-01T00:00:00Z</vt:filetime>
  </property>
  <property fmtid="{D5CDD505-2E9C-101B-9397-08002B2CF9AE}" pid="3" name="LastSaved">
    <vt:filetime>2017-12-15T00:00:00Z</vt:filetime>
  </property>
</Properties>
</file>