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93" w:right="41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85" w:right="1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TIFIKIMI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MARRËV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MINISTRAV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98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INISTRAV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BOSNJË–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HERCEG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INËS,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621" w:right="26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DETA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21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404" w:right="3493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0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10016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20.2.2017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Presidenti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25" w:right="37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MAR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716" w:right="407" w:firstLine="-9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RCEGOVINËS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879" w:right="25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TRANSPO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cegovinë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”),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njohu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rëndësin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promovimi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barazis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reciprok,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dashu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461" w:space="1033"/>
            <w:col w:w="5106"/>
          </w:cols>
        </w:sectPr>
      </w:pPr>
      <w:rPr/>
    </w:p>
    <w:p>
      <w:pPr>
        <w:spacing w:before="7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nënkupto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–m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nënkupto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regjistru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flamuri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“anëta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mirëmbajtje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mpetente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Bosnj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-Herc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govin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ovinës.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Bosn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govin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njëra-tjetrë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pengojë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lundrimi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ktues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ndërmarrjeve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shkëpunojn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ngesav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dëmtojn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abstenojn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shkarkimit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hipje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zbritje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pasagjerëve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botazh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(lundri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rimorkimi;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piloti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detyrueshëm;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ntraktuese.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lehtësua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promo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përshpejtua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lehtësua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formalitete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rtetojn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certifikata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tonazhi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certifika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onazh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certifikat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marinar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ident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jenë: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“librez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mari-narit”;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Bosnjë-Hercegovinë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“librez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rinarit”.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vlefshëm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lokal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bordi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vlefshm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entitetit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kthehe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Kontrak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uese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pavarësisht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spitale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ntraktuese.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footer="1947" w:header="0" w:top="1360" w:bottom="2140" w:left="1320" w:right="1320"/>
          <w:footerReference w:type="default" r:id="rId5"/>
          <w:pgSz w:w="12240" w:h="15840"/>
        </w:sectPr>
      </w:pPr>
      <w:rPr/>
    </w:p>
    <w:p>
      <w:pPr>
        <w:spacing w:before="79" w:after="0" w:line="240" w:lineRule="auto"/>
        <w:ind w:left="12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Bosnjë-He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cego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ajtësi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9–1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në/ng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mohojn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padëshirueshme.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vazhdojn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uipazh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humbu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këtinë,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siden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TVSH-ja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anulo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ontraktuese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pajtueshmër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mëparshmit.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ndër-marrjev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pajtohen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rregullua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monedh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konvert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footer="1947" w:header="0" w:top="1360" w:bottom="2140" w:left="1320" w:right="1320"/>
          <w:footerReference w:type="default" r:id="rId6"/>
          <w:pgSz w:w="12240" w:h="15840"/>
        </w:sectPr>
      </w:pPr>
      <w:rPr/>
    </w:p>
    <w:p>
      <w:pPr>
        <w:spacing w:before="79" w:after="0" w:line="240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982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ntraktuese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snjë-Hercegovinë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diplomatik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tridhjet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njëra-tje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amendament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denoncoj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origjinale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kroat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serbe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angleze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autentike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Bosnjë-Hercegovinë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0" w:header="0" w:top="1360" w:bottom="280" w:left="1320" w:right="1320"/>
          <w:footerReference w:type="default" r:id="rId7"/>
          <w:pgSz w:w="12240" w:h="15840"/>
        </w:sectPr>
      </w:pPr>
      <w:rPr/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8" w:lineRule="exact"/>
        <w:ind w:left="919" w:right="-57" w:firstLine="-295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KËSHILLI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MINISTRAV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REPUBLIK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SHQIP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RISË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8" w:lineRule="exact"/>
        <w:ind w:left="452" w:right="1071" w:firstLine="-452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KËSHILLI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MINISTRAV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BOSNJË-HERCEGOVINËS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sectPr>
      <w:type w:val="continuous"/>
      <w:pgSz w:w="12240" w:h="15840"/>
      <w:pgMar w:top="1360" w:bottom="280" w:left="1320" w:right="1320"/>
      <w:cols w:num="2" w:equalWidth="0">
        <w:col w:w="4044" w:space="1008"/>
        <w:col w:w="45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220001pt;margin-top:677.407166pt;width:455.819096pt;height:35.3601pt;mso-position-horizontal-relative:page;mso-position-vertical-relative:page;z-index:-205" type="#_x0000_t202" filled="f" stroked="f">
          <v:textbox inset="0,0,0,0">
            <w:txbxContent>
              <w:p>
                <w:pPr>
                  <w:spacing w:before="0" w:after="0" w:line="267" w:lineRule="exact"/>
                  <w:ind w:left="4018" w:right="4284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Nen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99"/>
                    <w:position w:val="1"/>
                  </w:rPr>
                  <w:t>12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  <w:p>
                <w:pPr>
                  <w:spacing w:before="7" w:after="0" w:line="150" w:lineRule="exact"/>
                  <w:jc w:val="left"/>
                  <w:rPr>
                    <w:sz w:val="15"/>
                    <w:szCs w:val="15"/>
                  </w:rPr>
                </w:pPr>
                <w:rPr/>
                <w:r>
                  <w:rPr>
                    <w:sz w:val="15"/>
                    <w:szCs w:val="15"/>
                  </w:rPr>
                </w:r>
              </w:p>
              <w:p>
                <w:pPr>
                  <w:spacing w:before="0" w:after="0" w:line="240" w:lineRule="auto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Dispozita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0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nenev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4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9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9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1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0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9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dh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8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1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1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0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zbatohe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2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pë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2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çd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9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person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2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1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cil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9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7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ësht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7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7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shteta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6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1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se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c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ilë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6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Palë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220001pt;margin-top:682.987305pt;width:456.149662pt;height:35.4199pt;mso-position-horizontal-relative:page;mso-position-vertical-relative:page;z-index:-204" type="#_x0000_t202" filled="f" stroked="f">
          <v:textbox inset="0,0,0,0">
            <w:txbxContent>
              <w:p>
                <w:pPr>
                  <w:spacing w:before="0" w:after="0" w:line="267" w:lineRule="exact"/>
                  <w:ind w:left="4018" w:right="429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Nen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99"/>
                    <w:position w:val="1"/>
                  </w:rPr>
                  <w:t>18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  <w:p>
                <w:pPr>
                  <w:spacing w:before="8" w:after="0" w:line="150" w:lineRule="exact"/>
                  <w:jc w:val="left"/>
                  <w:rPr>
                    <w:sz w:val="15"/>
                    <w:szCs w:val="15"/>
                  </w:rPr>
                </w:pPr>
                <w:rPr/>
                <w:r>
                  <w:rPr>
                    <w:sz w:val="15"/>
                    <w:szCs w:val="15"/>
                  </w:rPr>
                </w:r>
              </w:p>
              <w:p>
                <w:pPr>
                  <w:spacing w:before="0" w:after="0" w:line="240" w:lineRule="auto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1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.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Ku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7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kryhe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0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kri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bordi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anij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7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l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7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Kon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rak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ues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,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2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9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ndodhe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1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de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</w:rPr>
                  <w:t>rritori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</w:rPr>
                  <w:t>l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2017-12-15T10:35:16Z</dcterms:created>
  <dcterms:modified xsi:type="dcterms:W3CDTF">2017-12-15T10:35:16Z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2017-02-27T00:00:00Z</vt:filetime>
  </property>
  <property fmtid="{D5CDD505-2E9C-101B-9397-08002B2CF9AE}" pid="3" name="LastSaved">
    <vt:filetime>2017-12-15T00:00:00Z</vt:filetime>
  </property>
</Properties>
</file>