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494" w:right="44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73" w:right="417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49" w:right="15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81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RIV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MIN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PAL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AJTSH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155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5" w:right="41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359" w:lineRule="auto"/>
        <w:ind w:left="3142" w:right="31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2" w:after="0" w:line="240" w:lineRule="auto"/>
        <w:ind w:left="4474" w:right="239" w:firstLine="-409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shtesa: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2017”.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3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3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4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2017”.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89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8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menjëher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16.2.2017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301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  <w:cols w:num="2" w:equalWidth="0">
        <w:col w:w="6003" w:space="2302"/>
        <w:col w:w="12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2017-12-15T10:51:18Z</dcterms:created>
  <dcterms:modified xsi:type="dcterms:W3CDTF">2017-12-15T10:51:18Z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2017-03-13T00:00:00Z</vt:filetime>
  </property>
  <property fmtid="{D5CDD505-2E9C-101B-9397-08002B2CF9AE}" pid="3" name="LastSaved">
    <vt:filetime>2017-12-15T00:00:00Z</vt:filetime>
  </property>
</Properties>
</file>