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8" w:right="1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EN/SHU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TATIMORE,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DETYRI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HEQJES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QARKULLIM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TRANS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FSHIRJE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/SHUARJE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TATIMORE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73" w:right="43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3081" w:right="30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JITHS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84" w:right="40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Obje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pagesë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fshirjen/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huarje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heqje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64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Përkufiz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mi/kontributi/taksa/tar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kamatëvon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tatimi/takse/tarife/kon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19.8.2008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ocedu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risë”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tatimore.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ambala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konstatuar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tkonsta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njoftim-vlerësim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2" w:right="36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përfitojnë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çregjistrua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debitor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61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03" w:right="34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përfitojnë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76" w:space="364"/>
            <w:col w:w="8760"/>
          </w:cols>
        </w:sectPr>
      </w:pPr>
      <w:rPr/>
    </w:p>
    <w:p>
      <w:pPr>
        <w:spacing w:before="79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fshirja/shuarj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tatimore/doganore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12" w:right="28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Fshirja/shuarj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tatim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30.10.200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kamatëvonesa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2" w:right="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Fshir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a/shuar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ifës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73" w:right="41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/kontributit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gjistrua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aksa/tarifa/kontribu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tatimore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periudhav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2014;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taksat/tarifa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riudh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/taksa/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arifa/kontribut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553" w:right="25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Fshir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a/shuar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gjithashtu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fshirjes/shuarjes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/kontri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utin/taksën/tar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fën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kamatëvonesë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(gjobat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ogari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19.8.2008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punësuarve;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438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31.12.2016;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jobat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mosdekl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padorë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30.6.2017;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rativ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jobat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9.8.2008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(gjobat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.8.2008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Kushtetuese;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hihen/shuhe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papaguara,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vetdeklaruar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.12.2013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vetëdeklaruar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tatimi/taksa/tarifa/kontributi.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tatimi/t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/tarifa/kon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hihen/shuhe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papaguara,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fshihen/s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tatimi/t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/tarifa/kon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moslëshimi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Natyror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31.12.2014;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fshihen/shuhe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shëndetësor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vet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punësu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bujq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80" w:right="8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Kompensim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endje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tepricë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kreditore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TVS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TVSH-s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fshirja/shuarj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kompensimit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(zvogëlimit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tepricë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tepric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hirja/shuarj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mpens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tomatikisht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padisë/ankimit/rekursi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103" w:right="20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Fshir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a/shuar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divid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produkte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duhanit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TVS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makinerit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12.2016.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780" w:right="17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hirja/sh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detyr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fshihen/shuh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kamatëvonesa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pagueshm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evidentuar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n/shu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31.12.201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matëvon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853" w:right="18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tyrim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roce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tatimore/d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padisë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/ankimit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ekursit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fazë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shkallë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gjykimit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gjykatës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nistrative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kompetente.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Administrata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doganore,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etyr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en/shuhen,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rastin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filluar,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ndërpret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mbledh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detyrimeve.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doganore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përfitojnë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falja,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procedurat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mbledhjes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detyrimeve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kryhen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legjislacionet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3" w:right="1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Procedura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heqjes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qarkullimi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mjeteve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përdor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hir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es/shuarjes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detyrim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timore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Përveç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parashikohet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met,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hiqen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qarkullimi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regjistruara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Shërbimit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Rrugor,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asnjë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pikës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heqja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këtyre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fshihen/shuhen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papaguara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si: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regjistrimit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përvitshëm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vjetore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qarkullimit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rrugor,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ksa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vjetore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përdorura,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ksa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luksoze,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gjobat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llogaritura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efekt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mospagimit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taksave.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ubjektet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ersonat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1.12.2017,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paraqiten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Drejtorisë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ërbimit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Rrugor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kryer,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pagesë,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veprimet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heqjes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qarkullimi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mjetit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moskryerjen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procedurës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heqjes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mbajtjen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aktiv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Personave,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cilët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paraqiten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kërkojnë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mos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ryerjen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procedurës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heqjes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mbajtjen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ihen/shu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periudhat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parë,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paguajnë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periudhën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janar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2011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vijim,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përjashtim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gjobave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kamatëvone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2014,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fshihen/shuhen.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31.12.2017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intere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paraqiten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mbajtjen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aktiv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mjetit,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Drejtoria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portit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Rrugor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kryejë,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pagesë,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heqjen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qarkullimi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fshirjen/shuarjen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detyrimeve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Lista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eteve,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targat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përkatëse,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çregji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truara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dërgohet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Ministrisë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4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Brendshme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Drejtorisë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sekuestrimin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866" w:right="28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Afati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zbatimit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drejta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ankimit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subjekteve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dispozitat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ushtrohet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83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31.12.2017.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Subjektet,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fshirja/shuarja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etyr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aplikohet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fshirje/shuarje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rmbushin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afateve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rcaktuara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huarja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detyrimeve,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nistrativ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njoftuar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Subjektet,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ërkatëse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përfitojnë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fshirja/shuarja,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gjykatën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trative,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legjislacionit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fushës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74" w:right="11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Organet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zbatuese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afati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fshir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en/shuarjen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detyrimeve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tatimore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detyrimeve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pagueshme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1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31.12.2017,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organet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hijnë/shuajnë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regjistrat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abël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llogaria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debitor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fshihen/shuhen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Ngarkoh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zbatimin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strata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tatimore,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qëndrore/vendore,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doganore,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Instituti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Sigurimeve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Shoqërore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Drejtoria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Rrugor.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359" w:right="33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Nxjerrja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nënligjore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ditëve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hyja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Financave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zim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left="354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46" w:right="40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Hyrja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513" w:space="327"/>
            <w:col w:w="8760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30.3.2017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Shpallur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dekretin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10142,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19.4.2017,</w:t>
      </w:r>
      <w:r>
        <w:rPr>
          <w:rFonts w:ascii="Garamond" w:hAnsi="Garamond" w:cs="Garamond" w:eastAsia="Garamond"/>
          <w:sz w:val="24"/>
          <w:szCs w:val="24"/>
          <w:spacing w:val="-1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Presidentit</w:t>
      </w:r>
      <w:r>
        <w:rPr>
          <w:rFonts w:ascii="Garamond" w:hAnsi="Garamond" w:cs="Garamond" w:eastAsia="Garamond"/>
          <w:sz w:val="24"/>
          <w:szCs w:val="24"/>
          <w:spacing w:val="-13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Repub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përisë,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2017-12-15T13:04:47Z</dcterms:created>
  <dcterms:modified xsi:type="dcterms:W3CDTF">2017-12-15T13:04:47Z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