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before="79" w:after="0" w:line="240" w:lineRule="auto"/>
        <w:ind w:left="4514" w:right="4494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LIGJ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4185" w:right="4162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Nr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3</w:t>
      </w:r>
      <w:r>
        <w:rPr>
          <w:rFonts w:ascii="Garamond" w:hAnsi="Garamond" w:cs="Garamond" w:eastAsia="Garamond"/>
          <w:sz w:val="24"/>
          <w:szCs w:val="24"/>
          <w:spacing w:val="-3"/>
          <w:w w:val="99"/>
          <w:b/>
          <w:bCs/>
        </w:rPr>
        <w:t>6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/20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298" w:right="276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SHTES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SHIM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16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LIGJ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NR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7895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27.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.1995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-17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“KODI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L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UBLIKË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SH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QI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-15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99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99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SHUAR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8" w:after="0" w:line="420" w:lineRule="atLeast"/>
        <w:ind w:left="4253" w:right="134" w:firstLine="-341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mbështetj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81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pik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8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pik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Kush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etutës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propo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depu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eti,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KUVEN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</w:p>
    <w:p>
      <w:pPr>
        <w:spacing w:before="0" w:after="0" w:line="400" w:lineRule="auto"/>
        <w:ind w:left="3162" w:right="3141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IKË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QIPËRISË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VENDOSI: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7" w:lineRule="exact"/>
        <w:ind w:left="84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7895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27.1.1995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“K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Pen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publikë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qi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ëris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ndrys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uar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hen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0" w:after="0" w:line="263" w:lineRule="exact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shtesa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ndryshime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poshtë: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37" w:after="0" w:line="240" w:lineRule="auto"/>
        <w:ind w:left="4456" w:right="4434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180" w:lineRule="exact"/>
        <w:jc w:val="left"/>
        <w:rPr>
          <w:sz w:val="18"/>
          <w:szCs w:val="18"/>
        </w:rPr>
      </w:pPr>
      <w:rPr/>
      <w:r>
        <w:rPr>
          <w:sz w:val="18"/>
          <w:szCs w:val="18"/>
        </w:rPr>
      </w:r>
    </w:p>
    <w:p>
      <w:pPr>
        <w:spacing w:before="0" w:after="0" w:line="240" w:lineRule="auto"/>
        <w:ind w:left="84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bëhe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ryshime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mëposhtme: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840" w:right="58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ed</w:t>
      </w:r>
      <w:r>
        <w:rPr>
          <w:rFonts w:ascii="Garamond" w:hAnsi="Garamond" w:cs="Garamond" w:eastAsia="Garamond"/>
          <w:sz w:val="24"/>
          <w:szCs w:val="24"/>
          <w:spacing w:val="-5"/>
          <w:w w:val="98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98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98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es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98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98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ht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ë</w:t>
      </w:r>
      <w:r>
        <w:rPr>
          <w:rFonts w:ascii="Garamond" w:hAnsi="Garamond" w:cs="Garamond" w:eastAsia="Garamond"/>
          <w:sz w:val="24"/>
          <w:szCs w:val="24"/>
          <w:spacing w:val="-15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titu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io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n</w:t>
      </w:r>
      <w:r>
        <w:rPr>
          <w:rFonts w:ascii="Garamond" w:hAnsi="Garamond" w:cs="Garamond" w:eastAsia="Garamond"/>
          <w:sz w:val="24"/>
          <w:szCs w:val="24"/>
          <w:spacing w:val="-15"/>
          <w:w w:val="99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ukimi”.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ragr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ndryshohe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poshtë: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4" w:firstLine="72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ulla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voki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vendimi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ëso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rmb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mje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shikoh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ce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ca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4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4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Drejtësis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”.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63" w:lineRule="exact"/>
        <w:ind w:left="4456" w:right="4433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5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0" w:after="0" w:line="240" w:lineRule="auto"/>
        <w:ind w:left="84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bëhe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ndryshim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840" w:right="230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titul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hiqe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fjal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burgim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titullohe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“Dënim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miturit”.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fja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“dë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”.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84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fun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fjalis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shtohe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fjali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rmbajtje: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5" w:firstLine="7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“Rr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gulla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dëni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rashikoh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tësis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Pen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Mitur.”.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4456" w:right="4434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84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9</w:t>
      </w:r>
      <w:r>
        <w:rPr>
          <w:rFonts w:ascii="Garamond" w:hAnsi="Garamond" w:cs="Garamond" w:eastAsia="Garamond"/>
          <w:sz w:val="24"/>
          <w:szCs w:val="24"/>
          <w:spacing w:val="4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bëhe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shtes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rys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84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paragrafi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shtohe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paragraf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përmbajtje: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0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120" w:right="60" w:firstLine="284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dënime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dhën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lluar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gjykata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afat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dyfishi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kohë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burgi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4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dhën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ata.”.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84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ragr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mër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ndryshohe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poshtë: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5" w:firstLine="72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“4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Afat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provës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rjashti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iku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ragrafi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ësh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24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mua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vjet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il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nesë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rmj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llje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gjykatë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dhënë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zulli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rgi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provë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mun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kurtoh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jate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mënyrë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ekzekutimi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ovë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kushtev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personal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nuari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cenua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minim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maksima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parashiku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paragraf.”.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3" w:lineRule="exact"/>
        <w:ind w:left="84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ragr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mër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4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0" w:after="0" w:line="240" w:lineRule="auto"/>
        <w:ind w:left="4456" w:right="4434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4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8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840" w:right="4436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bëhe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shtes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ndryshime: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Pik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ragrafi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ndryshohe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poshtë: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jc w:val="left"/>
        <w:spacing w:after="0"/>
        <w:sectPr>
          <w:type w:val="continuous"/>
          <w:pgSz w:w="12240" w:h="15840"/>
          <w:pgMar w:top="1360" w:bottom="280" w:left="1320" w:right="1320"/>
        </w:sectPr>
      </w:pPr>
      <w:rPr/>
    </w:p>
    <w:p>
      <w:pPr>
        <w:spacing w:before="79" w:after="0" w:line="240" w:lineRule="auto"/>
        <w:ind w:left="120" w:right="59" w:firstLine="7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“12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T’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nshtrohe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ajti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program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rehab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litimi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qëlli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ndalojë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përdorimi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alkooli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lëndëv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narkotike.”.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84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fun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paragrafi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shto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fjali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përmbajtje: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9" w:firstLine="7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“Det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rime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afi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ktoh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dënu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.”.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84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paragrafi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paragraf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përmbajtje: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9" w:firstLine="7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“Periudh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përmbushj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etyrim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parashi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ktohet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gjykat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brend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riudhë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caktua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4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provës.”.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4456" w:right="4434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5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8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120" w:right="60" w:firstLine="7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60/a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ragr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fjalë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“vendosur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fjal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“sip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shikim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60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Kodi”.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4456" w:right="4433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6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84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bëhe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drys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ime.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84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ragr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ndryshohe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poshtë: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6" w:firstLine="72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imu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ikua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ligji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përjash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parashikimev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grafi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ni.”.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84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paragrafi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shtohe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paragraf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përmbajtje: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5" w:firstLine="72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“5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Gjykat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urdhëro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dënua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mbaj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kontakt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Shërbimi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Prov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periudhë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provë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përmbush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dis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detyrime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parashikuar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dënuari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kontakt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Shërbimi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rmb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det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para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urdhë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gjykat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fundi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vendo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zëvendësimi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dënimi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nim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tjetër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jatje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afati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mbikëqyrje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periudhë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provë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revokimi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vendimi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lirimi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para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kusht.”.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jc w:val="both"/>
        <w:spacing w:after="0"/>
        <w:sectPr>
          <w:pgSz w:w="12240" w:h="15840"/>
          <w:pgMar w:top="1360" w:bottom="280" w:left="1320" w:right="1320"/>
        </w:sectPr>
      </w:pPr>
      <w:rPr/>
    </w:p>
    <w:p>
      <w:pPr>
        <w:spacing w:before="6" w:after="0" w:line="120" w:lineRule="exact"/>
        <w:jc w:val="left"/>
        <w:rPr>
          <w:sz w:val="12"/>
          <w:szCs w:val="12"/>
        </w:rPr>
      </w:pPr>
      <w:rPr/>
      <w:r>
        <w:rPr>
          <w:sz w:val="12"/>
          <w:szCs w:val="12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20" w:right="-76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pesë”.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/>
        <w:br w:type="column"/>
      </w:r>
      <w:r>
        <w:rPr>
          <w:sz w:val="15"/>
          <w:szCs w:val="15"/>
        </w:rPr>
      </w:r>
    </w:p>
    <w:p>
      <w:pPr>
        <w:spacing w:before="0" w:after="0" w:line="240" w:lineRule="auto"/>
        <w:ind w:left="3616" w:right="4434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8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bëhe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ryshime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mëposhtme: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fjalë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njëzet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p</w:t>
      </w:r>
      <w:r>
        <w:rPr>
          <w:rFonts w:ascii="Garamond" w:hAnsi="Garamond" w:cs="Garamond" w:eastAsia="Garamond"/>
          <w:sz w:val="24"/>
          <w:szCs w:val="24"/>
          <w:spacing w:val="-7"/>
          <w:w w:val="98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së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”</w:t>
      </w:r>
      <w:r>
        <w:rPr>
          <w:rFonts w:ascii="Garamond" w:hAnsi="Garamond" w:cs="Garamond" w:eastAsia="Garamond"/>
          <w:sz w:val="24"/>
          <w:szCs w:val="24"/>
          <w:spacing w:val="-13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zëvendësohe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fjalë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idhjetë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0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paragrafi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graf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4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bajtje: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3" w:lineRule="exact"/>
        <w:ind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rregull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rjash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dënuari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vepr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penal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rashiku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78/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79/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jc w:val="left"/>
        <w:spacing w:after="0"/>
        <w:sectPr>
          <w:type w:val="continuous"/>
          <w:pgSz w:w="12240" w:h="15840"/>
          <w:pgMar w:top="1360" w:bottom="280" w:left="1320" w:right="1320"/>
          <w:cols w:num="2" w:equalWidth="0">
            <w:col w:w="819" w:space="21"/>
            <w:col w:w="8760"/>
          </w:cols>
        </w:sectPr>
      </w:pPr>
      <w:rPr/>
    </w:p>
    <w:p>
      <w:pPr>
        <w:spacing w:before="7" w:after="0" w:line="240" w:lineRule="auto"/>
        <w:ind w:left="120" w:right="-76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79/b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79/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paragraf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tret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100.”.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4" w:after="0" w:line="180" w:lineRule="exact"/>
        <w:jc w:val="left"/>
        <w:rPr>
          <w:sz w:val="18"/>
          <w:szCs w:val="18"/>
        </w:rPr>
      </w:pPr>
      <w:rPr/>
      <w:r>
        <w:rPr>
          <w:sz w:val="18"/>
          <w:szCs w:val="18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84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ndryshohe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poshtë: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/>
        <w:br w:type="column"/>
      </w:r>
      <w:r>
        <w:rPr>
          <w:sz w:val="20"/>
          <w:szCs w:val="20"/>
        </w:rPr>
      </w:r>
    </w:p>
    <w:p>
      <w:pPr>
        <w:spacing w:before="14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0" w:after="0" w:line="240" w:lineRule="auto"/>
        <w:ind w:left="68" w:right="4434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8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4" w:after="0" w:line="180" w:lineRule="exact"/>
        <w:jc w:val="left"/>
        <w:rPr>
          <w:sz w:val="18"/>
          <w:szCs w:val="18"/>
        </w:rPr>
      </w:pPr>
      <w:rPr/>
      <w:r>
        <w:rPr>
          <w:sz w:val="18"/>
          <w:szCs w:val="18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63" w:lineRule="exact"/>
        <w:ind w:left="-38" w:right="4329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“Ne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66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jc w:val="center"/>
        <w:spacing w:after="0"/>
        <w:sectPr>
          <w:type w:val="continuous"/>
          <w:pgSz w:w="12240" w:h="15840"/>
          <w:pgMar w:top="1360" w:bottom="280" w:left="1320" w:right="1320"/>
          <w:cols w:num="2" w:equalWidth="0">
            <w:col w:w="4084" w:space="304"/>
            <w:col w:w="5212"/>
          </w:cols>
        </w:sectPr>
      </w:pPr>
      <w:rPr/>
    </w:p>
    <w:p>
      <w:pPr>
        <w:spacing w:before="5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0" w:after="0" w:line="240" w:lineRule="auto"/>
        <w:ind w:left="120" w:right="58" w:firstLine="7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color w:val="231F20"/>
          <w:spacing w:val="-4"/>
          <w:w w:val="100"/>
        </w:rPr>
        <w:t>Nu</w:t>
      </w:r>
      <w:r>
        <w:rPr>
          <w:rFonts w:ascii="Garamond" w:hAnsi="Garamond" w:cs="Garamond" w:eastAsia="Garamond"/>
          <w:sz w:val="24"/>
          <w:szCs w:val="24"/>
          <w:color w:val="231F20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color w:val="231F20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color w:val="231F20"/>
          <w:spacing w:val="-4"/>
          <w:w w:val="100"/>
        </w:rPr>
        <w:t>mun</w:t>
      </w:r>
      <w:r>
        <w:rPr>
          <w:rFonts w:ascii="Garamond" w:hAnsi="Garamond" w:cs="Garamond" w:eastAsia="Garamond"/>
          <w:sz w:val="24"/>
          <w:szCs w:val="24"/>
          <w:color w:val="231F20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color w:val="231F20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color w:val="231F20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color w:val="231F20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color w:val="231F20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color w:val="231F20"/>
          <w:spacing w:val="-4"/>
          <w:w w:val="100"/>
        </w:rPr>
        <w:t>bëhe</w:t>
      </w:r>
      <w:r>
        <w:rPr>
          <w:rFonts w:ascii="Garamond" w:hAnsi="Garamond" w:cs="Garamond" w:eastAsia="Garamond"/>
          <w:sz w:val="24"/>
          <w:szCs w:val="24"/>
          <w:color w:val="231F20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color w:val="231F20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color w:val="231F20"/>
          <w:spacing w:val="-4"/>
          <w:w w:val="100"/>
        </w:rPr>
        <w:t>ndj</w:t>
      </w:r>
      <w:r>
        <w:rPr>
          <w:rFonts w:ascii="Garamond" w:hAnsi="Garamond" w:cs="Garamond" w:eastAsia="Garamond"/>
          <w:sz w:val="24"/>
          <w:szCs w:val="24"/>
          <w:color w:val="231F20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color w:val="231F20"/>
          <w:spacing w:val="-4"/>
          <w:w w:val="100"/>
        </w:rPr>
        <w:t>kj</w:t>
      </w:r>
      <w:r>
        <w:rPr>
          <w:rFonts w:ascii="Garamond" w:hAnsi="Garamond" w:cs="Garamond" w:eastAsia="Garamond"/>
          <w:sz w:val="24"/>
          <w:szCs w:val="24"/>
          <w:color w:val="231F20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color w:val="231F20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color w:val="231F20"/>
          <w:spacing w:val="-4"/>
          <w:w w:val="100"/>
        </w:rPr>
        <w:t>pen</w:t>
      </w:r>
      <w:r>
        <w:rPr>
          <w:rFonts w:ascii="Garamond" w:hAnsi="Garamond" w:cs="Garamond" w:eastAsia="Garamond"/>
          <w:sz w:val="24"/>
          <w:szCs w:val="24"/>
          <w:color w:val="231F20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color w:val="231F20"/>
          <w:spacing w:val="-4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color w:val="231F20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color w:val="231F20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color w:val="231F20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color w:val="231F20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color w:val="231F20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color w:val="231F20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color w:val="231F20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color w:val="231F20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color w:val="231F20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color w:val="231F20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color w:val="231F20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color w:val="231F20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color w:val="231F20"/>
          <w:spacing w:val="-5"/>
          <w:w w:val="100"/>
        </w:rPr>
        <w:t>ye</w:t>
      </w:r>
      <w:r>
        <w:rPr>
          <w:rFonts w:ascii="Garamond" w:hAnsi="Garamond" w:cs="Garamond" w:eastAsia="Garamond"/>
          <w:sz w:val="24"/>
          <w:szCs w:val="24"/>
          <w:color w:val="231F20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color w:val="231F20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color w:val="231F20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color w:val="231F20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color w:val="231F20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color w:val="231F20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color w:val="231F20"/>
          <w:spacing w:val="-3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color w:val="231F20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color w:val="231F20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color w:val="231F20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color w:val="231F20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color w:val="231F20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color w:val="231F20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color w:val="231F20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color w:val="231F20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color w:val="231F20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color w:val="231F20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color w:val="231F20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color w:val="231F20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color w:val="231F20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color w:val="231F20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color w:val="231F20"/>
          <w:spacing w:val="-4"/>
          <w:w w:val="100"/>
        </w:rPr>
        <w:t>ça</w:t>
      </w:r>
      <w:r>
        <w:rPr>
          <w:rFonts w:ascii="Garamond" w:hAnsi="Garamond" w:cs="Garamond" w:eastAsia="Garamond"/>
          <w:sz w:val="24"/>
          <w:szCs w:val="24"/>
          <w:color w:val="231F20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color w:val="231F20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color w:val="231F20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color w:val="231F20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color w:val="231F20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color w:val="231F20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color w:val="231F20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color w:val="231F20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color w:val="231F20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color w:val="231F20"/>
          <w:spacing w:val="-4"/>
          <w:w w:val="100"/>
        </w:rPr>
        <w:t>rrj</w:t>
      </w:r>
      <w:r>
        <w:rPr>
          <w:rFonts w:ascii="Garamond" w:hAnsi="Garamond" w:cs="Garamond" w:eastAsia="Garamond"/>
          <w:sz w:val="24"/>
          <w:szCs w:val="24"/>
          <w:color w:val="231F20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color w:val="231F20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color w:val="231F20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color w:val="231F20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color w:val="231F20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color w:val="231F20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color w:val="231F20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color w:val="231F20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color w:val="231F20"/>
          <w:spacing w:val="-4"/>
          <w:w w:val="100"/>
        </w:rPr>
        <w:t>rso</w:t>
      </w:r>
      <w:r>
        <w:rPr>
          <w:rFonts w:ascii="Garamond" w:hAnsi="Garamond" w:cs="Garamond" w:eastAsia="Garamond"/>
          <w:sz w:val="24"/>
          <w:szCs w:val="24"/>
          <w:color w:val="231F20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color w:val="231F20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color w:val="231F20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color w:val="231F20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color w:val="231F20"/>
          <w:spacing w:val="-4"/>
          <w:w w:val="100"/>
        </w:rPr>
        <w:t>si</w:t>
      </w:r>
      <w:r>
        <w:rPr>
          <w:rFonts w:ascii="Garamond" w:hAnsi="Garamond" w:cs="Garamond" w:eastAsia="Garamond"/>
          <w:sz w:val="24"/>
          <w:szCs w:val="24"/>
          <w:color w:val="231F20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color w:val="231F20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color w:val="231F20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color w:val="231F20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color w:val="231F20"/>
          <w:spacing w:val="-4"/>
          <w:w w:val="100"/>
        </w:rPr>
        <w:t>pand</w:t>
      </w:r>
      <w:r>
        <w:rPr>
          <w:rFonts w:ascii="Garamond" w:hAnsi="Garamond" w:cs="Garamond" w:eastAsia="Garamond"/>
          <w:sz w:val="24"/>
          <w:szCs w:val="24"/>
          <w:color w:val="231F20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color w:val="231F20"/>
          <w:spacing w:val="-4"/>
          <w:w w:val="100"/>
        </w:rPr>
        <w:t>hu</w:t>
      </w:r>
      <w:r>
        <w:rPr>
          <w:rFonts w:ascii="Garamond" w:hAnsi="Garamond" w:cs="Garamond" w:eastAsia="Garamond"/>
          <w:sz w:val="24"/>
          <w:szCs w:val="24"/>
          <w:color w:val="231F20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color w:val="231F20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color w:val="231F20"/>
          <w:spacing w:val="-4"/>
          <w:w w:val="100"/>
        </w:rPr>
        <w:t>kan</w:t>
      </w:r>
      <w:r>
        <w:rPr>
          <w:rFonts w:ascii="Garamond" w:hAnsi="Garamond" w:cs="Garamond" w:eastAsia="Garamond"/>
          <w:sz w:val="24"/>
          <w:szCs w:val="24"/>
          <w:color w:val="231F20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color w:val="231F20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color w:val="231F20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color w:val="231F20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color w:val="231F20"/>
          <w:spacing w:val="-4"/>
          <w:w w:val="100"/>
        </w:rPr>
        <w:t>lu</w:t>
      </w:r>
      <w:r>
        <w:rPr>
          <w:rFonts w:ascii="Garamond" w:hAnsi="Garamond" w:cs="Garamond" w:eastAsia="Garamond"/>
          <w:sz w:val="24"/>
          <w:szCs w:val="24"/>
          <w:color w:val="231F20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color w:val="231F20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color w:val="231F20"/>
          <w:spacing w:val="0"/>
          <w:w w:val="100"/>
        </w:rPr>
        <w:t>:</w:t>
      </w:r>
      <w:r>
        <w:rPr>
          <w:rFonts w:ascii="Garamond" w:hAnsi="Garamond" w:cs="Garamond" w:eastAsia="Garamond"/>
          <w:sz w:val="24"/>
          <w:szCs w:val="24"/>
          <w:color w:val="000000"/>
          <w:spacing w:val="0"/>
          <w:w w:val="100"/>
        </w:rPr>
      </w:r>
    </w:p>
    <w:p>
      <w:pPr>
        <w:spacing w:before="0" w:after="0" w:line="240" w:lineRule="auto"/>
        <w:ind w:left="840" w:right="1495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dyze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rasti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krimev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parashikojn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burgi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përjetshëm;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9" w:firstLine="7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njëze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krime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parashikojn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dëni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ulë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dhjet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burgi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dëni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tjetër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rëndë;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840" w:right="1312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dhjet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krim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parashiko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dëni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pes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dhjet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burgim;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840" w:right="1537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pes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krime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parashikojn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pes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bur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obë;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kund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jtje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pen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rashikojn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burgim;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kundërv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pen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parashikojn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dëni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gjobë.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jc w:val="both"/>
        <w:spacing w:after="0"/>
        <w:sectPr>
          <w:type w:val="continuous"/>
          <w:pgSz w:w="12240" w:h="15840"/>
          <w:pgMar w:top="1360" w:bottom="280" w:left="1320" w:right="1320"/>
        </w:sectPr>
      </w:pPr>
      <w:rPr/>
    </w:p>
    <w:p>
      <w:pPr>
        <w:spacing w:before="79" w:after="0" w:line="263" w:lineRule="exact"/>
        <w:ind w:left="8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Vepra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pen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kreu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7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9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/c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nënshtrohe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shkrimi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.”.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90" w:lineRule="exact"/>
        <w:jc w:val="left"/>
        <w:rPr>
          <w:sz w:val="19"/>
          <w:szCs w:val="19"/>
        </w:rPr>
      </w:pPr>
      <w:rPr/>
      <w:r>
        <w:rPr>
          <w:sz w:val="19"/>
          <w:szCs w:val="19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jc w:val="left"/>
        <w:spacing w:after="0"/>
        <w:sectPr>
          <w:pgSz w:w="12240" w:h="15840"/>
          <w:pgMar w:top="1360" w:bottom="280" w:left="1340" w:right="1320"/>
        </w:sectPr>
      </w:pPr>
      <w:rPr/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5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820" w:right="-76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89/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ndrys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poshtë: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37" w:after="0" w:line="240" w:lineRule="auto"/>
        <w:ind w:left="172" w:right="4434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/>
        <w:br w:type="column"/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9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6" w:after="0" w:line="180" w:lineRule="exact"/>
        <w:jc w:val="left"/>
        <w:rPr>
          <w:sz w:val="18"/>
          <w:szCs w:val="18"/>
        </w:rPr>
      </w:pPr>
      <w:rPr/>
      <w:r>
        <w:rPr>
          <w:sz w:val="18"/>
          <w:szCs w:val="18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63" w:lineRule="exact"/>
        <w:ind w:left="-38" w:right="4224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“Ne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89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/a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jc w:val="center"/>
        <w:spacing w:after="0"/>
        <w:sectPr>
          <w:type w:val="continuous"/>
          <w:pgSz w:w="12240" w:h="15840"/>
          <w:pgMar w:top="1360" w:bottom="280" w:left="1340" w:right="1320"/>
          <w:cols w:num="2" w:equalWidth="0">
            <w:col w:w="4042" w:space="222"/>
            <w:col w:w="5316"/>
          </w:cols>
        </w:sectPr>
      </w:pPr>
      <w:rPr/>
    </w:p>
    <w:p>
      <w:pPr>
        <w:spacing w:before="7" w:after="0" w:line="240" w:lineRule="auto"/>
        <w:ind w:left="311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Shitblerj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paligjs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ga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ve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100" w:right="57" w:firstLine="72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ans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lant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imt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lidhe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heqj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paligjshëm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organev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dënohe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burgi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der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vjet.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00" w:right="60" w:firstLine="72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krye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person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shpërdoro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pozitë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fëmij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person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tjetë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pambroj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dënohe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burgi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shtat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dhjet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vjet.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00" w:right="60" w:firstLine="72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kryhe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shum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her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bashk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puni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dënoh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burgi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dhjetë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der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pesëmbëdhjet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vjet.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00" w:right="55" w:firstLine="72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mësip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kto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vdekj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ktim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kryhe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gru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strukturua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krimina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3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organiza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kriminal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dënohe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3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pesëmbëdh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der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njëze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pes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vjet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burgim.”.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jc w:val="both"/>
        <w:spacing w:after="0"/>
        <w:sectPr>
          <w:type w:val="continuous"/>
          <w:pgSz w:w="12240" w:h="15840"/>
          <w:pgMar w:top="1360" w:bottom="280" w:left="1340" w:right="1320"/>
        </w:sectPr>
      </w:pPr>
      <w:rPr/>
    </w:p>
    <w:p>
      <w:pPr>
        <w:spacing w:before="6" w:after="0" w:line="180" w:lineRule="exact"/>
        <w:jc w:val="left"/>
        <w:rPr>
          <w:sz w:val="18"/>
          <w:szCs w:val="18"/>
        </w:rPr>
      </w:pPr>
      <w:rPr/>
      <w:r>
        <w:rPr>
          <w:sz w:val="18"/>
          <w:szCs w:val="18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820" w:right="-76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14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ndryshohe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poshtë: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/>
        <w:br w:type="column"/>
      </w:r>
      <w:r>
        <w:rPr>
          <w:sz w:val="15"/>
          <w:szCs w:val="15"/>
        </w:rPr>
      </w:r>
    </w:p>
    <w:p>
      <w:pPr>
        <w:spacing w:before="0" w:after="0" w:line="240" w:lineRule="auto"/>
        <w:ind w:left="91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Neni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6" w:after="0" w:line="180" w:lineRule="exact"/>
        <w:jc w:val="left"/>
        <w:rPr>
          <w:sz w:val="18"/>
          <w:szCs w:val="18"/>
        </w:rPr>
      </w:pPr>
      <w:rPr/>
      <w:r>
        <w:rPr>
          <w:sz w:val="18"/>
          <w:szCs w:val="18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63" w:lineRule="exact"/>
        <w:ind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“Ne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14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jc w:val="left"/>
        <w:spacing w:after="0"/>
        <w:sectPr>
          <w:type w:val="continuous"/>
          <w:pgSz w:w="12240" w:h="15840"/>
          <w:pgMar w:top="1360" w:bottom="280" w:left="1340" w:right="1320"/>
          <w:cols w:num="2" w:equalWidth="0">
            <w:col w:w="3941" w:space="373"/>
            <w:col w:w="5266"/>
          </w:cols>
        </w:sectPr>
      </w:pPr>
      <w:rPr/>
    </w:p>
    <w:p>
      <w:pPr>
        <w:spacing w:before="4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0" w:after="0" w:line="240" w:lineRule="auto"/>
        <w:ind w:left="100" w:right="59" w:firstLine="72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rvet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si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i</w:t>
      </w:r>
      <w:r>
        <w:rPr>
          <w:rFonts w:ascii="Garamond" w:hAnsi="Garamond" w:cs="Garamond" w:eastAsia="Garamond"/>
          <w:sz w:val="24"/>
          <w:szCs w:val="24"/>
          <w:spacing w:val="-19"/>
          <w:w w:val="99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pasuris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priv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publik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nëp</w:t>
      </w:r>
      <w:r>
        <w:rPr>
          <w:rFonts w:ascii="Garamond" w:hAnsi="Garamond" w:cs="Garamond" w:eastAsia="Garamond"/>
          <w:sz w:val="24"/>
          <w:szCs w:val="24"/>
          <w:spacing w:val="-5"/>
          <w:w w:val="98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98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je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98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raqitj</w:t>
      </w:r>
      <w:r>
        <w:rPr>
          <w:rFonts w:ascii="Garamond" w:hAnsi="Garamond" w:cs="Garamond" w:eastAsia="Garamond"/>
          <w:sz w:val="24"/>
          <w:szCs w:val="24"/>
          <w:spacing w:val="-5"/>
          <w:w w:val="98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s</w:t>
      </w:r>
      <w:r>
        <w:rPr>
          <w:rFonts w:ascii="Garamond" w:hAnsi="Garamond" w:cs="Garamond" w:eastAsia="Garamond"/>
          <w:sz w:val="24"/>
          <w:szCs w:val="24"/>
          <w:spacing w:val="-8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faktev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rrem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e</w:t>
      </w:r>
      <w:r>
        <w:rPr>
          <w:rFonts w:ascii="Garamond" w:hAnsi="Garamond" w:cs="Garamond" w:eastAsia="Garamond"/>
          <w:sz w:val="24"/>
          <w:szCs w:val="24"/>
          <w:spacing w:val="-15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os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e</w:t>
      </w:r>
      <w:r>
        <w:rPr>
          <w:rFonts w:ascii="Garamond" w:hAnsi="Garamond" w:cs="Garamond" w:eastAsia="Garamond"/>
          <w:sz w:val="24"/>
          <w:szCs w:val="24"/>
          <w:spacing w:val="-17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duk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e</w:t>
      </w:r>
      <w:r>
        <w:rPr>
          <w:rFonts w:ascii="Garamond" w:hAnsi="Garamond" w:cs="Garamond" w:eastAsia="Garamond"/>
          <w:sz w:val="24"/>
          <w:szCs w:val="24"/>
          <w:spacing w:val="-15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fsh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hur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fakt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vërteta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gënjeshtrë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shpërdorimi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besimit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,</w:t>
      </w:r>
      <w:r>
        <w:rPr>
          <w:rFonts w:ascii="Garamond" w:hAnsi="Garamond" w:cs="Garamond" w:eastAsia="Garamond"/>
          <w:sz w:val="24"/>
          <w:szCs w:val="24"/>
          <w:spacing w:val="-9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person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erë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përbë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veprë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penale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mashtrimi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dënohe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rgi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der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vjet.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00" w:right="59" w:firstLine="72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kryhe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shkëpuni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shum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dënohe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5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burgi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der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gjash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vjet.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8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4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soj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4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burgi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pes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dhjet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vjet.”.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4382" w:right="4383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11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8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8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293/b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paragrafi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shtoh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paragraf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përmbajtje: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00" w:right="62" w:firstLine="72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raste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ime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iku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jan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kry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tij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atoh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dispo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ita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Drejtësis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Mitur.”.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4382" w:right="4383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12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8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293/c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ragrafi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shtoh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paragraf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përmbajtje: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00" w:right="62" w:firstLine="72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raste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ime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iku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jan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kry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tij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atoh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dispo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ita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Drejtësis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Mitur.”.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45" w:after="0" w:line="263" w:lineRule="exact"/>
        <w:ind w:left="4382" w:right="4383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13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4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0" w:after="0" w:line="240" w:lineRule="auto"/>
        <w:ind w:left="820" w:right="515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313/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ndryshim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Pik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ndryshoh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poshtë: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00" w:right="55" w:firstLine="72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Dhën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pub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karakte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klasifikua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konfidenc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rre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kojn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jetën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integriteti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lirin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personav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mbr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legjisla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roj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dëshmitarëv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bashkëp</w:t>
      </w:r>
      <w:r>
        <w:rPr>
          <w:rFonts w:ascii="Garamond" w:hAnsi="Garamond" w:cs="Garamond" w:eastAsia="Garamond"/>
          <w:sz w:val="24"/>
          <w:szCs w:val="24"/>
          <w:spacing w:val="-3"/>
          <w:w w:val="98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nëtorëv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drejtësisë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qëlli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4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zbulimi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person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der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vjet.”.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8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pikë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shtohe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pik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rmbaj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je: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jc w:val="left"/>
        <w:spacing w:after="0"/>
        <w:sectPr>
          <w:type w:val="continuous"/>
          <w:pgSz w:w="12240" w:h="15840"/>
          <w:pgMar w:top="1360" w:bottom="280" w:left="1340" w:right="1320"/>
        </w:sectPr>
      </w:pPr>
      <w:rPr/>
    </w:p>
    <w:p>
      <w:pPr>
        <w:spacing w:before="79" w:after="0" w:line="240" w:lineRule="auto"/>
        <w:ind w:left="120" w:right="40" w:firstLine="7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kryerj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kësa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vepr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pen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kan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ardhu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pasoj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rënd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shëndeti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tyr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dënohet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burgi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vjet.”.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840" w:right="6328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Pik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4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num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rtohe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pik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3.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Pik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num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rtohe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pik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4.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jc w:val="left"/>
        <w:spacing w:after="0"/>
        <w:sectPr>
          <w:pgSz w:w="12240" w:h="15840"/>
          <w:pgMar w:top="1360" w:bottom="280" w:left="1320" w:right="1340"/>
        </w:sectPr>
      </w:pPr>
      <w:rPr/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right="749"/>
        <w:jc w:val="righ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14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8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799" w:lineRule="auto"/>
        <w:ind w:left="404" w:right="-60" w:firstLine="436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fuq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botimi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Fletor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Zyrtare.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Miratua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datë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30.3.2017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6" w:after="0" w:line="140" w:lineRule="exact"/>
        <w:jc w:val="left"/>
        <w:rPr>
          <w:sz w:val="14"/>
          <w:szCs w:val="14"/>
        </w:rPr>
      </w:pPr>
      <w:rPr/>
      <w:r>
        <w:rPr/>
        <w:br w:type="column"/>
      </w:r>
      <w:r>
        <w:rPr>
          <w:sz w:val="14"/>
          <w:szCs w:val="14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KRYETARI</w:t>
      </w:r>
    </w:p>
    <w:p>
      <w:pPr>
        <w:spacing w:before="0" w:after="0" w:line="240" w:lineRule="auto"/>
        <w:ind w:left="298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Ilir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Meta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sectPr>
      <w:type w:val="continuous"/>
      <w:pgSz w:w="12240" w:h="15840"/>
      <w:pgMar w:top="1360" w:bottom="280" w:left="1320" w:right="1340"/>
      <w:cols w:num="2" w:equalWidth="0">
        <w:col w:w="5929" w:space="2363"/>
        <w:col w:w="1288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Garamond">
    <w:altName w:val="Garamond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2017-12-15T13:25:44Z</dcterms:created>
  <dcterms:modified xsi:type="dcterms:W3CDTF">2017-12-15T13:25:44Z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2017-05-05T00:00:00Z</vt:filetime>
  </property>
  <property fmtid="{D5CDD505-2E9C-101B-9397-08002B2CF9AE}" pid="3" name="LastSaved">
    <vt:filetime>2017-12-15T00:00:00Z</vt:filetime>
  </property>
</Properties>
</file>