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514" w:right="4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85" w:right="41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59" w:right="1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/2012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ORGANIZIMIN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SIONIM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JYK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MINISTRATI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GJYKIMI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MOSMARRËVESHJEV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8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420" w:lineRule="atLeast"/>
        <w:ind w:left="4252" w:right="62" w:firstLine="-341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deputeti,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379" w:lineRule="auto"/>
        <w:ind w:left="3162" w:right="31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rëveshj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63" w:lineRule="exact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6" w:right="43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58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-38" w:right="38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Shkaqe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rek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480" w:bottom="280" w:left="1320" w:right="1320"/>
          <w:cols w:num="2" w:equalWidth="0">
            <w:col w:w="3856" w:space="28"/>
            <w:col w:w="5716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shpallur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ocedural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rëndësi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themelor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njehsimin,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praktikë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praktik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cedural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efshmërin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gjykimit.”.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419" w:lineRule="auto"/>
        <w:ind w:left="4276" w:right="4144" w:firstLine="-3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60/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60/1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8" w:after="0" w:line="240" w:lineRule="auto"/>
        <w:ind w:left="12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mospranimi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rekursit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shkaqe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Sz w:w="12240" w:h="15840"/>
          <w:pgMar w:top="148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68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-38" w:right="43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63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480" w:bottom="280" w:left="1320" w:right="1320"/>
          <w:cols w:num="2" w:equalWidth="0">
            <w:col w:w="3856" w:space="532"/>
            <w:col w:w="5212"/>
          </w:cols>
        </w:sectPr>
      </w:pPr>
      <w:rPr/>
    </w:p>
    <w:p>
      <w:pPr>
        <w:spacing w:before="7" w:after="0" w:line="240" w:lineRule="auto"/>
        <w:ind w:left="3329" w:right="33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Lartë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Kolegje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Bashkua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shkallë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gjykues;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çështjes.”.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12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gjyqtarëv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apelit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shfuqizohet.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37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98" w:right="37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Dispozi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kalimtare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qëndrojn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37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nonjësv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rativ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hdojn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20" w:right="56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Çësh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alish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Gjy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vazhdojn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përpara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79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30.3.2017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10144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19.4.2017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ide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2017-12-15T13:05:11Z</dcterms:created>
  <dcterms:modified xsi:type="dcterms:W3CDTF">2017-12-15T13:05:11Z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LastSaved">
    <vt:filetime>2017-12-15T00:00:00Z</vt:filetime>
  </property>
</Properties>
</file>