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514" w:right="449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LIGJ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185" w:right="416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4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/20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277" w:right="25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NDRYSH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GJ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867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14.5.2001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“PË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NIZIM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NKSIO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IST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SIS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YSHUAR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420" w:lineRule="atLeast"/>
        <w:ind w:left="4253" w:right="727" w:firstLine="-341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etutës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propozi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pute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KUVEN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379" w:lineRule="auto"/>
        <w:ind w:left="4250" w:right="3093" w:firstLine="-104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QIPËRISË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VENDOSI: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4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8678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14.5.20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tësis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mëposhtme: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6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840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/>
        <w:br w:type="column"/>
      </w:r>
      <w:r>
        <w:rPr>
          <w:sz w:val="15"/>
          <w:szCs w:val="15"/>
        </w:rPr>
      </w:r>
    </w:p>
    <w:p>
      <w:pPr>
        <w:spacing w:before="0" w:after="0" w:line="240" w:lineRule="auto"/>
        <w:ind w:left="52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3" w:lineRule="exact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“Ne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  <w:cols w:num="2" w:equalWidth="0">
            <w:col w:w="3747" w:space="695"/>
            <w:col w:w="5158"/>
          </w:cols>
        </w:sectPr>
      </w:pPr>
      <w:rPr/>
    </w:p>
    <w:p>
      <w:pPr>
        <w:spacing w:before="7" w:after="0" w:line="240" w:lineRule="auto"/>
        <w:ind w:left="13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Baz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ligjor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organizim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funksionimi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Ministris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Drejtësisë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Drejtësis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nizohe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funksiono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Kushtetutë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Shqipërisë;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funksionimi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Ministrave;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sionimi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administratë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shtetërore;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nëpunësi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civil;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82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posaçm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rashikojn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6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3" w:lineRule="exact"/>
        <w:ind w:left="840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/>
        <w:br w:type="column"/>
      </w:r>
      <w:r>
        <w:rPr>
          <w:sz w:val="15"/>
          <w:szCs w:val="15"/>
        </w:rPr>
      </w:r>
    </w:p>
    <w:p>
      <w:pPr>
        <w:spacing w:before="0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  <w:cols w:num="2" w:equalWidth="0">
            <w:col w:w="3747" w:space="747"/>
            <w:col w:w="5106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37" w:after="0" w:line="240" w:lineRule="auto"/>
        <w:ind w:left="4404" w:right="438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“Ne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2506" w:right="248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Status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punonjësv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nistris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Drejtësisë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6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Funksion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tësis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ejta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përmbushi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parashikuar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funksionimi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administratë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shtetërore.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Nëpunësi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civil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ejt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gëz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ejta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përmbus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ëdhën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punonj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ullohe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nëpërmje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shiku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Punës.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4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Magjistratë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përput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parashikuar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statusi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gjyqtarëv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prokuro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qipërisë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Magjistratë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gëzojn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magjis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ati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status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gjyqtarëv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6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3" w:lineRule="exact"/>
        <w:ind w:left="840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/>
        <w:br w:type="column"/>
      </w:r>
      <w:r>
        <w:rPr>
          <w:sz w:val="15"/>
          <w:szCs w:val="15"/>
        </w:rPr>
      </w:r>
    </w:p>
    <w:p>
      <w:pPr>
        <w:spacing w:before="0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  <w:cols w:num="2" w:equalWidth="0">
            <w:col w:w="3935" w:space="559"/>
            <w:col w:w="5106"/>
          </w:cols>
        </w:sectPr>
      </w:pPr>
      <w:rPr/>
    </w:p>
    <w:p>
      <w:pPr>
        <w:spacing w:before="7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fjali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përmbajtje: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nënligjor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sistem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drejtësis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posaçm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kompetenc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sistemi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drejtësisë.”.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3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Drejtësis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ushtro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kompetenca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bashkëpuno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koordinon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drejtësisë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institucione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sist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ërbimi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provës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profes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posaçm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shikohe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she.”.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6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3" w:lineRule="exact"/>
        <w:ind w:left="840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/>
        <w:br w:type="column"/>
      </w:r>
      <w:r>
        <w:rPr>
          <w:sz w:val="15"/>
          <w:szCs w:val="15"/>
        </w:rPr>
      </w:r>
    </w:p>
    <w:p>
      <w:pPr>
        <w:spacing w:before="0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  <w:cols w:num="2" w:equalWidth="0">
            <w:col w:w="3935" w:space="702"/>
            <w:col w:w="4963"/>
          </w:cols>
        </w:sectPr>
      </w:pPr>
      <w:rPr/>
    </w:p>
    <w:p>
      <w:pPr>
        <w:spacing w:before="7" w:after="0" w:line="240" w:lineRule="auto"/>
        <w:ind w:left="840" w:right="417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Titull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ryshohe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poshtë: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ek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primtaris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tës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”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shtohe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fjalë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“m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përja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hti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aktev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nënligjore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kompetenc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shtetërore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posaçme.”.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“Komunitetit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zëvendësohe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fjalë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“Bashkimit”.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përgjith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kompetenc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tetërore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parashikime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posaçme.”.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fuqiz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rifor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ulohe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poshtë: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tësis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shkelje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disiplinor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pretend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magjistratëve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Inspektor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Drejtësisë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ektimev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stitu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tematik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gjykat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prokurori.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tësis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rcj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Drejtësis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kërkesë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motivua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inspektim,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vlerësua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informacioni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guruar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rapor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disponime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tregojn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sueshm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magjis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shkelj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riform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poshtë: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4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“15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Anali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dhëna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istik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bliko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vjetari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statistiko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fushë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drejtësisë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Organet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qeverisje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sistemi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drejtësis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rc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Drejtësis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dhëna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stati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ti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vjetari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par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ikimev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posaçme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.</w:t>
      </w:r>
      <w:r>
        <w:rPr>
          <w:rFonts w:ascii="Garamond" w:hAnsi="Garamond" w:cs="Garamond" w:eastAsia="Garamond"/>
          <w:sz w:val="24"/>
          <w:szCs w:val="24"/>
          <w:spacing w:val="-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Forma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vje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atistik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periodicitet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informacioni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miratohe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urdhë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Drejtësisë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konsultimi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sistemi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tësis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ulohe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poshtë: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“18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Kujdes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ushtrimin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funksionimi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ofesioni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avokatit,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noterit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arbitrit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ndërmjetësit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nistratori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falimentim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profesionev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lidhura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siste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tësis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shikimev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legjislacioni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posaçë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përkatëse.”.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18/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bajtje: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“18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këqyr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spekto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disip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profesioni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përmbaruesi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privat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ndërmjetësit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nistratori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falimentimi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profesionev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sistemi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ejt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parashikimev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lacioni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posaçë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përkatëse.”.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ulohe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“20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tës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miturit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interesav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edukimi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shërbimev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mitur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struktura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rkat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sistemi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drejtësisë,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përkatës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ulohe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“25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Ushtro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kompet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nca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formimi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fillest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vazhdue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subjektev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20" w:right="6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parashiku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qeverisj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drejtësisë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përgatitje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profesion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aftës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speci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subj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posaçm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profesio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drejtësisë,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rpu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rashi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posaçme.”.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rmbaj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7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“31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Struktura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përgjegjës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ësisë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niveli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“vizitor”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gjenerohe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sisteme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respektiv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elektronik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teknologjis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informacioni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mente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prodhuar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gjykata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tregojn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ecurin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procedural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çështjes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përjashti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përmbajn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miturit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sekre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shtetëror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financiar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tregtar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lëve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çështj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palëve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dëshmitarëve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infor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acio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jtu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4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Struk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mbarëvajtje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tekno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tësis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“vizi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gjenerohe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sisteme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respektiv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elektronik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informacioni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prokuroria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përfundimi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hetimit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tregojnë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ecurin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procedural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çësht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përjashti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mbrojtura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informacioni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miturit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sekreti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shtetëror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financiar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palëve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çështjeve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dëshmitarë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informacion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mbroj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4" w:lineRule="auto"/>
        <w:ind w:left="120" w:right="57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Drejt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sis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ganizo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mbledhj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in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macionit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atitje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propozi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kuadë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kriminalite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Drejtësis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Nyala" w:hAnsi="Nyala" w:cs="Nyala" w:eastAsia="Nyala"/>
          <w:sz w:val="24"/>
          <w:szCs w:val="24"/>
          <w:spacing w:val="-2"/>
          <w:w w:val="100"/>
        </w:rPr>
        <w:t>ሷ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Nyala" w:hAnsi="Nyala" w:cs="Nyala" w:eastAsia="Nyala"/>
          <w:sz w:val="24"/>
          <w:szCs w:val="24"/>
          <w:spacing w:val="0"/>
          <w:w w:val="100"/>
        </w:rPr>
        <w:t>ሷ</w:t>
      </w:r>
      <w:r>
        <w:rPr>
          <w:rFonts w:ascii="Nyala" w:hAnsi="Nyala" w:cs="Nyala" w:eastAsia="Nyala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njohur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rekomandime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prioritar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Nyala" w:hAnsi="Nyala" w:cs="Nyala" w:eastAsia="Nyala"/>
          <w:sz w:val="24"/>
          <w:szCs w:val="24"/>
          <w:spacing w:val="0"/>
          <w:w w:val="100"/>
        </w:rPr>
        <w:t>ሷ</w:t>
      </w:r>
      <w:r>
        <w:rPr>
          <w:rFonts w:ascii="Nyala" w:hAnsi="Nyala" w:cs="Nyala" w:eastAsia="Nyala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Nyala" w:hAnsi="Nyala" w:cs="Nyala" w:eastAsia="Nyala"/>
          <w:sz w:val="24"/>
          <w:szCs w:val="24"/>
          <w:spacing w:val="-2"/>
          <w:w w:val="100"/>
        </w:rPr>
        <w:t>ሷ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Nyala" w:hAnsi="Nyala" w:cs="Nyala" w:eastAsia="Nyala"/>
          <w:sz w:val="24"/>
          <w:szCs w:val="24"/>
          <w:spacing w:val="0"/>
          <w:w w:val="100"/>
        </w:rPr>
        <w:t>ሷ</w:t>
      </w:r>
      <w:r>
        <w:rPr>
          <w:rFonts w:ascii="Nyala" w:hAnsi="Nyala" w:cs="Nyala" w:eastAsia="Nyala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vazh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e</w:t>
      </w:r>
      <w:r>
        <w:rPr>
          <w:rFonts w:ascii="Nyala" w:hAnsi="Nyala" w:cs="Nyala" w:eastAsia="Nyala"/>
          <w:sz w:val="24"/>
          <w:szCs w:val="24"/>
          <w:spacing w:val="0"/>
          <w:w w:val="99"/>
        </w:rPr>
        <w:t>ሷ</w:t>
      </w:r>
      <w:r>
        <w:rPr>
          <w:rFonts w:ascii="Nyala" w:hAnsi="Nyala" w:cs="Nyala" w:eastAsia="Nyala"/>
          <w:sz w:val="24"/>
          <w:szCs w:val="24"/>
          <w:spacing w:val="-2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Nyala" w:hAnsi="Nyala" w:cs="Nyala" w:eastAsia="Nyala"/>
          <w:sz w:val="24"/>
          <w:szCs w:val="24"/>
          <w:spacing w:val="-2"/>
          <w:w w:val="100"/>
        </w:rPr>
        <w:t>ሷ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Nyala" w:hAnsi="Nyala" w:cs="Nyala" w:eastAsia="Nyala"/>
          <w:sz w:val="24"/>
          <w:szCs w:val="24"/>
          <w:spacing w:val="-2"/>
          <w:w w:val="100"/>
        </w:rPr>
        <w:t>ሷ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kriminalite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drejtuesv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Nyala" w:hAnsi="Nyala" w:cs="Nyala" w:eastAsia="Nyala"/>
          <w:sz w:val="24"/>
          <w:szCs w:val="24"/>
          <w:spacing w:val="0"/>
          <w:w w:val="100"/>
        </w:rPr>
        <w:t>ሷ</w:t>
      </w:r>
      <w:r>
        <w:rPr>
          <w:rFonts w:ascii="Nyala" w:hAnsi="Nyala" w:cs="Nyala" w:eastAsia="Nyala"/>
          <w:sz w:val="24"/>
          <w:szCs w:val="24"/>
          <w:spacing w:val="-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Nyala" w:hAnsi="Nyala" w:cs="Nyala" w:eastAsia="Nyala"/>
          <w:sz w:val="24"/>
          <w:szCs w:val="24"/>
          <w:spacing w:val="0"/>
          <w:w w:val="100"/>
        </w:rPr>
        <w:t>ሷ</w:t>
      </w:r>
      <w:r>
        <w:rPr>
          <w:rFonts w:ascii="Nyala" w:hAnsi="Nyala" w:cs="Nyala" w:eastAsia="Nyala"/>
          <w:sz w:val="24"/>
          <w:szCs w:val="24"/>
          <w:spacing w:val="-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Nyala" w:hAnsi="Nyala" w:cs="Nyala" w:eastAsia="Nyala"/>
          <w:sz w:val="24"/>
          <w:szCs w:val="24"/>
          <w:spacing w:val="0"/>
          <w:w w:val="100"/>
        </w:rPr>
        <w:t>ሷ</w:t>
      </w:r>
      <w:r>
        <w:rPr>
          <w:rFonts w:ascii="Nyala" w:hAnsi="Nyala" w:cs="Nyala" w:eastAsia="Nyala"/>
          <w:sz w:val="24"/>
          <w:szCs w:val="24"/>
          <w:spacing w:val="-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kall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ejt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sisë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qëlli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tësi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rko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Proku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Përgjithshë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Drejtuesi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Prokuroris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Posaçm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rmacio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acio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vler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bazu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ozo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Prokuroris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përmbushje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eve.”.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3" w:lineRule="exact"/>
        <w:ind w:left="445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“Struktura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organizativ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Drejtësisë”.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3" w:lineRule="exact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fuqizohe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1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840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/>
        <w:br w:type="column"/>
      </w:r>
      <w:r>
        <w:rPr>
          <w:sz w:val="16"/>
          <w:szCs w:val="16"/>
        </w:rPr>
      </w:r>
    </w:p>
    <w:p>
      <w:pPr>
        <w:spacing w:before="0" w:after="0" w:line="240" w:lineRule="auto"/>
        <w:ind w:left="52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3" w:lineRule="exact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“Ne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  <w:cols w:num="2" w:equalWidth="0">
            <w:col w:w="3747" w:space="695"/>
            <w:col w:w="5158"/>
          </w:cols>
        </w:sectPr>
      </w:pPr>
      <w:rPr/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120" w:right="57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përmbushje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etencav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Drejtësis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mirato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egull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hollësishme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administrimi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përditshë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primtaris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funksioni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dshë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rshkri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punonjësv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rregulli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plinë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ucion.”.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3" w:lineRule="exact"/>
        <w:ind w:left="445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center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840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190" w:lineRule="exact"/>
        <w:jc w:val="left"/>
        <w:rPr>
          <w:sz w:val="19"/>
          <w:szCs w:val="19"/>
        </w:rPr>
      </w:pPr>
      <w:rPr/>
      <w:r>
        <w:rPr/>
        <w:br w:type="column"/>
      </w:r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3" w:lineRule="exact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“Ne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  <w:cols w:num="2" w:equalWidth="0">
            <w:col w:w="3856" w:space="532"/>
            <w:col w:w="5212"/>
          </w:cols>
        </w:sectPr>
      </w:pPr>
      <w:rPr/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120" w:right="60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Struk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funksion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hollësishm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institu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rpu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funksionimi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administratë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shtetërore”.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7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3" w:lineRule="exact"/>
        <w:ind w:left="840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9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Sz w:w="12240" w:h="15840"/>
          <w:pgMar w:top="1360" w:bottom="280" w:left="1320" w:right="1320"/>
          <w:cols w:num="2" w:equalWidth="0">
            <w:col w:w="3856" w:space="638"/>
            <w:col w:w="5106"/>
          </w:cols>
        </w:sectPr>
      </w:pPr>
      <w:rPr/>
    </w:p>
    <w:p>
      <w:pPr>
        <w:spacing w:before="8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7" w:after="0" w:line="240" w:lineRule="auto"/>
        <w:ind w:left="4350" w:right="432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“Ne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18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430" w:right="340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Qendr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otimev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Zyrtare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4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Qendr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Botimev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Zyrtar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juridi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tësis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eto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Njoftimev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Zyrtar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përditësimi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funksionimi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Arkivi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Elektroni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botimev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onim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Qendrë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tare.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7" w:after="0" w:line="240" w:lineRule="auto"/>
        <w:ind w:left="445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1" w:after="0" w:line="428" w:lineRule="exact"/>
        <w:ind w:left="4276" w:right="1781" w:firstLine="-343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18/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18/2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18/3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18/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përmbajtje: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“Ne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18/2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8" w:lineRule="exact"/>
        <w:ind w:left="3911" w:right="388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Shërbim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Provë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shërb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nksiono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shikim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legjisla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posaç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289" w:right="427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18/3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984" w:right="396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Mje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ësi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8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buxhet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Drejtësisë,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rpu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rashikime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lacio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çëm.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289" w:right="427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18/4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051" w:right="302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Arkiv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tetëro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yqës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Arkiv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Shtetëro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Siste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Gjyqëso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funksiono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Drejtësisë.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funksioni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rregullo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289" w:right="427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18/5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012" w:right="299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Agjenci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Kombëtar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Falime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8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nci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limen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autoritet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shtetëro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kompe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mbikëqyrjen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trajnimin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licen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nistr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funksiono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përput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legjisla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02" w:right="43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798" w:right="378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Dispozi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kalimtare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5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Gjyqtarë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proku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nivele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drejt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es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ekzekutiv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Ministrinë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Drejtësis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momenti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96/2016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statu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gjyqtarëv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Shqipërisë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trajtohe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statusin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gjyqtarëv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prokurorëv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Shqipërisë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rivl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ësimi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vlerësimi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kalimta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02" w:right="43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11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botimi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Fletore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Zyrtare.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Miratua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30.3.2017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Shpallu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dekreti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10145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19.4.2017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Pre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identi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Republikë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Shqipërisë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Bujar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Nishani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pgSz w:w="12240" w:h="15840"/>
      <w:pgMar w:top="136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Garamond">
    <w:altName w:val="Garamond"/>
    <w:charset w:val="0"/>
    <w:family w:val="roman"/>
    <w:pitch w:val="variable"/>
  </w:font>
  <w:font w:name="Nyala">
    <w:altName w:val="Nyala"/>
    <w:charset w:val="0"/>
    <w:family w:val="auto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2017-12-15T13:05:24Z</dcterms:created>
  <dcterms:modified xsi:type="dcterms:W3CDTF">2017-12-15T13:05:24Z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2017-04-24T00:00:00Z</vt:filetime>
  </property>
  <property fmtid="{D5CDD505-2E9C-101B-9397-08002B2CF9AE}" pid="3" name="LastSaved">
    <vt:filetime>2017-12-15T00:00:00Z</vt:filetime>
  </property>
</Properties>
</file>