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05" w:right="44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63" w:right="41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42/2017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128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SHTESA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GJIN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9049,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10.4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DEKLARIMIN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KONTROLLIN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PASURI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DETYRIMEVE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FINANCIARE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ZGJEDHURVE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NËPUNËSVE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PUBLIKË”,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420" w:lineRule="atLeast"/>
        <w:ind w:left="4238" w:right="678" w:firstLine="-339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KUVENDI</w:t>
      </w:r>
    </w:p>
    <w:p>
      <w:pPr>
        <w:spacing w:before="0" w:after="0" w:line="379" w:lineRule="auto"/>
        <w:ind w:left="3111" w:right="30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VENDOSI:</w:t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9049,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10.4.2003,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deklarimin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pasurive,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zgjedhurve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nëpunësve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publikë”,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ndryshuar,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bëhen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erenciale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përfitim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kontratave.”.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35" w:space="547"/>
            <w:col w:w="5118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“c”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“ç”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okuror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Zgj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prefektët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qarqev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Zëvendësdrejtor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oficerë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Byros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korrupsioni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ndësdrejtorë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rgjithshëm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ejtoriv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anonim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420" w:lineRule="atLeast"/>
        <w:ind w:left="4343" w:right="4221" w:firstLine="-350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0" w:right="1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pasurisë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kandidatët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pozici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ndryshme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itucionet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sistemit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vakant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Shkollë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Magjistraturës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rrup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familjarë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ofic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Byrosë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famil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specializuara;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spikatur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2" w:right="6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ntrolli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saktësis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menjëher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fikimit.”.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802" w:right="6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Civil”.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gjendj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cash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umë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“zyrtarët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“subjektet”.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313" w:right="4138" w:firstLine="-34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568" w:right="25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Dorëzimi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deklaratave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interesave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privatë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mbyllu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spektorat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rëzu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rrësi.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9367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7.4.2005,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mësipërm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bashkëshorti/ja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bashkëjetuesi/esj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madhorë.”.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vjeçar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rizgje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sinjalizu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yem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përcjel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dokumentacioni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parregullsit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deklaruar.”.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Përgjithshëm”.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1463" w:footer="0" w:top="1700" w:bottom="280" w:left="1320" w:right="1320"/>
          <w:headerReference w:type="default" r:id="rId5"/>
          <w:pgSz w:w="12240" w:h="15840"/>
        </w:sectPr>
      </w:pPr>
      <w:rPr/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643" w:space="783"/>
            <w:col w:w="5174"/>
          </w:cols>
        </w:sectPr>
      </w:pPr>
      <w:rPr/>
    </w:p>
    <w:p>
      <w:pPr>
        <w:spacing w:before="7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shkëpuno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2" w:right="9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“gabi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“mospërputhj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midis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25/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deputetët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yeministrin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Zëvendëskryeministrin,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gjithshëm,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Avoka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Popullit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guvernat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prefe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apelit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Byros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mësipërme;”.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nevojshme”.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roh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ektronik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ndërfaqj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Niv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aksesimi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secili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nivelev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kryerj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deklaratës.”.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1463" w:footer="0" w:top="1700" w:bottom="280" w:left="1320" w:right="1320"/>
          <w:headerReference w:type="default" r:id="rId6"/>
          <w:pgSz w:w="12240" w:h="15840"/>
        </w:sectPr>
      </w:pPr>
      <w:rPr/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043" w:space="383"/>
            <w:col w:w="5174"/>
          </w:cols>
        </w:sectPr>
      </w:pPr>
      <w:rPr/>
    </w:p>
    <w:p>
      <w:pPr>
        <w:spacing w:before="7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“1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dhëna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klari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lejueshm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interneti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rndarj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dërva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(pesëqin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(njëq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Inspektorat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(dyqin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refuzojn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eks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(dyqind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konstatu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(pesëqin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0" w:footer="0" w:top="1360" w:bottom="280" w:left="1320" w:right="1320"/>
          <w:headerReference w:type="default" r:id="rId7"/>
          <w:pgSz w:w="12240" w:h="1584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42/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131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1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42/1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077" w:space="180"/>
            <w:col w:w="5343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oficerë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nëpunësi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gjyqësor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korrupsioni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administrati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deklarim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itucioneve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rgatitj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frastrukturë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mbyllu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zarf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fras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jithshë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qëndroj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7-vjeç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6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384" w:right="3493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10147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19.4.2017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ide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Mar w:header="0" w:footer="0" w:top="1360" w:bottom="280" w:left="1340" w:right="1320"/>
      <w:headerReference w:type="default" r:id="rId8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100006pt;margin-top:72.12719pt;width:33.753802pt;height:14pt;mso-position-horizontal-relative:page;mso-position-vertical-relative:page;z-index:-248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Neni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8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6.279999pt;margin-top:72.12719pt;width:39.381202pt;height:14pt;mso-position-horizontal-relative:page;mso-position-vertical-relative:page;z-index:-247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Neni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14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2017-12-15T13:05:49Z</dcterms:created>
  <dcterms:modified xsi:type="dcterms:W3CDTF">2017-12-15T13:05:49Z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