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05" w:right="44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63" w:right="41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44/2017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22" w:right="2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SHTESA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LIGJIN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9917,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19.5.2008,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PARANDALIMIN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PASTRIMIT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RAVE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FINANCIMIT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TERRORI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MIT”,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8" w:right="37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420" w:lineRule="atLeast"/>
        <w:ind w:left="4238" w:right="1162" w:firstLine="-383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KUVENDI</w:t>
      </w:r>
    </w:p>
    <w:p>
      <w:pPr>
        <w:spacing w:before="0" w:after="0" w:line="379" w:lineRule="auto"/>
        <w:ind w:left="3111" w:right="30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VENDOSI:</w:t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19.5.2008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terrorizmit”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“Prokurorin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rgjithshm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rokurorin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" w:right="20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“Policin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“Byron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Hetimit”.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4" w:right="35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“Prokurori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“Drejtuesi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Posaçme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“Insp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ILDKP-së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404" w:right="392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10149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19.4.2017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ide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2017-12-15T13:06:12Z</dcterms:created>
  <dcterms:modified xsi:type="dcterms:W3CDTF">2017-12-15T13:06:12Z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