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2" w:right="44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0" w:lineRule="exact"/>
        <w:ind w:left="317" w:right="291"/>
        <w:jc w:val="center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9643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20.11.2006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“P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9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</w:r>
    </w:p>
    <w:p>
      <w:pPr>
        <w:spacing w:before="17" w:after="0" w:line="420" w:lineRule="atLeast"/>
        <w:ind w:left="4253" w:right="190" w:firstLine="-38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400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.11.2006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nenin7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arbitrazh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avok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avokatë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“g”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1" w:after="0" w:line="428" w:lineRule="exact"/>
        <w:ind w:left="4276" w:right="2125" w:firstLine="-38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3281" w:right="32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endim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kesa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qitu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ligjshmërin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pejtësin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efiçencën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aksesin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karakteri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77" w:right="15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Përbërja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zgjedhj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120" w:right="6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72pt;margin-top:-5.021209pt;width:144pt;height:.1pt;mso-position-horizontal-relative:page;mso-position-vertical-relative:paragraph;z-index:-244" coordorigin="1440,-100" coordsize="2880,2">
            <v:shape style="position:absolute;left:1440;top:-100;width:2880;height:2" coordorigin="1440,-100" coordsize="2880,0" path="m1440,-100l4320,-100e" filled="f" stroked="t" strokeweight=".8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7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spacing w:val="19"/>
          <w:w w:val="100"/>
          <w:i/>
          <w:position w:val="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synon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fr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jë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pjesëris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Direktivën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/6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EE,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21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jet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për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ligjeve,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rregullave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dispo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itave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adm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strative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në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lidhje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aplikimin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ocedu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ave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ank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mimit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dhëni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publike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izimit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ëve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like,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ELEX: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19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9L066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rys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Direktivën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/6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/KE.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parakohshë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intervist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5-vjeçar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jedhjej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shpërblim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mujore,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gjedhëse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96" w:right="15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zgjedhu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vepruar;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inxhinieri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ngjashme;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kriteret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vepruar;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62" w:right="10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Papajtueshmërit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papajtueshë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personalis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fitimprur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kërkimo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9" w:right="8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anëta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qjen;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6-mujor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pamundë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humbet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detyrën.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shkarkohe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Kuvendi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kryerj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teres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përpu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legji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rlam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pezullo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953" w:right="19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Komis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9584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17.7.2006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9936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26.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6.2008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Republikën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rrëdhënie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22" w:right="24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Veprimta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shqyrto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shqy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timit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terneti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Askus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tërthortë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shumicë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66" w:right="418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51" w:right="11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Përjas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shqyrt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punonjësve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çfarëd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biznes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familjar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refisnor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divorc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krushq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shkaqev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minis-trative.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konstatojn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votash.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19/9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263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Rap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prezantoh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tremujori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pasardhës.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4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rmb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jtj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detaju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përcak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ankimeve;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oblematik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funksioni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shkurtr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050" w:space="444"/>
            <w:col w:w="5106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“Kritere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skualif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ofertuesve”.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skualifiko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kriminale;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mashtrim;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falsi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“përjashtohe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kualifiko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kre,”.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4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shpallj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1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4447" w:space="47"/>
            <w:col w:w="5106"/>
          </w:cols>
        </w:sectPr>
      </w:pPr>
      <w:rPr/>
    </w:p>
    <w:p>
      <w:pPr>
        <w:spacing w:before="7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kimuesi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Prok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nesërme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kontraktor,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ormac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htimisht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15-ditor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ankesës.”.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64/3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që,”.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mospërmbushj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1" w:after="0" w:line="428" w:lineRule="exact"/>
        <w:ind w:left="4304" w:right="1605" w:firstLine="-389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bajtje: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2273" w:right="22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Përzg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edh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yeta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misi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ekzistue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apliki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rzgjedhj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qëndrojnë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nënkryetar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5-vjeçar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eçare.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76/4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70" w:right="38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76/5,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76/5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81" w:right="39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nënligjore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19/7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11" w:right="40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Preside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2017-12-15T13:19:31Z</dcterms:created>
  <dcterms:modified xsi:type="dcterms:W3CDTF">2017-12-15T13:19:31Z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LastSaved">
    <vt:filetime>2017-12-15T00:00:00Z</vt:filetime>
  </property>
</Properties>
</file>