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50" w:right="126" w:firstLine="-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SHILL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MAR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04" w:right="3493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80" w:right="6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Shpallur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dekretin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10263,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4.5.2017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Presidentit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Shqipërisë,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3341" w:right="303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6" w:right="374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287" w:right="298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88" w:right="102" w:firstLine="-84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1.3.201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PËRMJET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PIPELIN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04" w:right="1200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1.3.201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ndërmjet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nëpërmje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(Shteti)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Tran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Adriati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Pipeli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organizua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Zvicrës,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[Qen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Biznesi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906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Rrug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]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Qendrë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regjistri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K92402023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5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bisedim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Gazsj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Adriati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supoz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Italisë,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eqis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amentev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Greqisë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rfunduar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përpjeku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negocimi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panënshkru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2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ego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rpjeku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dëshmoj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mbës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tetje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shoqëriv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zotërojnë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Sha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egjet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ekzekutua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versio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panënshkru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tifik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rlam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MQP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ruajtu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përputhshm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cifike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nshkrua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Parlam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ratifikoi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Krahasues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syni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specifik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Kërkuar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parlament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Qers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rzgjod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296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Parlam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P-n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INTERPRETI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Përkufiz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Aut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riz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paligjshm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Shqipt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18(1)(c)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Traktati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Komunite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Energjisë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përbëjn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Energjisë.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ufiz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(Zgjid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eçs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referenca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objek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Parlamenti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Zyrtare;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436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2.1(e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2.1(e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njoftim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paraqes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Parlamenti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vojshë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draft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legjislacioni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lejue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veçan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grante,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privil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ndarde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përjashtim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mshp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rblim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zbatues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përpjekj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ratifikimi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/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përpjekj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përpjekjev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etent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Komisioni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shqiptar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autorite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kompeten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Evropian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torizimi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Shtetëror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autoriteti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konsiderohe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Auto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Ndihmë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Shtetë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pyetjev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progresi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përmbushje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nci)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zbatueshëm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Ndryshim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nyrë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" w:right="622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Pritëse).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Drejtorin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ejtë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Shtojcë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rrëve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suese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dhe/os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mundshm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ardhmen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shkaktoj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Krahasues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përfundoj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efekte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Përfaqësim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Garanci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5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Përfaqë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Garanc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përfaqësime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garancit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përcaktuar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(Pë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faqësim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mëpasshme,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stojn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momen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Përfaqë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(Përfaqësim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Garanc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mëpasshme,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faktev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rrethanav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stojn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momen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,s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dispozitav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igj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ullues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të-k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gullohe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gle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caktua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180" w:right="41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48" w:right="15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PRIT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[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]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rysh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kushtev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“ndryshime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grafi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“Ndry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“ç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rkufizi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“Humbj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Humb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Dëm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dëmtimi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rgjegj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interesat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penalitetet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avokati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arsyeshme)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penalitet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shkak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Person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pagueshme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(Përkufizime).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127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24.7(a)(i).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24.7(a)(ii).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24.5(b).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24.5(b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Nëns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krim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24.5(a).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Ardhur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nënkupto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nënkupto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jetëvjetori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143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(viii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24.8(a)(i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24.8(a)(ii).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184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(x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24.5(c).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(xi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ksa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kuptimi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24.5(c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(xii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përvjetori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(xiii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thot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Operacionev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Tregtare.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tabs>
          <w:tab w:pos="8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(sipas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plot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etutë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MQP-së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(Taksat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rinumërohen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përkatësish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6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ito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oj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i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tabs>
          <w:tab w:pos="1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rashikohe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shprehimish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lejohe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Nënshkrimit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ç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TVSH-s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98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8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Datës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Nënshkrimi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SH-s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(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Kodi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riud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ytë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nesërm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nesërm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Njëzetë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TVSH-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nesërm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Taksav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61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cenua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parashikime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respektoj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përqindje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TVSH-së.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720"/>
        <w:jc w:val="left"/>
        <w:tabs>
          <w:tab w:pos="154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Dyt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5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rkatës: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2%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24.7(a)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Dytë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24.7(a).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depozi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deklarimi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8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gua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);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Përhershm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Nënshkr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hartua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Per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Tret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krahasi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40" w:lineRule="auto"/>
        <w:ind w:left="154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përkatës: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Ardhurav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(a);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(ii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Tretë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Ard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5.2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%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24.8(a).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24.1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përfshij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Njëze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Pestë”.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Paragraf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hiqet.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zëvendësoh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mëposhtëm: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540" w:right="-20"/>
        <w:jc w:val="left"/>
        <w:tabs>
          <w:tab w:pos="230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32.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ab/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Ndryshim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mundësojn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Kursime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ryshimi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përkatë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kompensoj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gjysmë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Kursimeve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kompensim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paguhe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Monedhë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nvertueshm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gjykimi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Investitori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gjysmë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Kursimev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izuar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menjëher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Kursimev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timore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rimbursimi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ysmë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Kursimev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realizuara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rezulta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ry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gji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barabart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mbetu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prits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pages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rëndohe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ta(t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Kursim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realizua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Projekt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datën/data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krye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pagesa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Shtetit.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Shtojcë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00" w:right="5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konfirmime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përput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renc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450" w:lineRule="exact"/>
        <w:ind w:left="384" w:right="629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NËNSH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STRAVE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3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1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Bejtja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Deput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INVESTITOR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384" w:right="662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lqi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Count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nager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53, date 13.4.2017.docx</dc:title>
  <dcterms:created xsi:type="dcterms:W3CDTF">2017-12-18T08:30:30Z</dcterms:created>
  <dcterms:modified xsi:type="dcterms:W3CDTF">2017-12-18T08:30:30Z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2017-05-11T00:00:00Z</vt:filetime>
  </property>
  <property fmtid="{D5CDD505-2E9C-101B-9397-08002B2CF9AE}" pid="3" name="LastSaved">
    <vt:filetime>2017-12-18T00:00:00Z</vt:filetime>
  </property>
</Properties>
</file>