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634" w:right="43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305" w:right="40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9/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812" w:right="5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200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6" w:after="0" w:line="420" w:lineRule="atLeast"/>
        <w:ind w:left="4374" w:right="725" w:firstLine="-35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379" w:lineRule="auto"/>
        <w:ind w:left="3284" w:right="30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5" w:after="0" w:line="240" w:lineRule="auto"/>
        <w:ind w:left="4408" w:right="44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3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43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3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5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724" w:space="698"/>
            <w:col w:w="5158"/>
          </w:cols>
        </w:sectPr>
      </w:pPr>
      <w:rPr/>
    </w:p>
    <w:p>
      <w:pPr>
        <w:spacing w:before="8" w:after="0" w:line="240" w:lineRule="auto"/>
        <w:ind w:left="3220" w:right="3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Mar w:header="1463" w:footer="0" w:top="1700" w:bottom="280" w:left="1320" w:right="1320"/>
          <w:headerReference w:type="default" r:id="rId5"/>
          <w:pgSz w:w="12240" w:h="1584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69" w:right="43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</w:p>
    <w:p>
      <w:pPr>
        <w:spacing w:before="0" w:after="0" w:line="271" w:lineRule="exact"/>
        <w:ind w:left="-38" w:right="37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-1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-1"/>
        </w:rPr>
        <w:t>jim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02" w:space="29"/>
            <w:col w:w="5769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tabs>
          <w:tab w:pos="3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që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68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3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5" w:space="533"/>
            <w:col w:w="5212"/>
          </w:cols>
        </w:sectPr>
      </w:pPr>
      <w:rPr/>
    </w:p>
    <w:p>
      <w:pPr>
        <w:spacing w:before="6" w:after="0" w:line="240" w:lineRule="auto"/>
        <w:ind w:left="3372" w:right="33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8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097" w:space="396"/>
            <w:col w:w="5107"/>
          </w:cols>
        </w:sectPr>
      </w:pPr>
      <w:rPr/>
    </w:p>
    <w:p>
      <w:pPr>
        <w:spacing w:before="8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Mar w:header="1463" w:footer="0" w:top="1700" w:bottom="280" w:left="1320" w:right="1320"/>
          <w:headerReference w:type="default" r:id="rId6"/>
          <w:pgSz w:w="12240" w:h="1584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5" w:space="533"/>
            <w:col w:w="5212"/>
          </w:cols>
        </w:sectPr>
      </w:pPr>
      <w:rPr/>
    </w:p>
    <w:p>
      <w:pPr>
        <w:spacing w:before="6" w:after="0" w:line="240" w:lineRule="auto"/>
        <w:ind w:left="3051" w:right="30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due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349" w:right="43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044" w:right="30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67" w:space="420"/>
            <w:col w:w="5213"/>
          </w:cols>
        </w:sectPr>
      </w:pPr>
      <w:rPr/>
    </w:p>
    <w:p>
      <w:pPr>
        <w:spacing w:before="8" w:after="0" w:line="240" w:lineRule="auto"/>
        <w:ind w:left="3197" w:right="31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471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Mar w:header="0" w:footer="0" w:top="1360" w:bottom="280" w:left="1320" w:right="1320"/>
          <w:headerReference w:type="default" r:id="rId7"/>
          <w:pgSz w:w="12240" w:h="1584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5" w:space="533"/>
            <w:col w:w="5212"/>
          </w:cols>
        </w:sectPr>
      </w:pPr>
      <w:rPr/>
    </w:p>
    <w:p>
      <w:pPr>
        <w:spacing w:before="8" w:after="0" w:line="240" w:lineRule="auto"/>
        <w:ind w:left="3171" w:right="31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4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" w:after="0" w:line="268" w:lineRule="exact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86" w:lineRule="exact"/>
        <w:ind w:left="120" w:right="6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8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0" w:footer="0" w:top="1360" w:bottom="280" w:left="1340" w:right="1320"/>
          <w:headerReference w:type="default" r:id="rId8"/>
          <w:pgSz w:w="12240" w:h="15840"/>
          <w:cols w:num="2" w:equalWidth="0">
            <w:col w:w="3835" w:space="533"/>
            <w:col w:w="5212"/>
          </w:cols>
        </w:sectPr>
      </w:pPr>
      <w:rPr/>
    </w:p>
    <w:p>
      <w:pPr>
        <w:spacing w:before="8" w:after="0" w:line="240" w:lineRule="auto"/>
        <w:ind w:left="2512" w:right="25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0" w:after="0" w:line="240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322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219" w:right="4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20/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9" w:right="36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46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7" w:lineRule="auto"/>
        <w:ind w:left="100" w:right="5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4022" w:space="398"/>
            <w:col w:w="5160"/>
          </w:cols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0" w:footer="0" w:top="1360" w:bottom="280" w:left="1320" w:right="1320"/>
          <w:headerReference w:type="default" r:id="rId9"/>
          <w:pgSz w:w="12240" w:h="15840"/>
        </w:sectPr>
      </w:pPr>
      <w:rPr/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5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5" w:space="533"/>
            <w:col w:w="5212"/>
          </w:cols>
        </w:sectPr>
      </w:pPr>
      <w:rPr/>
    </w:p>
    <w:p>
      <w:pPr>
        <w:spacing w:before="8" w:after="0" w:line="240" w:lineRule="auto"/>
        <w:ind w:left="3324" w:right="33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5" w:space="533"/>
            <w:col w:w="5212"/>
          </w:cols>
        </w:sectPr>
      </w:pPr>
      <w:rPr/>
    </w:p>
    <w:p>
      <w:pPr>
        <w:spacing w:before="6" w:after="0" w:line="240" w:lineRule="auto"/>
        <w:ind w:left="3416" w:right="33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02" w:right="8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i.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00" w:right="37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2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383" w:right="3492" w:firstLine="43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all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0324,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8.5.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Mar w:header="0" w:footer="0" w:top="1360" w:bottom="280" w:left="1340" w:right="1320"/>
      <w:headerReference w:type="default" r:id="rId1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2.127289pt;width:469.96707pt;height:14pt;mso-position-horizontal-relative:page;mso-position-vertical-relative:page;z-index:-387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/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c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6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0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9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g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9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z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6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g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jim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0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2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ve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7pt;margin-top:72.127289pt;width:434.078064pt;height:14pt;mso-position-horizontal-relative:page;mso-position-vertical-relative:page;z-index:-386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.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“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8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”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z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“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2017-12-18T09:02:15Z</dcterms:created>
  <dcterms:modified xsi:type="dcterms:W3CDTF">2017-12-18T09:02:15Z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2017-12-18T00:00:00Z</vt:filetime>
  </property>
</Properties>
</file>