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NumType w:start="6443"/>
          <w:pgMar w:header="851" w:footer="999" w:top="1840" w:bottom="1180" w:left="760" w:right="780"/>
          <w:headerReference w:type="default" r:id="rId5"/>
          <w:footerReference w:type="default" r:id="rId6"/>
          <w:type w:val="continuous"/>
          <w:pgSz w:w="11920" w:h="16860"/>
        </w:sectPr>
      </w:pPr>
      <w:rPr/>
    </w:p>
    <w:p>
      <w:pPr>
        <w:spacing w:before="2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IGJ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RITET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-10" w:firstLine="7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909" w:lineRule="auto"/>
        <w:ind w:left="373" w:right="191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OSI:</w:t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-32" w:firstLine="7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tekst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këtij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</w:p>
    <w:p>
      <w:pPr>
        <w:spacing w:before="16" w:after="0" w:line="240" w:lineRule="auto"/>
        <w:ind w:left="7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41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tare.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54" w:lineRule="auto"/>
        <w:ind w:right="402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RYET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Ilir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right="31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ER-O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CIVE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72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Kjo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</w:p>
    <w:p>
      <w:pPr>
        <w:spacing w:before="41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41" w:after="0" w:line="276" w:lineRule="auto"/>
        <w:ind w:right="30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këtu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refer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Gjik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.s.r.l,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(ish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r-O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cilik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</w:p>
    <w:p>
      <w:pPr>
        <w:spacing w:before="0" w:after="0" w:line="454" w:lineRule="auto"/>
        <w:ind w:right="210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se: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875" w:space="545"/>
            <w:col w:w="496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300" w:left="760" w:right="780"/>
          <w:pgSz w:w="11920" w:h="16860"/>
        </w:sectPr>
      </w:pPr>
      <w:rPr/>
    </w:p>
    <w:p>
      <w:pPr>
        <w:spacing w:before="18" w:after="0" w:line="275" w:lineRule="auto"/>
        <w:ind w:left="373" w:right="-5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r-O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cilik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.VE.TIC.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</w:p>
    <w:p>
      <w:pPr>
        <w:spacing w:before="1" w:after="0" w:line="276" w:lineRule="auto"/>
        <w:ind w:left="373" w:right="16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B)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r;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4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C)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r-O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cilik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.Ş.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ESKO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5" w:lineRule="auto"/>
        <w:ind w:left="373" w:right="-2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E)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15,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</w:p>
    <w:p>
      <w:pPr>
        <w:spacing w:before="3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31.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6" w:lineRule="auto"/>
        <w:ind w:left="373" w:right="-1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16" w:after="0" w:line="276" w:lineRule="auto"/>
        <w:ind w:right="336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faktin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fiskal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2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faktin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filli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3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ktiv</w:t>
      </w:r>
    </w:p>
    <w:p>
      <w:pPr>
        <w:spacing w:before="0" w:after="0" w:line="267" w:lineRule="exact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1" w:after="0" w:line="278" w:lineRule="auto"/>
        <w:ind w:right="39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ës;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73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ërcakt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right="34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kjo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</w:p>
    <w:p>
      <w:pPr>
        <w:spacing w:before="0" w:after="0" w:line="276" w:lineRule="auto"/>
        <w:ind w:right="61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3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jeje,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57" w:space="463"/>
            <w:col w:w="496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300" w:left="760" w:right="780"/>
          <w:pgSz w:w="11920" w:h="16860"/>
        </w:sectPr>
      </w:pPr>
      <w:rPr/>
    </w:p>
    <w:p>
      <w:pPr>
        <w:spacing w:before="18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ëtë</w:t>
      </w:r>
    </w:p>
    <w:p>
      <w:pPr>
        <w:spacing w:before="41" w:after="0" w:line="909" w:lineRule="auto"/>
        <w:ind w:left="373" w:right="267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</w:p>
    <w:p>
      <w:pPr>
        <w:spacing w:before="0" w:after="0" w:line="266" w:lineRule="exact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it,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3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6" w:lineRule="auto"/>
        <w:ind w:left="373" w:right="42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373" w:right="21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3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19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K).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373" w:right="17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24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teriale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t;</w:t>
      </w:r>
    </w:p>
    <w:p>
      <w:pPr>
        <w:spacing w:before="16" w:after="0" w:line="276" w:lineRule="auto"/>
        <w:ind w:right="325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likës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0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right="36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42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right="44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cilën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ielën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7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eksin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44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right="42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ar.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63" w:space="457"/>
            <w:col w:w="496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300" w:left="760" w:right="780"/>
          <w:pgSz w:w="11920" w:h="16860"/>
        </w:sectPr>
      </w:pPr>
      <w:rPr/>
    </w:p>
    <w:p>
      <w:pPr>
        <w:spacing w:before="18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</w:p>
    <w:p>
      <w:pPr>
        <w:spacing w:before="38" w:after="0" w:line="277" w:lineRule="auto"/>
        <w:ind w:left="373" w:right="-4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</w:p>
    <w:p>
      <w:pPr>
        <w:spacing w:before="43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6" w:lineRule="auto"/>
        <w:ind w:left="373" w:right="-5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jekt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</w:p>
    <w:p>
      <w:pPr>
        <w:spacing w:before="0" w:after="0" w:line="909" w:lineRule="auto"/>
        <w:ind w:left="373" w:right="324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</w:p>
    <w:p>
      <w:pPr>
        <w:spacing w:before="0" w:after="0" w:line="266" w:lineRule="exact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–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1" w:after="0" w:line="278" w:lineRule="auto"/>
        <w:ind w:left="373" w:right="15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cifike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ërkat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etaj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eksin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5" w:lineRule="auto"/>
        <w:ind w:left="373" w:right="1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</w:p>
    <w:p>
      <w:pPr>
        <w:spacing w:before="16" w:after="0" w:line="276" w:lineRule="auto"/>
        <w:ind w:right="359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49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</w:p>
    <w:p>
      <w:pPr>
        <w:spacing w:before="0" w:after="0" w:line="276" w:lineRule="auto"/>
        <w:ind w:right="30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eksin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41" w:after="0" w:line="276" w:lineRule="auto"/>
        <w:ind w:right="33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rica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jeça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ë,</w:t>
      </w:r>
    </w:p>
    <w:p>
      <w:pPr>
        <w:spacing w:before="0" w:after="0" w:line="276" w:lineRule="auto"/>
        <w:ind w:right="32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talin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talit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5" w:lineRule="auto"/>
        <w:ind w:right="47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llësis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</w:p>
    <w:p>
      <w:pPr>
        <w:spacing w:before="1" w:after="0" w:line="275" w:lineRule="auto"/>
        <w:ind w:right="30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54" w:space="466"/>
            <w:col w:w="496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200" w:left="760" w:right="780"/>
          <w:pgSz w:w="11920" w:h="16860"/>
        </w:sectPr>
      </w:pPr>
      <w:rPr/>
    </w:p>
    <w:p>
      <w:pPr>
        <w:spacing w:before="16" w:after="0" w:line="276" w:lineRule="auto"/>
        <w:ind w:left="373" w:right="15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2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rcës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alitet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erjen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auto"/>
        <w:ind w:left="373" w:right="1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filli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2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ësaj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4" w:lineRule="auto"/>
        <w:ind w:right="56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rafi</w:t>
      </w:r>
    </w:p>
    <w:p>
      <w:pPr>
        <w:spacing w:before="2" w:after="0" w:line="278" w:lineRule="auto"/>
        <w:ind w:right="37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88"/>
        <w:jc w:val="left"/>
        <w:tabs>
          <w:tab w:pos="7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“5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tarit)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61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rastin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iliti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74"/>
        <w:jc w:val="left"/>
        <w:tabs>
          <w:tab w:pos="7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</w:p>
    <w:p>
      <w:pPr>
        <w:spacing w:before="0" w:after="0" w:line="275" w:lineRule="auto"/>
        <w:ind w:right="30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arrë,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</w:p>
    <w:p>
      <w:pPr>
        <w:spacing w:before="1" w:after="0" w:line="276" w:lineRule="auto"/>
        <w:ind w:right="43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rejt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4" w:lineRule="auto"/>
        <w:ind w:right="330"/>
        <w:jc w:val="left"/>
        <w:tabs>
          <w:tab w:pos="7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</w:p>
    <w:p>
      <w:pPr>
        <w:spacing w:before="2" w:after="0" w:line="276" w:lineRule="auto"/>
        <w:ind w:right="38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kjo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ëllim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ërfs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ektit.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61" w:space="458"/>
            <w:col w:w="4961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200" w:left="760" w:right="780"/>
          <w:pgSz w:w="11920" w:h="16860"/>
        </w:sectPr>
      </w:pPr>
      <w:rPr/>
    </w:p>
    <w:p>
      <w:pPr>
        <w:spacing w:before="18" w:after="0" w:line="275" w:lineRule="auto"/>
        <w:ind w:left="373" w:right="-35"/>
        <w:jc w:val="left"/>
        <w:tabs>
          <w:tab w:pos="10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sfe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tifiki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tillë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aars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sfe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jëjt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karak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ristika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</w:p>
    <w:p>
      <w:pPr>
        <w:spacing w:before="1" w:after="0" w:line="276" w:lineRule="auto"/>
        <w:ind w:left="373" w:right="-2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Gjatë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es)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8" w:lineRule="auto"/>
        <w:ind w:left="373" w:right="15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rikën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12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</w:p>
    <w:p>
      <w:pPr>
        <w:spacing w:before="16" w:after="0" w:line="276" w:lineRule="auto"/>
        <w:ind w:right="338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cat,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ërtër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lefs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</w:p>
    <w:p>
      <w:pPr>
        <w:spacing w:before="0" w:after="0" w:line="276" w:lineRule="auto"/>
        <w:ind w:right="35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0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c)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jëse,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ajisjen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cë,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'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ekskl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4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53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62" w:space="459"/>
            <w:col w:w="495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180" w:left="760" w:right="780"/>
          <w:pgSz w:w="11920" w:h="16860"/>
        </w:sectPr>
      </w:pPr>
      <w:rPr/>
    </w:p>
    <w:p>
      <w:pPr>
        <w:spacing w:before="18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</w:p>
    <w:p>
      <w:pPr>
        <w:spacing w:before="41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8" w:lineRule="auto"/>
        <w:ind w:left="373" w:right="6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flikt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left="373" w:right="2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eça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ik.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5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-ja,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ajisj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i.</w:t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j)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eksin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5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rar)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16" w:after="0" w:line="275" w:lineRule="auto"/>
        <w:ind w:right="428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</w:p>
    <w:p>
      <w:pPr>
        <w:spacing w:before="1" w:after="0" w:line="276" w:lineRule="auto"/>
        <w:ind w:right="29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-së,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49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l)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jislaci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right="69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</w:p>
    <w:p>
      <w:pPr>
        <w:spacing w:before="43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38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ikat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3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5" w:lineRule="auto"/>
        <w:ind w:right="318"/>
        <w:jc w:val="left"/>
        <w:tabs>
          <w:tab w:pos="7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cilin</w:t>
      </w:r>
    </w:p>
    <w:p>
      <w:pPr>
        <w:spacing w:before="1" w:after="0" w:line="276" w:lineRule="auto"/>
        <w:ind w:right="36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fill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890" w:space="530"/>
            <w:col w:w="496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180" w:left="760" w:right="780"/>
          <w:pgSz w:w="11920" w:h="16860"/>
        </w:sectPr>
      </w:pPr>
      <w:rPr/>
    </w:p>
    <w:p>
      <w:pPr>
        <w:spacing w:before="18" w:after="0" w:line="276" w:lineRule="auto"/>
        <w:ind w:left="373" w:right="1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</w:p>
    <w:p>
      <w:pPr>
        <w:spacing w:before="0" w:after="0" w:line="267" w:lineRule="exact"/>
        <w:ind w:left="373" w:right="-7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ale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1" w:after="0" w:line="278" w:lineRule="auto"/>
        <w:ind w:left="373" w:right="72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1"/>
        <w:jc w:val="left"/>
        <w:tabs>
          <w:tab w:pos="10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9"/>
        <w:jc w:val="left"/>
        <w:tabs>
          <w:tab w:pos="11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.6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arike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esit.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10"/>
        <w:jc w:val="left"/>
        <w:tabs>
          <w:tab w:pos="11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.7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4"/>
        <w:jc w:val="left"/>
        <w:tabs>
          <w:tab w:pos="11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.8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këtij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102"/>
        <w:jc w:val="left"/>
        <w:tabs>
          <w:tab w:pos="11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.9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arrij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16" w:after="0" w:line="276" w:lineRule="auto"/>
        <w:ind w:right="299"/>
        <w:jc w:val="left"/>
        <w:tabs>
          <w:tab w:pos="7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arrij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auto"/>
        <w:ind w:right="53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-20"/>
        <w:jc w:val="left"/>
        <w:tabs>
          <w:tab w:pos="7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“9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</w:p>
    <w:p>
      <w:pPr>
        <w:spacing w:before="41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7" w:lineRule="auto"/>
        <w:ind w:right="535"/>
        <w:jc w:val="left"/>
        <w:tabs>
          <w:tab w:pos="7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jarje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right="46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right="479"/>
        <w:jc w:val="left"/>
        <w:tabs>
          <w:tab w:pos="7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’i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rca</w:t>
      </w:r>
    </w:p>
    <w:p>
      <w:pPr>
        <w:spacing w:before="41" w:after="0" w:line="454" w:lineRule="auto"/>
        <w:ind w:right="129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61" w:space="460"/>
            <w:col w:w="4959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180" w:left="760" w:right="780"/>
          <w:pgSz w:w="11920" w:h="16860"/>
        </w:sectPr>
      </w:pPr>
      <w:rPr/>
    </w:p>
    <w:p>
      <w:pPr>
        <w:spacing w:before="18" w:after="0" w:line="275" w:lineRule="auto"/>
        <w:ind w:left="373" w:right="7"/>
        <w:jc w:val="left"/>
        <w:tabs>
          <w:tab w:pos="10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.1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e),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3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ë: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6" w:lineRule="auto"/>
        <w:ind w:left="373" w:right="-1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2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këtij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1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c)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jarja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rejt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tërt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373" w:right="4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re.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5" w:lineRule="auto"/>
        <w:ind w:left="373" w:right="-4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kriter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</w:p>
    <w:p>
      <w:pPr>
        <w:spacing w:before="1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41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7" w:lineRule="auto"/>
        <w:ind w:left="373" w:right="13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t;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ritjet,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ile,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terr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tike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r;</w:t>
      </w:r>
    </w:p>
    <w:p>
      <w:pPr>
        <w:spacing w:before="16" w:after="0" w:line="276" w:lineRule="auto"/>
        <w:ind w:right="623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jarri,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cikl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tajf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a;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8" w:lineRule="auto"/>
        <w:ind w:right="45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51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jarje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litike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404"/>
        <w:jc w:val="left"/>
        <w:tabs>
          <w:tab w:pos="7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.3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10"/>
        <w:jc w:val="left"/>
        <w:tabs>
          <w:tab w:pos="7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.4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kjo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</w:p>
    <w:p>
      <w:pPr>
        <w:spacing w:before="0" w:after="0" w:line="266" w:lineRule="exact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jarje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ala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1" w:after="0" w:line="276" w:lineRule="auto"/>
        <w:ind w:right="41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ësisë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441"/>
        <w:jc w:val="left"/>
        <w:tabs>
          <w:tab w:pos="7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.5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Gjatë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sres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850"/>
        <w:jc w:val="left"/>
        <w:tabs>
          <w:tab w:pos="7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.6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afat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right="382"/>
        <w:jc w:val="left"/>
        <w:tabs>
          <w:tab w:pos="7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.7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jatjes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jarjes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alët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rifill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63" w:space="457"/>
            <w:col w:w="4960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851" w:footer="999" w:top="1840" w:bottom="1180" w:left="760" w:right="780"/>
          <w:pgSz w:w="11920" w:h="16860"/>
        </w:sectPr>
      </w:pPr>
      <w:rPr/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left="373" w:right="-15"/>
        <w:jc w:val="left"/>
        <w:tabs>
          <w:tab w:pos="11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ifiki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108"/>
        <w:jc w:val="left"/>
        <w:tabs>
          <w:tab w:pos="10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.2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eç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arit.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tillë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efekt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left="373" w:right="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373" w:right="-4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auto"/>
        <w:ind w:left="373" w:right="42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ëtë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e: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54" w:lineRule="auto"/>
        <w:ind w:left="373" w:right="313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ëria</w:t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-1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allet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ësaj</w:t>
      </w:r>
    </w:p>
    <w:p>
      <w:pPr>
        <w:spacing w:before="16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41" w:after="0" w:line="909" w:lineRule="auto"/>
        <w:ind w:right="89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ërësi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</w:p>
    <w:p>
      <w:pPr>
        <w:spacing w:before="0" w:after="0" w:line="266" w:lineRule="exact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së</w:t>
      </w:r>
      <w:r>
        <w:rPr>
          <w:rFonts w:ascii="Calibri" w:hAnsi="Calibri" w:cs="Calibri" w:eastAsia="Calibri"/>
          <w:sz w:val="22"/>
          <w:szCs w:val="22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3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</w:p>
    <w:p>
      <w:pPr>
        <w:spacing w:before="43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6" w:lineRule="auto"/>
        <w:ind w:right="51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1" w:right="3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7" w:lineRule="auto"/>
        <w:ind w:left="1" w:right="39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ikim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454" w:lineRule="auto"/>
        <w:ind w:left="1" w:right="224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tetin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0" w:after="0" w:line="454" w:lineRule="auto"/>
        <w:ind w:right="168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stris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ri.</w:t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54" w:lineRule="auto"/>
        <w:ind w:right="309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54" w:lineRule="auto"/>
        <w:ind w:right="227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tre,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kat.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ri.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842" w:space="578"/>
            <w:col w:w="4960"/>
          </w:cols>
        </w:sectPr>
      </w:pPr>
      <w:rPr/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5" w:lineRule="exact"/>
        <w:ind w:left="5384" w:right="4197"/>
        <w:jc w:val="center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51" w:footer="999" w:top="1840" w:bottom="1240" w:left="760" w:right="780"/>
          <w:pgSz w:w="11920" w:h="16860"/>
        </w:sectPr>
      </w:pPr>
      <w:rPr/>
    </w:p>
    <w:p>
      <w:pPr>
        <w:spacing w:before="16" w:after="0" w:line="276" w:lineRule="auto"/>
        <w:ind w:left="373" w:right="-6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373" w:right="-5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Kjo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secila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erë.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kskl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</w:p>
    <w:p>
      <w:pPr>
        <w:spacing w:before="0" w:after="0" w:line="267" w:lineRule="exact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ale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3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right="31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Kjo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t’a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54" w:lineRule="auto"/>
        <w:ind w:right="66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Gjik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QËRI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ESKO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.TIC.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.Ş</w:t>
      </w:r>
    </w:p>
    <w:p>
      <w:pPr>
        <w:spacing w:before="0" w:after="0" w:line="510" w:lineRule="atLeast"/>
        <w:ind w:right="3429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Z.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ro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  <w:cols w:num="2" w:equalWidth="0">
            <w:col w:w="4927" w:space="493"/>
            <w:col w:w="4960"/>
          </w:cols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RRËZ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72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ORIE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72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4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72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jc w:val="left"/>
        <w:spacing w:after="0"/>
        <w:sectPr>
          <w:type w:val="continuous"/>
          <w:pgSz w:w="11920" w:h="16860"/>
          <w:pgMar w:top="1840" w:bottom="1180" w:left="760" w:right="78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54.200001" w:type="dxa"/>
      </w:tblPr>
      <w:tblGrid/>
      <w:tr>
        <w:trPr>
          <w:trHeight w:val="826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atat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ektit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ar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llë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arri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rial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q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rfs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të</w:t>
            </w:r>
          </w:p>
        </w:tc>
      </w:tr>
      <w:tr>
        <w:trPr>
          <w:trHeight w:val="520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atat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</w:t>
            </w:r>
          </w:p>
        </w:tc>
      </w:tr>
      <w:tr>
        <w:trPr>
          <w:trHeight w:val="82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ik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zu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</w:t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X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</w:t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88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8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404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391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</w:tr>
      <w:tr>
        <w:trPr>
          <w:trHeight w:val="518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=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</w:tbl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5" w:lineRule="exact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50.709999pt;margin-top:51.675152pt;width:493.78pt;height:26.62pt;mso-position-horizontal-relative:page;mso-position-vertical-relative:paragraph;z-index:-2930" coordorigin="1014,1034" coordsize="9876,532">
            <v:group style="position:absolute;left:1032;top:1047;width:101;height:509" coordorigin="1032,1047" coordsize="101,509">
              <v:shape style="position:absolute;left:1032;top:1047;width:101;height:509" coordorigin="1032,1047" coordsize="101,509" path="m1032,1555l1133,1555,1133,1047,1032,1047,1032,1555e" filled="t" fillcolor="#FFFF99" stroked="f">
                <v:path arrowok="t"/>
                <v:fill/>
              </v:shape>
            </v:group>
            <v:group style="position:absolute;left:10774;top:1047;width:103;height:509" coordorigin="10774,1047" coordsize="103,509">
              <v:shape style="position:absolute;left:10774;top:1047;width:103;height:509" coordorigin="10774,1047" coordsize="103,509" path="m10774,1555l10877,1555,10877,1047,10774,1047,10774,1555e" filled="t" fillcolor="#FFFF99" stroked="f">
                <v:path arrowok="t"/>
                <v:fill/>
              </v:shape>
            </v:group>
            <v:group style="position:absolute;left:1133;top:1047;width:9641;height:509" coordorigin="1133,1047" coordsize="9641,509">
              <v:shape style="position:absolute;left:1133;top:1047;width:9641;height:509" coordorigin="1133,1047" coordsize="9641,509" path="m1133,1555l10774,1555,10774,1047,1133,1047,1133,1555e" filled="t" fillcolor="#FFFF99" stroked="f">
                <v:path arrowok="t"/>
                <v:fill/>
              </v:shape>
            </v:group>
            <v:group style="position:absolute;left:1020;top:1039;width:9864;height:2" coordorigin="1020,1039" coordsize="9864,2">
              <v:shape style="position:absolute;left:1020;top:1039;width:9864;height:2" coordorigin="1020,1039" coordsize="9864,0" path="m1020,1039l10884,1039e" filled="f" stroked="t" strokeweight=".580pt" strokecolor="#000000">
                <v:path arrowok="t"/>
              </v:shape>
            </v:group>
            <v:group style="position:absolute;left:1025;top:1044;width:2;height:511" coordorigin="1025,1044" coordsize="2,511">
              <v:shape style="position:absolute;left:1025;top:1044;width:2;height:511" coordorigin="1025,1044" coordsize="0,511" path="m1025,1044l1025,1555e" filled="f" stroked="t" strokeweight=".580pt" strokecolor="#000000">
                <v:path arrowok="t"/>
              </v:shape>
            </v:group>
            <v:group style="position:absolute;left:1020;top:1560;width:9864;height:2" coordorigin="1020,1560" coordsize="9864,2">
              <v:shape style="position:absolute;left:1020;top:1560;width:9864;height:2" coordorigin="1020,1560" coordsize="9864,0" path="m1020,1560l10884,1560e" filled="f" stroked="t" strokeweight=".580pt" strokecolor="#000000">
                <v:path arrowok="t"/>
              </v:shape>
            </v:group>
            <v:group style="position:absolute;left:10879;top:1044;width:2;height:511" coordorigin="10879,1044" coordsize="2,511">
              <v:shape style="position:absolute;left:10879;top:1044;width:2;height:511" coordorigin="10879,1044" coordsize="0,511" path="m10879,1044l10879,1555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</w:p>
    <w:p>
      <w:pPr>
        <w:jc w:val="left"/>
        <w:spacing w:after="0"/>
        <w:sectPr>
          <w:pgNumType w:start="6454"/>
          <w:pgMar w:footer="1070" w:header="851" w:top="1840" w:bottom="1260" w:left="760" w:right="780"/>
          <w:footerReference w:type="default" r:id="rId7"/>
          <w:pgSz w:w="11920" w:h="1686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54.200001" w:type="dxa"/>
      </w:tblPr>
      <w:tblGrid/>
      <w:tr>
        <w:trPr>
          <w:trHeight w:val="518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atat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82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ik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3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zu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</w:t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X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</w:t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9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0" w:hRule="exact"/>
        </w:trPr>
        <w:tc>
          <w:tcPr>
            <w:tcW w:w="203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3559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426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</w:tr>
    </w:tbl>
    <w:p>
      <w:pPr>
        <w:spacing w:after="0"/>
        <w:sectPr>
          <w:pgMar w:header="851" w:footer="1070" w:top="1840" w:bottom="1300" w:left="760" w:right="780"/>
          <w:pgSz w:w="11920" w:h="16860"/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65" w:lineRule="exact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=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50.709999pt;margin-top:-50.93108pt;width:493.78pt;height:26.5pt;mso-position-horizontal-relative:page;mso-position-vertical-relative:paragraph;z-index:-2929" coordorigin="1014,-1019" coordsize="9876,530">
            <v:group style="position:absolute;left:1032;top:-1008;width:101;height:509" coordorigin="1032,-1008" coordsize="101,509">
              <v:shape style="position:absolute;left:1032;top:-1008;width:101;height:509" coordorigin="1032,-1008" coordsize="101,509" path="m1032,-499l1133,-499,1133,-1008,1032,-1008,1032,-499e" filled="t" fillcolor="#FFFF99" stroked="f">
                <v:path arrowok="t"/>
                <v:fill/>
              </v:shape>
            </v:group>
            <v:group style="position:absolute;left:10774;top:-1008;width:103;height:509" coordorigin="10774,-1008" coordsize="103,509">
              <v:shape style="position:absolute;left:10774;top:-1008;width:103;height:509" coordorigin="10774,-1008" coordsize="103,509" path="m10774,-499l10877,-499,10877,-1008,10774,-1008,10774,-499e" filled="t" fillcolor="#FFFF99" stroked="f">
                <v:path arrowok="t"/>
                <v:fill/>
              </v:shape>
            </v:group>
            <v:group style="position:absolute;left:1133;top:-1008;width:9641;height:509" coordorigin="1133,-1008" coordsize="9641,509">
              <v:shape style="position:absolute;left:1133;top:-1008;width:9641;height:509" coordorigin="1133,-1008" coordsize="9641,509" path="m1133,-499l10774,-499,10774,-1008,1133,-1008,1133,-499e" filled="t" fillcolor="#FFFF99" stroked="f">
                <v:path arrowok="t"/>
                <v:fill/>
              </v:shape>
            </v:group>
            <v:group style="position:absolute;left:1020;top:-1013;width:9864;height:2" coordorigin="1020,-1013" coordsize="9864,2">
              <v:shape style="position:absolute;left:1020;top:-1013;width:9864;height:2" coordorigin="1020,-1013" coordsize="9864,0" path="m1020,-1013l10884,-1013e" filled="f" stroked="t" strokeweight=".580pt" strokecolor="#000000">
                <v:path arrowok="t"/>
              </v:shape>
            </v:group>
            <v:group style="position:absolute;left:1025;top:-1008;width:2;height:509" coordorigin="1025,-1008" coordsize="2,509">
              <v:shape style="position:absolute;left:1025;top:-1008;width:2;height:509" coordorigin="1025,-1008" coordsize="0,509" path="m1025,-1008l1025,-499e" filled="f" stroked="t" strokeweight=".580pt" strokecolor="#000000">
                <v:path arrowok="t"/>
              </v:shape>
            </v:group>
            <v:group style="position:absolute;left:1020;top:-494;width:9864;height:2" coordorigin="1020,-494" coordsize="9864,2">
              <v:shape style="position:absolute;left:1020;top:-494;width:9864;height:2" coordorigin="1020,-494" coordsize="9864,0" path="m1020,-494l10884,-494e" filled="f" stroked="t" strokeweight=".580pt" strokecolor="#000000">
                <v:path arrowok="t"/>
              </v:shape>
            </v:group>
            <v:group style="position:absolute;left:10879;top:-1008;width:2;height:509" coordorigin="10879,-1008" coordsize="2,509">
              <v:shape style="position:absolute;left:10879;top:-1008;width:2;height:509" coordorigin="10879,-1008" coordsize="0,509" path="m10879,-1008l10879,-49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</w:p>
    <w:p>
      <w:pPr>
        <w:spacing w:before="43" w:after="0" w:line="265" w:lineRule="exact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54.200001" w:type="dxa"/>
      </w:tblPr>
      <w:tblGrid/>
      <w:tr>
        <w:trPr>
          <w:trHeight w:val="518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atat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ktit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atat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828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ik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3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zu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</w:t>
            </w:r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X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</w:t>
            </w:r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75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0" w:lineRule="auto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518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75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25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5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21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346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425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</w:tr>
      <w:tr>
        <w:trPr>
          <w:trHeight w:val="520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=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</w:tbl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76" w:lineRule="auto"/>
        <w:ind w:left="373" w:right="663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rikës,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373" w:right="57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ORIE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54.200001" w:type="dxa"/>
      </w:tblPr>
      <w:tblGrid/>
      <w:tr>
        <w:trPr>
          <w:trHeight w:val="518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atat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ktit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ia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Bakrit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jin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9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atat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0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ik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Y</w:t>
            </w:r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X</w:t>
            </w:r>
          </w:p>
        </w:tc>
      </w:tr>
    </w:tbl>
    <w:p>
      <w:pPr>
        <w:jc w:val="left"/>
        <w:spacing w:after="0"/>
        <w:sectPr>
          <w:pgMar w:header="851" w:footer="1070" w:top="1840" w:bottom="1260" w:left="760" w:right="780"/>
          <w:pgSz w:w="11920" w:h="16860"/>
        </w:sectPr>
      </w:pPr>
      <w:rPr/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54.200001" w:type="dxa"/>
      </w:tblPr>
      <w:tblGrid/>
      <w:tr>
        <w:trPr>
          <w:trHeight w:val="518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fi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zu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</w:tr>
      <w:tr>
        <w:trPr>
          <w:trHeight w:val="518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21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197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406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  <w:tc>
          <w:tcPr>
            <w:tcW w:w="381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FF"/>
          </w:tcPr>
          <w:p>
            <w:pPr/>
            <w:rPr/>
          </w:p>
        </w:tc>
      </w:tr>
      <w:tr>
        <w:trPr>
          <w:trHeight w:val="518" w:hRule="exact"/>
        </w:trPr>
        <w:tc>
          <w:tcPr>
            <w:tcW w:w="9854" w:type="dxa"/>
            <w:gridSpan w:val="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99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=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.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40" w:lineRule="auto"/>
        <w:ind w:left="373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</w:p>
    <w:p>
      <w:pPr>
        <w:jc w:val="left"/>
        <w:spacing w:after="0"/>
        <w:sectPr>
          <w:pgMar w:header="851" w:footer="1070" w:top="1840" w:bottom="1260" w:left="760" w:right="78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240" w:right="67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ecila,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ërkat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e:</w:t>
      </w:r>
    </w:p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15" w:type="dxa"/>
      </w:tblPr>
      <w:tblGrid/>
      <w:tr>
        <w:trPr>
          <w:trHeight w:val="520" w:hRule="exact"/>
        </w:trPr>
        <w:tc>
          <w:tcPr>
            <w:tcW w:w="15586" w:type="dxa"/>
            <w:gridSpan w:val="13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lera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</w:t>
            </w:r>
          </w:p>
        </w:tc>
      </w:tr>
      <w:tr>
        <w:trPr>
          <w:trHeight w:val="1135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78" w:lineRule="auto"/>
              <w:ind w:left="102" w:right="59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NJ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5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ERA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38" w:after="0" w:line="278" w:lineRule="auto"/>
              <w:ind w:left="102" w:right="77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IT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II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III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IV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VII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VIII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5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VITI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IX</w:t>
            </w:r>
          </w:p>
        </w:tc>
      </w:tr>
      <w:tr>
        <w:trPr>
          <w:trHeight w:val="51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IERA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49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</w:tr>
      <w:tr>
        <w:trPr>
          <w:trHeight w:val="1447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ecif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76" w:lineRule="auto"/>
              <w:ind w:left="102" w:right="13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z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rare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826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5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E,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F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ZA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+II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6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827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E,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F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ZA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III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7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</w:tbl>
    <w:p>
      <w:pPr>
        <w:jc w:val="left"/>
        <w:spacing w:after="0"/>
        <w:sectPr>
          <w:pgNumType w:start="6458"/>
          <w:pgMar w:header="851" w:footer="1115" w:top="1840" w:bottom="1300" w:left="480" w:right="440"/>
          <w:headerReference w:type="default" r:id="rId8"/>
          <w:footerReference w:type="default" r:id="rId9"/>
          <w:pgSz w:w="16860" w:h="11920" w:orient="landscape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851" w:footer="1115" w:top="1840" w:bottom="1300" w:left="480" w:right="480"/>
          <w:pgSz w:w="16860" w:h="11920" w:orient="landscape"/>
        </w:sectPr>
      </w:pPr>
      <w:rPr/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5" w:lineRule="exact"/>
        <w:ind w:left="636" w:right="-73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EVE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6" w:after="0" w:line="240" w:lineRule="auto"/>
        <w:ind w:right="-73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3" w:after="0" w:line="265" w:lineRule="exact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6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3" w:after="0" w:line="265" w:lineRule="exact"/>
        <w:ind w:right="-20"/>
        <w:jc w:val="left"/>
        <w:tabs>
          <w:tab w:pos="1040" w:val="left"/>
          <w:tab w:pos="2100" w:val="left"/>
          <w:tab w:pos="31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jc w:val="left"/>
        <w:spacing w:after="0"/>
        <w:sectPr>
          <w:type w:val="continuous"/>
          <w:pgSz w:w="16860" w:h="11920" w:orient="landscape"/>
          <w:pgMar w:top="1840" w:bottom="1180" w:left="480" w:right="480"/>
          <w:cols w:num="3" w:equalWidth="0">
            <w:col w:w="9897" w:space="332"/>
            <w:col w:w="768" w:space="283"/>
            <w:col w:w="4620"/>
          </w:cols>
        </w:sectPr>
      </w:pPr>
      <w:rPr/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/>
        <w:pict>
          <v:group style="position:absolute;margin-left:34.75pt;margin-top:117.340004pt;width:780.34pt;height:393.91pt;mso-position-horizontal-relative:page;mso-position-vertical-relative:page;z-index:-2928" coordorigin="695,2347" coordsize="15607,7878">
            <v:group style="position:absolute;left:6386;top:2357;width:108;height:509" coordorigin="6386,2357" coordsize="108,509">
              <v:shape style="position:absolute;left:6386;top:2357;width:108;height:509" coordorigin="6386,2357" coordsize="108,509" path="m6386,2866l6494,2866,6494,2357,6386,2357,6386,2866e" filled="t" fillcolor="#CCFFCC" stroked="f">
                <v:path arrowok="t"/>
                <v:fill/>
              </v:shape>
            </v:group>
            <v:group style="position:absolute;left:7332;top:2357;width:103;height:509" coordorigin="7332,2357" coordsize="103,509">
              <v:shape style="position:absolute;left:7332;top:2357;width:103;height:509" coordorigin="7332,2357" coordsize="103,509" path="m7332,2866l7435,2866,7435,2357,7332,2357,7332,2866e" filled="t" fillcolor="#CCFFCC" stroked="f">
                <v:path arrowok="t"/>
                <v:fill/>
              </v:shape>
            </v:group>
            <v:group style="position:absolute;left:6494;top:2357;width:838;height:509" coordorigin="6494,2357" coordsize="838,509">
              <v:shape style="position:absolute;left:6494;top:2357;width:838;height:509" coordorigin="6494,2357" coordsize="838,509" path="m6494,2866l7332,2866,7332,2357,6494,2357,6494,2866e" filled="t" fillcolor="#CCFFCC" stroked="f">
                <v:path arrowok="t"/>
                <v:fill/>
              </v:shape>
            </v:group>
            <v:group style="position:absolute;left:7440;top:2357;width:108;height:509" coordorigin="7440,2357" coordsize="108,509">
              <v:shape style="position:absolute;left:7440;top:2357;width:108;height:509" coordorigin="7440,2357" coordsize="108,509" path="m7440,2866l7548,2866,7548,2357,7440,2357,7440,2866e" filled="t" fillcolor="#CCFFCC" stroked="f">
                <v:path arrowok="t"/>
                <v:fill/>
              </v:shape>
            </v:group>
            <v:group style="position:absolute;left:8386;top:2357;width:103;height:509" coordorigin="8386,2357" coordsize="103,509">
              <v:shape style="position:absolute;left:8386;top:2357;width:103;height:509" coordorigin="8386,2357" coordsize="103,509" path="m8386,2866l8489,2866,8489,2357,8386,2357,8386,2866e" filled="t" fillcolor="#CCFFCC" stroked="f">
                <v:path arrowok="t"/>
                <v:fill/>
              </v:shape>
            </v:group>
            <v:group style="position:absolute;left:7548;top:2357;width:838;height:509" coordorigin="7548,2357" coordsize="838,509">
              <v:shape style="position:absolute;left:7548;top:2357;width:838;height:509" coordorigin="7548,2357" coordsize="838,509" path="m7548,2866l8386,2866,8386,2357,7548,2357,7548,2866e" filled="t" fillcolor="#CCFFCC" stroked="f">
                <v:path arrowok="t"/>
                <v:fill/>
              </v:shape>
            </v:group>
            <v:group style="position:absolute;left:8494;top:2357;width:108;height:509" coordorigin="8494,2357" coordsize="108,509">
              <v:shape style="position:absolute;left:8494;top:2357;width:108;height:509" coordorigin="8494,2357" coordsize="108,509" path="m8494,2866l8602,2866,8602,2357,8494,2357,8494,2866e" filled="t" fillcolor="#CCFFCC" stroked="f">
                <v:path arrowok="t"/>
                <v:fill/>
              </v:shape>
            </v:group>
            <v:group style="position:absolute;left:9439;top:2357;width:103;height:509" coordorigin="9439,2357" coordsize="103,509">
              <v:shape style="position:absolute;left:9439;top:2357;width:103;height:509" coordorigin="9439,2357" coordsize="103,509" path="m9439,2866l9542,2866,9542,2357,9439,2357,9439,2866e" filled="t" fillcolor="#CCFFCC" stroked="f">
                <v:path arrowok="t"/>
                <v:fill/>
              </v:shape>
            </v:group>
            <v:group style="position:absolute;left:8602;top:2357;width:838;height:509" coordorigin="8602,2357" coordsize="838,509">
              <v:shape style="position:absolute;left:8602;top:2357;width:838;height:509" coordorigin="8602,2357" coordsize="838,509" path="m8602,2866l9439,2866,9439,2357,8602,2357,8602,2866e" filled="t" fillcolor="#CCFFCC" stroked="f">
                <v:path arrowok="t"/>
                <v:fill/>
              </v:shape>
            </v:group>
            <v:group style="position:absolute;left:9547;top:2357;width:108;height:509" coordorigin="9547,2357" coordsize="108,509">
              <v:shape style="position:absolute;left:9547;top:2357;width:108;height:509" coordorigin="9547,2357" coordsize="108,509" path="m9547,2866l9655,2866,9655,2357,9547,2357,9547,2866e" filled="t" fillcolor="#CCFFCC" stroked="f">
                <v:path arrowok="t"/>
                <v:fill/>
              </v:shape>
            </v:group>
            <v:group style="position:absolute;left:10493;top:2357;width:103;height:509" coordorigin="10493,2357" coordsize="103,509">
              <v:shape style="position:absolute;left:10493;top:2357;width:103;height:509" coordorigin="10493,2357" coordsize="103,509" path="m10493,2866l10596,2866,10596,2357,10493,2357,10493,2866e" filled="t" fillcolor="#CCFFCC" stroked="f">
                <v:path arrowok="t"/>
                <v:fill/>
              </v:shape>
            </v:group>
            <v:group style="position:absolute;left:9655;top:2357;width:838;height:509" coordorigin="9655,2357" coordsize="838,509">
              <v:shape style="position:absolute;left:9655;top:2357;width:838;height:509" coordorigin="9655,2357" coordsize="838,509" path="m9655,2866l10493,2866,10493,2357,9655,2357,9655,2866e" filled="t" fillcolor="#CCFFCC" stroked="f">
                <v:path arrowok="t"/>
                <v:fill/>
              </v:shape>
            </v:group>
            <v:group style="position:absolute;left:10601;top:2357;width:108;height:509" coordorigin="10601,2357" coordsize="108,509">
              <v:shape style="position:absolute;left:10601;top:2357;width:108;height:509" coordorigin="10601,2357" coordsize="108,509" path="m10601,2866l10709,2866,10709,2357,10601,2357,10601,2866e" filled="t" fillcolor="#CCFFCC" stroked="f">
                <v:path arrowok="t"/>
                <v:fill/>
              </v:shape>
            </v:group>
            <v:group style="position:absolute;left:11544;top:2357;width:103;height:509" coordorigin="11544,2357" coordsize="103,509">
              <v:shape style="position:absolute;left:11544;top:2357;width:103;height:509" coordorigin="11544,2357" coordsize="103,509" path="m11544,2866l11647,2866,11647,2357,11544,2357,11544,2866e" filled="t" fillcolor="#CCFFCC" stroked="f">
                <v:path arrowok="t"/>
                <v:fill/>
              </v:shape>
            </v:group>
            <v:group style="position:absolute;left:10709;top:2357;width:835;height:509" coordorigin="10709,2357" coordsize="835,509">
              <v:shape style="position:absolute;left:10709;top:2357;width:835;height:509" coordorigin="10709,2357" coordsize="835,509" path="m10709,2866l11544,2866,11544,2357,10709,2357,10709,2866e" filled="t" fillcolor="#CCFFCC" stroked="f">
                <v:path arrowok="t"/>
                <v:fill/>
              </v:shape>
            </v:group>
            <v:group style="position:absolute;left:11652;top:2357;width:108;height:509" coordorigin="11652,2357" coordsize="108,509">
              <v:shape style="position:absolute;left:11652;top:2357;width:108;height:509" coordorigin="11652,2357" coordsize="108,509" path="m11652,2866l11760,2866,11760,2357,11652,2357,11652,2866e" filled="t" fillcolor="#CCFFCC" stroked="f">
                <v:path arrowok="t"/>
                <v:fill/>
              </v:shape>
            </v:group>
            <v:group style="position:absolute;left:12600;top:2357;width:101;height:509" coordorigin="12600,2357" coordsize="101,509">
              <v:shape style="position:absolute;left:12600;top:2357;width:101;height:509" coordorigin="12600,2357" coordsize="101,509" path="m12600,2866l12701,2866,12701,2357,12600,2357,12600,2866e" filled="t" fillcolor="#CCFFCC" stroked="f">
                <v:path arrowok="t"/>
                <v:fill/>
              </v:shape>
            </v:group>
            <v:group style="position:absolute;left:11760;top:2357;width:840;height:509" coordorigin="11760,2357" coordsize="840,509">
              <v:shape style="position:absolute;left:11760;top:2357;width:840;height:509" coordorigin="11760,2357" coordsize="840,509" path="m11760,2866l12600,2866,12600,2357,11760,2357,11760,2866e" filled="t" fillcolor="#CCFFCC" stroked="f">
                <v:path arrowok="t"/>
                <v:fill/>
              </v:shape>
            </v:group>
            <v:group style="position:absolute;left:12708;top:2357;width:108;height:509" coordorigin="12708,2357" coordsize="108,509">
              <v:shape style="position:absolute;left:12708;top:2357;width:108;height:509" coordorigin="12708,2357" coordsize="108,509" path="m12708,2866l12816,2866,12816,2357,12708,2357,12708,2866e" filled="t" fillcolor="#CCFFCC" stroked="f">
                <v:path arrowok="t"/>
                <v:fill/>
              </v:shape>
            </v:group>
            <v:group style="position:absolute;left:13651;top:2357;width:103;height:509" coordorigin="13651,2357" coordsize="103,509">
              <v:shape style="position:absolute;left:13651;top:2357;width:103;height:509" coordorigin="13651,2357" coordsize="103,509" path="m13651,2866l13754,2866,13754,2357,13651,2357,13651,2866e" filled="t" fillcolor="#CCFFCC" stroked="f">
                <v:path arrowok="t"/>
                <v:fill/>
              </v:shape>
            </v:group>
            <v:group style="position:absolute;left:12816;top:2357;width:835;height:509" coordorigin="12816,2357" coordsize="835,509">
              <v:shape style="position:absolute;left:12816;top:2357;width:835;height:509" coordorigin="12816,2357" coordsize="835,509" path="m12816,2866l13651,2866,13651,2357,12816,2357,12816,2866e" filled="t" fillcolor="#CCFFCC" stroked="f">
                <v:path arrowok="t"/>
                <v:fill/>
              </v:shape>
            </v:group>
            <v:group style="position:absolute;left:13759;top:2357;width:108;height:509" coordorigin="13759,2357" coordsize="108,509">
              <v:shape style="position:absolute;left:13759;top:2357;width:108;height:509" coordorigin="13759,2357" coordsize="108,509" path="m13759,2866l13867,2866,13867,2357,13759,2357,13759,2866e" filled="t" fillcolor="#CCFFCC" stroked="f">
                <v:path arrowok="t"/>
                <v:fill/>
              </v:shape>
            </v:group>
            <v:group style="position:absolute;left:14705;top:2357;width:103;height:509" coordorigin="14705,2357" coordsize="103,509">
              <v:shape style="position:absolute;left:14705;top:2357;width:103;height:509" coordorigin="14705,2357" coordsize="103,509" path="m14705,2866l14808,2866,14808,2357,14705,2357,14705,2866e" filled="t" fillcolor="#CCFFCC" stroked="f">
                <v:path arrowok="t"/>
                <v:fill/>
              </v:shape>
            </v:group>
            <v:group style="position:absolute;left:13867;top:2357;width:838;height:509" coordorigin="13867,2357" coordsize="838,509">
              <v:shape style="position:absolute;left:13867;top:2357;width:838;height:509" coordorigin="13867,2357" coordsize="838,509" path="m13867,2866l14705,2866,14705,2357,13867,2357,13867,2866e" filled="t" fillcolor="#CCFFCC" stroked="f">
                <v:path arrowok="t"/>
                <v:fill/>
              </v:shape>
            </v:group>
            <v:group style="position:absolute;left:14813;top:2357;width:108;height:509" coordorigin="14813,2357" coordsize="108,509">
              <v:shape style="position:absolute;left:14813;top:2357;width:108;height:509" coordorigin="14813,2357" coordsize="108,509" path="m14813,2866l14921,2866,14921,2357,14813,2357,14813,2866e" filled="t" fillcolor="#CCFFCC" stroked="f">
                <v:path arrowok="t"/>
                <v:fill/>
              </v:shape>
            </v:group>
            <v:group style="position:absolute;left:16181;top:2357;width:103;height:509" coordorigin="16181,2357" coordsize="103,509">
              <v:shape style="position:absolute;left:16181;top:2357;width:103;height:509" coordorigin="16181,2357" coordsize="103,509" path="m16181,2866l16284,2866,16284,2357,16181,2357,16181,2866e" filled="t" fillcolor="#CCFFCC" stroked="f">
                <v:path arrowok="t"/>
                <v:fill/>
              </v:shape>
            </v:group>
            <v:group style="position:absolute;left:14921;top:2357;width:1260;height:509" coordorigin="14921,2357" coordsize="1260,509">
              <v:shape style="position:absolute;left:14921;top:2357;width:1260;height:509" coordorigin="14921,2357" coordsize="1260,509" path="m14921,2866l16181,2866,16181,2357,14921,2357,14921,2866e" filled="t" fillcolor="#CCFFCC" stroked="f">
                <v:path arrowok="t"/>
                <v:fill/>
              </v:shape>
            </v:group>
            <v:group style="position:absolute;left:6386;top:2357;width:2;height:7858" coordorigin="6386,2357" coordsize="2,7858">
              <v:shape style="position:absolute;left:6386;top:2357;width:2;height:7858" coordorigin="6386,2357" coordsize="0,7858" path="m6386,2357l6386,10214e" filled="f" stroked="t" strokeweight=".580pt" strokecolor="#000000">
                <v:path arrowok="t"/>
              </v:shape>
            </v:group>
            <v:group style="position:absolute;left:7440;top:2357;width:2;height:7858" coordorigin="7440,2357" coordsize="2,7858">
              <v:shape style="position:absolute;left:7440;top:2357;width:2;height:7858" coordorigin="7440,2357" coordsize="0,7858" path="m7440,2357l7440,10214e" filled="f" stroked="t" strokeweight=".580pt" strokecolor="#000000">
                <v:path arrowok="t"/>
              </v:shape>
            </v:group>
            <v:group style="position:absolute;left:8494;top:2357;width:2;height:7858" coordorigin="8494,2357" coordsize="2,7858">
              <v:shape style="position:absolute;left:8494;top:2357;width:2;height:7858" coordorigin="8494,2357" coordsize="0,7858" path="m8494,2357l8494,10214e" filled="f" stroked="t" strokeweight=".580pt" strokecolor="#000000">
                <v:path arrowok="t"/>
              </v:shape>
            </v:group>
            <v:group style="position:absolute;left:9547;top:2357;width:2;height:7858" coordorigin="9547,2357" coordsize="2,7858">
              <v:shape style="position:absolute;left:9547;top:2357;width:2;height:7858" coordorigin="9547,2357" coordsize="0,7858" path="m9547,2357l9547,10214e" filled="f" stroked="t" strokeweight=".580pt" strokecolor="#000000">
                <v:path arrowok="t"/>
              </v:shape>
            </v:group>
            <v:group style="position:absolute;left:10601;top:2357;width:2;height:7858" coordorigin="10601,2357" coordsize="2,7858">
              <v:shape style="position:absolute;left:10601;top:2357;width:2;height:7858" coordorigin="10601,2357" coordsize="0,7858" path="m10601,2357l10601,10214e" filled="f" stroked="t" strokeweight=".580pt" strokecolor="#000000">
                <v:path arrowok="t"/>
              </v:shape>
            </v:group>
            <v:group style="position:absolute;left:11652;top:2357;width:2;height:7858" coordorigin="11652,2357" coordsize="2,7858">
              <v:shape style="position:absolute;left:11652;top:2357;width:2;height:7858" coordorigin="11652,2357" coordsize="0,7858" path="m11652,2357l11652,10214e" filled="f" stroked="t" strokeweight=".580pt" strokecolor="#000000">
                <v:path arrowok="t"/>
              </v:shape>
            </v:group>
            <v:group style="position:absolute;left:12708;top:2357;width:2;height:7858" coordorigin="12708,2357" coordsize="2,7858">
              <v:shape style="position:absolute;left:12708;top:2357;width:2;height:7858" coordorigin="12708,2357" coordsize="0,7858" path="m12708,2357l12708,10214e" filled="f" stroked="t" strokeweight=".580pt" strokecolor="#000000">
                <v:path arrowok="t"/>
              </v:shape>
            </v:group>
            <v:group style="position:absolute;left:13759;top:2357;width:2;height:7858" coordorigin="13759,2357" coordsize="2,7858">
              <v:shape style="position:absolute;left:13759;top:2357;width:2;height:7858" coordorigin="13759,2357" coordsize="0,7858" path="m13759,2357l13759,10214e" filled="f" stroked="t" strokeweight=".580pt" strokecolor="#000000">
                <v:path arrowok="t"/>
              </v:shape>
            </v:group>
            <v:group style="position:absolute;left:14813;top:2357;width:2;height:7858" coordorigin="14813,2357" coordsize="2,7858">
              <v:shape style="position:absolute;left:14813;top:2357;width:2;height:7858" coordorigin="14813,2357" coordsize="0,7858" path="m14813,2357l14813,10214e" filled="f" stroked="t" strokeweight=".580pt" strokecolor="#000000">
                <v:path arrowok="t"/>
              </v:shape>
            </v:group>
            <v:group style="position:absolute;left:16291;top:2357;width:2;height:7858" coordorigin="16291,2357" coordsize="2,7858">
              <v:shape style="position:absolute;left:16291;top:2357;width:2;height:7858" coordorigin="16291,2357" coordsize="0,7858" path="m16291,2357l16291,10214e" filled="f" stroked="t" strokeweight=".580pt" strokecolor="#000000">
                <v:path arrowok="t"/>
              </v:shape>
            </v:group>
            <v:group style="position:absolute;left:6386;top:2875;width:108;height:509" coordorigin="6386,2875" coordsize="108,509">
              <v:shape style="position:absolute;left:6386;top:2875;width:108;height:509" coordorigin="6386,2875" coordsize="108,509" path="m6386,3384l6494,3384,6494,2875,6386,2875,6386,3384e" filled="t" fillcolor="#CCFFCC" stroked="f">
                <v:path arrowok="t"/>
                <v:fill/>
              </v:shape>
            </v:group>
            <v:group style="position:absolute;left:7332;top:2875;width:103;height:509" coordorigin="7332,2875" coordsize="103,509">
              <v:shape style="position:absolute;left:7332;top:2875;width:103;height:509" coordorigin="7332,2875" coordsize="103,509" path="m7332,3384l7435,3384,7435,2875,7332,2875,7332,3384e" filled="t" fillcolor="#CCFFCC" stroked="f">
                <v:path arrowok="t"/>
                <v:fill/>
              </v:shape>
            </v:group>
            <v:group style="position:absolute;left:6494;top:2875;width:838;height:509" coordorigin="6494,2875" coordsize="838,509">
              <v:shape style="position:absolute;left:6494;top:2875;width:838;height:509" coordorigin="6494,2875" coordsize="838,509" path="m6494,3384l7332,3384,7332,2875,6494,2875,6494,3384e" filled="t" fillcolor="#CCFFCC" stroked="f">
                <v:path arrowok="t"/>
                <v:fill/>
              </v:shape>
            </v:group>
            <v:group style="position:absolute;left:7440;top:2875;width:108;height:509" coordorigin="7440,2875" coordsize="108,509">
              <v:shape style="position:absolute;left:7440;top:2875;width:108;height:509" coordorigin="7440,2875" coordsize="108,509" path="m7440,3384l7548,3384,7548,2875,7440,2875,7440,3384e" filled="t" fillcolor="#CCFFCC" stroked="f">
                <v:path arrowok="t"/>
                <v:fill/>
              </v:shape>
            </v:group>
            <v:group style="position:absolute;left:8386;top:2875;width:103;height:509" coordorigin="8386,2875" coordsize="103,509">
              <v:shape style="position:absolute;left:8386;top:2875;width:103;height:509" coordorigin="8386,2875" coordsize="103,509" path="m8386,3384l8489,3384,8489,2875,8386,2875,8386,3384e" filled="t" fillcolor="#CCFFCC" stroked="f">
                <v:path arrowok="t"/>
                <v:fill/>
              </v:shape>
            </v:group>
            <v:group style="position:absolute;left:7548;top:2875;width:838;height:509" coordorigin="7548,2875" coordsize="838,509">
              <v:shape style="position:absolute;left:7548;top:2875;width:838;height:509" coordorigin="7548,2875" coordsize="838,509" path="m7548,3384l8386,3384,8386,2875,7548,2875,7548,3384e" filled="t" fillcolor="#CCFFCC" stroked="f">
                <v:path arrowok="t"/>
                <v:fill/>
              </v:shape>
            </v:group>
            <v:group style="position:absolute;left:8494;top:2875;width:108;height:509" coordorigin="8494,2875" coordsize="108,509">
              <v:shape style="position:absolute;left:8494;top:2875;width:108;height:509" coordorigin="8494,2875" coordsize="108,509" path="m8494,3384l8602,3384,8602,2875,8494,2875,8494,3384e" filled="t" fillcolor="#CCFFCC" stroked="f">
                <v:path arrowok="t"/>
                <v:fill/>
              </v:shape>
            </v:group>
            <v:group style="position:absolute;left:9439;top:2875;width:103;height:509" coordorigin="9439,2875" coordsize="103,509">
              <v:shape style="position:absolute;left:9439;top:2875;width:103;height:509" coordorigin="9439,2875" coordsize="103,509" path="m9439,3384l9542,3384,9542,2875,9439,2875,9439,3384e" filled="t" fillcolor="#CCFFCC" stroked="f">
                <v:path arrowok="t"/>
                <v:fill/>
              </v:shape>
            </v:group>
            <v:group style="position:absolute;left:8602;top:2875;width:838;height:509" coordorigin="8602,2875" coordsize="838,509">
              <v:shape style="position:absolute;left:8602;top:2875;width:838;height:509" coordorigin="8602,2875" coordsize="838,509" path="m8602,3384l9439,3384,9439,2875,8602,2875,8602,3384e" filled="t" fillcolor="#CCFFCC" stroked="f">
                <v:path arrowok="t"/>
                <v:fill/>
              </v:shape>
            </v:group>
            <v:group style="position:absolute;left:9547;top:2875;width:108;height:509" coordorigin="9547,2875" coordsize="108,509">
              <v:shape style="position:absolute;left:9547;top:2875;width:108;height:509" coordorigin="9547,2875" coordsize="108,509" path="m9547,3384l9655,3384,9655,2875,9547,2875,9547,3384e" filled="t" fillcolor="#CCFFCC" stroked="f">
                <v:path arrowok="t"/>
                <v:fill/>
              </v:shape>
            </v:group>
            <v:group style="position:absolute;left:10493;top:2875;width:103;height:509" coordorigin="10493,2875" coordsize="103,509">
              <v:shape style="position:absolute;left:10493;top:2875;width:103;height:509" coordorigin="10493,2875" coordsize="103,509" path="m10493,3384l10596,3384,10596,2875,10493,2875,10493,3384e" filled="t" fillcolor="#CCFFCC" stroked="f">
                <v:path arrowok="t"/>
                <v:fill/>
              </v:shape>
            </v:group>
            <v:group style="position:absolute;left:9655;top:2875;width:838;height:509" coordorigin="9655,2875" coordsize="838,509">
              <v:shape style="position:absolute;left:9655;top:2875;width:838;height:509" coordorigin="9655,2875" coordsize="838,509" path="m9655,3384l10493,3384,10493,2875,9655,2875,9655,3384e" filled="t" fillcolor="#CCFFCC" stroked="f">
                <v:path arrowok="t"/>
                <v:fill/>
              </v:shape>
            </v:group>
            <v:group style="position:absolute;left:10601;top:2875;width:108;height:509" coordorigin="10601,2875" coordsize="108,509">
              <v:shape style="position:absolute;left:10601;top:2875;width:108;height:509" coordorigin="10601,2875" coordsize="108,509" path="m10601,3384l10709,3384,10709,2875,10601,2875,10601,3384e" filled="t" fillcolor="#CCFFCC" stroked="f">
                <v:path arrowok="t"/>
                <v:fill/>
              </v:shape>
            </v:group>
            <v:group style="position:absolute;left:11544;top:2875;width:103;height:509" coordorigin="11544,2875" coordsize="103,509">
              <v:shape style="position:absolute;left:11544;top:2875;width:103;height:509" coordorigin="11544,2875" coordsize="103,509" path="m11544,3384l11647,3384,11647,2875,11544,2875,11544,3384e" filled="t" fillcolor="#CCFFCC" stroked="f">
                <v:path arrowok="t"/>
                <v:fill/>
              </v:shape>
            </v:group>
            <v:group style="position:absolute;left:10709;top:2875;width:835;height:509" coordorigin="10709,2875" coordsize="835,509">
              <v:shape style="position:absolute;left:10709;top:2875;width:835;height:509" coordorigin="10709,2875" coordsize="835,509" path="m10709,3384l11544,3384,11544,2875,10709,2875,10709,3384e" filled="t" fillcolor="#CCFFCC" stroked="f">
                <v:path arrowok="t"/>
                <v:fill/>
              </v:shape>
            </v:group>
            <v:group style="position:absolute;left:11652;top:2875;width:108;height:509" coordorigin="11652,2875" coordsize="108,509">
              <v:shape style="position:absolute;left:11652;top:2875;width:108;height:509" coordorigin="11652,2875" coordsize="108,509" path="m11652,3384l11760,3384,11760,2875,11652,2875,11652,3384e" filled="t" fillcolor="#CCFFCC" stroked="f">
                <v:path arrowok="t"/>
                <v:fill/>
              </v:shape>
            </v:group>
            <v:group style="position:absolute;left:12600;top:2875;width:101;height:509" coordorigin="12600,2875" coordsize="101,509">
              <v:shape style="position:absolute;left:12600;top:2875;width:101;height:509" coordorigin="12600,2875" coordsize="101,509" path="m12600,3384l12701,3384,12701,2875,12600,2875,12600,3384e" filled="t" fillcolor="#CCFFCC" stroked="f">
                <v:path arrowok="t"/>
                <v:fill/>
              </v:shape>
            </v:group>
            <v:group style="position:absolute;left:11760;top:2875;width:840;height:509" coordorigin="11760,2875" coordsize="840,509">
              <v:shape style="position:absolute;left:11760;top:2875;width:840;height:509" coordorigin="11760,2875" coordsize="840,509" path="m11760,3384l12600,3384,12600,2875,11760,2875,11760,3384e" filled="t" fillcolor="#CCFFCC" stroked="f">
                <v:path arrowok="t"/>
                <v:fill/>
              </v:shape>
            </v:group>
            <v:group style="position:absolute;left:12708;top:2875;width:108;height:509" coordorigin="12708,2875" coordsize="108,509">
              <v:shape style="position:absolute;left:12708;top:2875;width:108;height:509" coordorigin="12708,2875" coordsize="108,509" path="m12708,3384l12816,3384,12816,2875,12708,2875,12708,3384e" filled="t" fillcolor="#CCFFCC" stroked="f">
                <v:path arrowok="t"/>
                <v:fill/>
              </v:shape>
            </v:group>
            <v:group style="position:absolute;left:13651;top:2875;width:103;height:509" coordorigin="13651,2875" coordsize="103,509">
              <v:shape style="position:absolute;left:13651;top:2875;width:103;height:509" coordorigin="13651,2875" coordsize="103,509" path="m13651,3384l13754,3384,13754,2875,13651,2875,13651,3384e" filled="t" fillcolor="#CCFFCC" stroked="f">
                <v:path arrowok="t"/>
                <v:fill/>
              </v:shape>
            </v:group>
            <v:group style="position:absolute;left:12816;top:2875;width:835;height:509" coordorigin="12816,2875" coordsize="835,509">
              <v:shape style="position:absolute;left:12816;top:2875;width:835;height:509" coordorigin="12816,2875" coordsize="835,509" path="m12816,3384l13651,3384,13651,2875,12816,2875,12816,3384e" filled="t" fillcolor="#CCFFCC" stroked="f">
                <v:path arrowok="t"/>
                <v:fill/>
              </v:shape>
            </v:group>
            <v:group style="position:absolute;left:13759;top:2875;width:108;height:509" coordorigin="13759,2875" coordsize="108,509">
              <v:shape style="position:absolute;left:13759;top:2875;width:108;height:509" coordorigin="13759,2875" coordsize="108,509" path="m13759,3384l13867,3384,13867,2875,13759,2875,13759,3384e" filled="t" fillcolor="#CCFFCC" stroked="f">
                <v:path arrowok="t"/>
                <v:fill/>
              </v:shape>
            </v:group>
            <v:group style="position:absolute;left:14705;top:2875;width:103;height:509" coordorigin="14705,2875" coordsize="103,509">
              <v:shape style="position:absolute;left:14705;top:2875;width:103;height:509" coordorigin="14705,2875" coordsize="103,509" path="m14705,3384l14808,3384,14808,2875,14705,2875,14705,3384e" filled="t" fillcolor="#CCFFCC" stroked="f">
                <v:path arrowok="t"/>
                <v:fill/>
              </v:shape>
            </v:group>
            <v:group style="position:absolute;left:13867;top:2875;width:838;height:509" coordorigin="13867,2875" coordsize="838,509">
              <v:shape style="position:absolute;left:13867;top:2875;width:838;height:509" coordorigin="13867,2875" coordsize="838,509" path="m13867,3384l14705,3384,14705,2875,13867,2875,13867,3384e" filled="t" fillcolor="#CCFFCC" stroked="f">
                <v:path arrowok="t"/>
                <v:fill/>
              </v:shape>
            </v:group>
            <v:group style="position:absolute;left:14813;top:2875;width:108;height:509" coordorigin="14813,2875" coordsize="108,509">
              <v:shape style="position:absolute;left:14813;top:2875;width:108;height:509" coordorigin="14813,2875" coordsize="108,509" path="m14813,3384l14921,3384,14921,2875,14813,2875,14813,3384e" filled="t" fillcolor="#CCFFCC" stroked="f">
                <v:path arrowok="t"/>
                <v:fill/>
              </v:shape>
            </v:group>
            <v:group style="position:absolute;left:16181;top:2875;width:103;height:509" coordorigin="16181,2875" coordsize="103,509">
              <v:shape style="position:absolute;left:16181;top:2875;width:103;height:509" coordorigin="16181,2875" coordsize="103,509" path="m16181,3384l16284,3384,16284,2875,16181,2875,16181,3384e" filled="t" fillcolor="#CCFFCC" stroked="f">
                <v:path arrowok="t"/>
                <v:fill/>
              </v:shape>
            </v:group>
            <v:group style="position:absolute;left:14921;top:2875;width:1260;height:509" coordorigin="14921,2875" coordsize="1260,509">
              <v:shape style="position:absolute;left:14921;top:2875;width:1260;height:509" coordorigin="14921,2875" coordsize="1260,509" path="m14921,3384l16181,3384,16181,2875,14921,2875,14921,3384e" filled="t" fillcolor="#CCFFCC" stroked="f">
                <v:path arrowok="t"/>
                <v:fill/>
              </v:shape>
            </v:group>
            <v:group style="position:absolute;left:706;top:2357;width:2;height:7858" coordorigin="706,2357" coordsize="2,7858">
              <v:shape style="position:absolute;left:706;top:2357;width:2;height:7858" coordorigin="706,2357" coordsize="0,7858" path="m706,2357l706,10214e" filled="f" stroked="t" strokeweight=".580pt" strokecolor="#000000">
                <v:path arrowok="t"/>
              </v:shape>
            </v:group>
            <v:group style="position:absolute;left:1008;top:2357;width:2;height:7858" coordorigin="1008,2357" coordsize="2,7858">
              <v:shape style="position:absolute;left:1008;top:2357;width:2;height:7858" coordorigin="1008,2357" coordsize="0,7858" path="m1008,2357l1008,10214e" filled="f" stroked="t" strokeweight=".580pt" strokecolor="#000000">
                <v:path arrowok="t"/>
              </v:shape>
            </v:group>
            <v:group style="position:absolute;left:4546;top:2357;width:2;height:7858" coordorigin="4546,2357" coordsize="2,7858">
              <v:shape style="position:absolute;left:4546;top:2357;width:2;height:7858" coordorigin="4546,2357" coordsize="0,7858" path="m4546,2357l4546,10214e" filled="f" stroked="t" strokeweight=".580pt" strokecolor="#000000">
                <v:path arrowok="t"/>
              </v:shape>
            </v:group>
            <v:group style="position:absolute;left:5254;top:2357;width:2;height:7858" coordorigin="5254,2357" coordsize="2,7858">
              <v:shape style="position:absolute;left:5254;top:2357;width:2;height:7858" coordorigin="5254,2357" coordsize="0,7858" path="m5254,2357l5254,10214e" filled="f" stroked="t" strokeweight=".580pt" strokecolor="#000000">
                <v:path arrowok="t"/>
              </v:shape>
            </v:group>
            <v:group style="position:absolute;left:701;top:2870;width:15595;height:2" coordorigin="701,2870" coordsize="15595,2">
              <v:shape style="position:absolute;left:701;top:2870;width:15595;height:2" coordorigin="701,2870" coordsize="15595,0" path="m701,2870l16296,2870e" filled="f" stroked="t" strokeweight=".580pt" strokecolor="#000000">
                <v:path arrowok="t"/>
              </v:shape>
            </v:group>
            <v:group style="position:absolute;left:5254;top:3394;width:1128;height:310" coordorigin="5254,3394" coordsize="1128,310">
              <v:shape style="position:absolute;left:5254;top:3394;width:1128;height:310" coordorigin="5254,3394" coordsize="1128,310" path="m5254,3703l6382,3703,6382,3394,5254,3394,5254,3703e" filled="t" fillcolor="#FFFF00" stroked="f">
                <v:path arrowok="t"/>
                <v:fill/>
              </v:shape>
            </v:group>
            <v:group style="position:absolute;left:5254;top:3703;width:108;height:509" coordorigin="5254,3703" coordsize="108,509">
              <v:shape style="position:absolute;left:5254;top:3703;width:108;height:509" coordorigin="5254,3703" coordsize="108,509" path="m5254,4212l5362,4212,5362,3703,5254,3703,5254,4212e" filled="t" fillcolor="#FFFF00" stroked="f">
                <v:path arrowok="t"/>
                <v:fill/>
              </v:shape>
            </v:group>
            <v:group style="position:absolute;left:6278;top:3703;width:103;height:509" coordorigin="6278,3703" coordsize="103,509">
              <v:shape style="position:absolute;left:6278;top:3703;width:103;height:509" coordorigin="6278,3703" coordsize="103,509" path="m6278,4212l6382,4212,6382,3703,6278,3703,6278,4212e" filled="t" fillcolor="#FFFF00" stroked="f">
                <v:path arrowok="t"/>
                <v:fill/>
              </v:shape>
            </v:group>
            <v:group style="position:absolute;left:5362;top:3703;width:917;height:509" coordorigin="5362,3703" coordsize="917,509">
              <v:shape style="position:absolute;left:5362;top:3703;width:917;height:509" coordorigin="5362,3703" coordsize="917,509" path="m5362,4212l6278,4212,6278,3703,5362,3703,5362,4212e" filled="t" fillcolor="#FFFF00" stroked="f">
                <v:path arrowok="t"/>
                <v:fill/>
              </v:shape>
            </v:group>
            <v:group style="position:absolute;left:6386;top:3394;width:1049;height:310" coordorigin="6386,3394" coordsize="1049,310">
              <v:shape style="position:absolute;left:6386;top:3394;width:1049;height:310" coordorigin="6386,3394" coordsize="1049,310" path="m6386,3703l7435,3703,7435,3394,6386,3394,6386,3703e" filled="t" fillcolor="#FFFF00" stroked="f">
                <v:path arrowok="t"/>
                <v:fill/>
              </v:shape>
            </v:group>
            <v:group style="position:absolute;left:6386;top:3703;width:108;height:509" coordorigin="6386,3703" coordsize="108,509">
              <v:shape style="position:absolute;left:6386;top:3703;width:108;height:509" coordorigin="6386,3703" coordsize="108,509" path="m6386,4212l6494,4212,6494,3703,6386,3703,6386,4212e" filled="t" fillcolor="#FFFF00" stroked="f">
                <v:path arrowok="t"/>
                <v:fill/>
              </v:shape>
            </v:group>
            <v:group style="position:absolute;left:7332;top:3703;width:103;height:509" coordorigin="7332,3703" coordsize="103,509">
              <v:shape style="position:absolute;left:7332;top:3703;width:103;height:509" coordorigin="7332,3703" coordsize="103,509" path="m7332,4212l7435,4212,7435,3703,7332,3703,7332,4212e" filled="t" fillcolor="#FFFF00" stroked="f">
                <v:path arrowok="t"/>
                <v:fill/>
              </v:shape>
            </v:group>
            <v:group style="position:absolute;left:6494;top:3703;width:838;height:509" coordorigin="6494,3703" coordsize="838,509">
              <v:shape style="position:absolute;left:6494;top:3703;width:838;height:509" coordorigin="6494,3703" coordsize="838,509" path="m6494,4212l7332,4212,7332,3703,6494,3703,6494,4212e" filled="t" fillcolor="#FFFF00" stroked="f">
                <v:path arrowok="t"/>
                <v:fill/>
              </v:shape>
            </v:group>
            <v:group style="position:absolute;left:7440;top:3394;width:1049;height:310" coordorigin="7440,3394" coordsize="1049,310">
              <v:shape style="position:absolute;left:7440;top:3394;width:1049;height:310" coordorigin="7440,3394" coordsize="1049,310" path="m7440,3703l8489,3703,8489,3394,7440,3394,7440,3703e" filled="t" fillcolor="#FFFF00" stroked="f">
                <v:path arrowok="t"/>
                <v:fill/>
              </v:shape>
            </v:group>
            <v:group style="position:absolute;left:7440;top:3703;width:108;height:509" coordorigin="7440,3703" coordsize="108,509">
              <v:shape style="position:absolute;left:7440;top:3703;width:108;height:509" coordorigin="7440,3703" coordsize="108,509" path="m7440,4212l7548,4212,7548,3703,7440,3703,7440,4212e" filled="t" fillcolor="#FFFF00" stroked="f">
                <v:path arrowok="t"/>
                <v:fill/>
              </v:shape>
            </v:group>
            <v:group style="position:absolute;left:8386;top:3703;width:103;height:509" coordorigin="8386,3703" coordsize="103,509">
              <v:shape style="position:absolute;left:8386;top:3703;width:103;height:509" coordorigin="8386,3703" coordsize="103,509" path="m8386,4212l8489,4212,8489,3703,8386,3703,8386,4212e" filled="t" fillcolor="#FFFF00" stroked="f">
                <v:path arrowok="t"/>
                <v:fill/>
              </v:shape>
            </v:group>
            <v:group style="position:absolute;left:7548;top:3703;width:838;height:509" coordorigin="7548,3703" coordsize="838,509">
              <v:shape style="position:absolute;left:7548;top:3703;width:838;height:509" coordorigin="7548,3703" coordsize="838,509" path="m7548,4212l8386,4212,8386,3703,7548,3703,7548,4212e" filled="t" fillcolor="#FFFF00" stroked="f">
                <v:path arrowok="t"/>
                <v:fill/>
              </v:shape>
            </v:group>
            <v:group style="position:absolute;left:8494;top:3394;width:1049;height:310" coordorigin="8494,3394" coordsize="1049,310">
              <v:shape style="position:absolute;left:8494;top:3394;width:1049;height:310" coordorigin="8494,3394" coordsize="1049,310" path="m8494,3703l9542,3703,9542,3394,8494,3394,8494,3703e" filled="t" fillcolor="#FFFF00" stroked="f">
                <v:path arrowok="t"/>
                <v:fill/>
              </v:shape>
            </v:group>
            <v:group style="position:absolute;left:8494;top:3703;width:108;height:509" coordorigin="8494,3703" coordsize="108,509">
              <v:shape style="position:absolute;left:8494;top:3703;width:108;height:509" coordorigin="8494,3703" coordsize="108,509" path="m8494,4212l8602,4212,8602,3703,8494,3703,8494,4212e" filled="t" fillcolor="#FFFF00" stroked="f">
                <v:path arrowok="t"/>
                <v:fill/>
              </v:shape>
            </v:group>
            <v:group style="position:absolute;left:9439;top:3703;width:103;height:509" coordorigin="9439,3703" coordsize="103,509">
              <v:shape style="position:absolute;left:9439;top:3703;width:103;height:509" coordorigin="9439,3703" coordsize="103,509" path="m9439,4212l9542,4212,9542,3703,9439,3703,9439,4212e" filled="t" fillcolor="#FFFF00" stroked="f">
                <v:path arrowok="t"/>
                <v:fill/>
              </v:shape>
            </v:group>
            <v:group style="position:absolute;left:8602;top:3703;width:838;height:509" coordorigin="8602,3703" coordsize="838,509">
              <v:shape style="position:absolute;left:8602;top:3703;width:838;height:509" coordorigin="8602,3703" coordsize="838,509" path="m8602,4212l9439,4212,9439,3703,8602,3703,8602,4212e" filled="t" fillcolor="#FFFF00" stroked="f">
                <v:path arrowok="t"/>
                <v:fill/>
              </v:shape>
            </v:group>
            <v:group style="position:absolute;left:9547;top:3394;width:1049;height:310" coordorigin="9547,3394" coordsize="1049,310">
              <v:shape style="position:absolute;left:9547;top:3394;width:1049;height:310" coordorigin="9547,3394" coordsize="1049,310" path="m9547,3703l10596,3703,10596,3394,9547,3394,9547,3703e" filled="t" fillcolor="#FFFF00" stroked="f">
                <v:path arrowok="t"/>
                <v:fill/>
              </v:shape>
            </v:group>
            <v:group style="position:absolute;left:9547;top:3703;width:108;height:509" coordorigin="9547,3703" coordsize="108,509">
              <v:shape style="position:absolute;left:9547;top:3703;width:108;height:509" coordorigin="9547,3703" coordsize="108,509" path="m9547,4212l9655,4212,9655,3703,9547,3703,9547,4212e" filled="t" fillcolor="#FFFF00" stroked="f">
                <v:path arrowok="t"/>
                <v:fill/>
              </v:shape>
            </v:group>
            <v:group style="position:absolute;left:10493;top:3703;width:103;height:509" coordorigin="10493,3703" coordsize="103,509">
              <v:shape style="position:absolute;left:10493;top:3703;width:103;height:509" coordorigin="10493,3703" coordsize="103,509" path="m10493,4212l10596,4212,10596,3703,10493,3703,10493,4212e" filled="t" fillcolor="#FFFF00" stroked="f">
                <v:path arrowok="t"/>
                <v:fill/>
              </v:shape>
            </v:group>
            <v:group style="position:absolute;left:9655;top:3703;width:838;height:509" coordorigin="9655,3703" coordsize="838,509">
              <v:shape style="position:absolute;left:9655;top:3703;width:838;height:509" coordorigin="9655,3703" coordsize="838,509" path="m9655,4212l10493,4212,10493,3703,9655,3703,9655,4212e" filled="t" fillcolor="#FFFF00" stroked="f">
                <v:path arrowok="t"/>
                <v:fill/>
              </v:shape>
            </v:group>
            <v:group style="position:absolute;left:10601;top:3394;width:108;height:818" coordorigin="10601,3394" coordsize="108,818">
              <v:shape style="position:absolute;left:10601;top:3394;width:108;height:818" coordorigin="10601,3394" coordsize="108,818" path="m10601,4212l10709,4212,10709,3394,10601,3394,10601,4212e" filled="t" fillcolor="#FFFF00" stroked="f">
                <v:path arrowok="t"/>
                <v:fill/>
              </v:shape>
            </v:group>
            <v:group style="position:absolute;left:11544;top:3394;width:103;height:818" coordorigin="11544,3394" coordsize="103,818">
              <v:shape style="position:absolute;left:11544;top:3394;width:103;height:818" coordorigin="11544,3394" coordsize="103,818" path="m11544,4212l11647,4212,11647,3394,11544,3394,11544,4212e" filled="t" fillcolor="#FFFF00" stroked="f">
                <v:path arrowok="t"/>
                <v:fill/>
              </v:shape>
            </v:group>
            <v:group style="position:absolute;left:10709;top:3394;width:835;height:310" coordorigin="10709,3394" coordsize="835,310">
              <v:shape style="position:absolute;left:10709;top:3394;width:835;height:310" coordorigin="10709,3394" coordsize="835,310" path="m10709,3703l11544,3703,11544,3394,10709,3394,10709,3703e" filled="t" fillcolor="#FFFF00" stroked="f">
                <v:path arrowok="t"/>
                <v:fill/>
              </v:shape>
            </v:group>
            <v:group style="position:absolute;left:10709;top:3703;width:835;height:509" coordorigin="10709,3703" coordsize="835,509">
              <v:shape style="position:absolute;left:10709;top:3703;width:835;height:509" coordorigin="10709,3703" coordsize="835,509" path="m10709,4212l11544,4212,11544,3703,10709,3703,10709,4212e" filled="t" fillcolor="#FFFF00" stroked="f">
                <v:path arrowok="t"/>
                <v:fill/>
              </v:shape>
            </v:group>
            <v:group style="position:absolute;left:11652;top:3394;width:108;height:818" coordorigin="11652,3394" coordsize="108,818">
              <v:shape style="position:absolute;left:11652;top:3394;width:108;height:818" coordorigin="11652,3394" coordsize="108,818" path="m11652,4212l11760,4212,11760,3394,11652,3394,11652,4212e" filled="t" fillcolor="#FFFF00" stroked="f">
                <v:path arrowok="t"/>
                <v:fill/>
              </v:shape>
            </v:group>
            <v:group style="position:absolute;left:12600;top:3394;width:101;height:818" coordorigin="12600,3394" coordsize="101,818">
              <v:shape style="position:absolute;left:12600;top:3394;width:101;height:818" coordorigin="12600,3394" coordsize="101,818" path="m12600,4212l12701,4212,12701,3394,12600,3394,12600,4212e" filled="t" fillcolor="#FFFF00" stroked="f">
                <v:path arrowok="t"/>
                <v:fill/>
              </v:shape>
            </v:group>
            <v:group style="position:absolute;left:11760;top:3394;width:840;height:310" coordorigin="11760,3394" coordsize="840,310">
              <v:shape style="position:absolute;left:11760;top:3394;width:840;height:310" coordorigin="11760,3394" coordsize="840,310" path="m11760,3703l12600,3703,12600,3394,11760,3394,11760,3703e" filled="t" fillcolor="#FFFF00" stroked="f">
                <v:path arrowok="t"/>
                <v:fill/>
              </v:shape>
            </v:group>
            <v:group style="position:absolute;left:11760;top:3703;width:840;height:509" coordorigin="11760,3703" coordsize="840,509">
              <v:shape style="position:absolute;left:11760;top:3703;width:840;height:509" coordorigin="11760,3703" coordsize="840,509" path="m11760,4212l12600,4212,12600,3703,11760,3703,11760,4212e" filled="t" fillcolor="#FFFF00" stroked="f">
                <v:path arrowok="t"/>
                <v:fill/>
              </v:shape>
            </v:group>
            <v:group style="position:absolute;left:12708;top:3394;width:1046;height:310" coordorigin="12708,3394" coordsize="1046,310">
              <v:shape style="position:absolute;left:12708;top:3394;width:1046;height:310" coordorigin="12708,3394" coordsize="1046,310" path="m12708,3703l13754,3703,13754,3394,12708,3394,12708,3703e" filled="t" fillcolor="#FFFF00" stroked="f">
                <v:path arrowok="t"/>
                <v:fill/>
              </v:shape>
            </v:group>
            <v:group style="position:absolute;left:12708;top:3703;width:108;height:509" coordorigin="12708,3703" coordsize="108,509">
              <v:shape style="position:absolute;left:12708;top:3703;width:108;height:509" coordorigin="12708,3703" coordsize="108,509" path="m12708,4212l12816,4212,12816,3703,12708,3703,12708,4212e" filled="t" fillcolor="#FFFF00" stroked="f">
                <v:path arrowok="t"/>
                <v:fill/>
              </v:shape>
            </v:group>
            <v:group style="position:absolute;left:13651;top:3703;width:103;height:509" coordorigin="13651,3703" coordsize="103,509">
              <v:shape style="position:absolute;left:13651;top:3703;width:103;height:509" coordorigin="13651,3703" coordsize="103,509" path="m13651,4212l13754,4212,13754,3703,13651,3703,13651,4212e" filled="t" fillcolor="#FFFF00" stroked="f">
                <v:path arrowok="t"/>
                <v:fill/>
              </v:shape>
            </v:group>
            <v:group style="position:absolute;left:12816;top:3703;width:835;height:509" coordorigin="12816,3703" coordsize="835,509">
              <v:shape style="position:absolute;left:12816;top:3703;width:835;height:509" coordorigin="12816,3703" coordsize="835,509" path="m12816,4212l13651,4212,13651,3703,12816,3703,12816,4212e" filled="t" fillcolor="#FFFF00" stroked="f">
                <v:path arrowok="t"/>
                <v:fill/>
              </v:shape>
            </v:group>
            <v:group style="position:absolute;left:13759;top:3394;width:1049;height:310" coordorigin="13759,3394" coordsize="1049,310">
              <v:shape style="position:absolute;left:13759;top:3394;width:1049;height:310" coordorigin="13759,3394" coordsize="1049,310" path="m13759,3703l14808,3703,14808,3394,13759,3394,13759,3703e" filled="t" fillcolor="#FFFF00" stroked="f">
                <v:path arrowok="t"/>
                <v:fill/>
              </v:shape>
            </v:group>
            <v:group style="position:absolute;left:13759;top:3703;width:108;height:509" coordorigin="13759,3703" coordsize="108,509">
              <v:shape style="position:absolute;left:13759;top:3703;width:108;height:509" coordorigin="13759,3703" coordsize="108,509" path="m13759,4212l13867,4212,13867,3703,13759,3703,13759,4212e" filled="t" fillcolor="#FFFF00" stroked="f">
                <v:path arrowok="t"/>
                <v:fill/>
              </v:shape>
            </v:group>
            <v:group style="position:absolute;left:14705;top:3703;width:103;height:509" coordorigin="14705,3703" coordsize="103,509">
              <v:shape style="position:absolute;left:14705;top:3703;width:103;height:509" coordorigin="14705,3703" coordsize="103,509" path="m14705,4212l14808,4212,14808,3703,14705,3703,14705,4212e" filled="t" fillcolor="#FFFF00" stroked="f">
                <v:path arrowok="t"/>
                <v:fill/>
              </v:shape>
            </v:group>
            <v:group style="position:absolute;left:13867;top:3703;width:838;height:509" coordorigin="13867,3703" coordsize="838,509">
              <v:shape style="position:absolute;left:13867;top:3703;width:838;height:509" coordorigin="13867,3703" coordsize="838,509" path="m13867,4212l14705,4212,14705,3703,13867,3703,13867,4212e" filled="t" fillcolor="#FFFF00" stroked="f">
                <v:path arrowok="t"/>
                <v:fill/>
              </v:shape>
            </v:group>
            <v:group style="position:absolute;left:14813;top:3394;width:1471;height:310" coordorigin="14813,3394" coordsize="1471,310">
              <v:shape style="position:absolute;left:14813;top:3394;width:1471;height:310" coordorigin="14813,3394" coordsize="1471,310" path="m14813,3703l16284,3703,16284,3394,14813,3394,14813,3703e" filled="t" fillcolor="#FFFF00" stroked="f">
                <v:path arrowok="t"/>
                <v:fill/>
              </v:shape>
            </v:group>
            <v:group style="position:absolute;left:14813;top:3703;width:108;height:509" coordorigin="14813,3703" coordsize="108,509">
              <v:shape style="position:absolute;left:14813;top:3703;width:108;height:509" coordorigin="14813,3703" coordsize="108,509" path="m14813,4212l14921,4212,14921,3703,14813,3703,14813,4212e" filled="t" fillcolor="#FFFF00" stroked="f">
                <v:path arrowok="t"/>
                <v:fill/>
              </v:shape>
            </v:group>
            <v:group style="position:absolute;left:16181;top:3703;width:103;height:509" coordorigin="16181,3703" coordsize="103,509">
              <v:shape style="position:absolute;left:16181;top:3703;width:103;height:509" coordorigin="16181,3703" coordsize="103,509" path="m16181,4212l16284,4212,16284,3703,16181,3703,16181,4212e" filled="t" fillcolor="#FFFF00" stroked="f">
                <v:path arrowok="t"/>
                <v:fill/>
              </v:shape>
            </v:group>
            <v:group style="position:absolute;left:14921;top:3703;width:1260;height:509" coordorigin="14921,3703" coordsize="1260,509">
              <v:shape style="position:absolute;left:14921;top:3703;width:1260;height:509" coordorigin="14921,3703" coordsize="1260,509" path="m14921,4212l16181,4212,16181,3703,14921,3703,14921,4212e" filled="t" fillcolor="#FFFF00" stroked="f">
                <v:path arrowok="t"/>
                <v:fill/>
              </v:shape>
            </v:group>
            <v:group style="position:absolute;left:701;top:3389;width:15595;height:2" coordorigin="701,3389" coordsize="15595,2">
              <v:shape style="position:absolute;left:701;top:3389;width:15595;height:2" coordorigin="701,3389" coordsize="15595,0" path="m701,3389l16296,3389e" filled="f" stroked="t" strokeweight=".580pt" strokecolor="#000000">
                <v:path arrowok="t"/>
              </v:shape>
            </v:group>
            <v:group style="position:absolute;left:1008;top:4222;width:108;height:509" coordorigin="1008,4222" coordsize="108,509">
              <v:shape style="position:absolute;left:1008;top:4222;width:108;height:509" coordorigin="1008,4222" coordsize="108,509" path="m1008,4730l1116,4730,1116,4222,1008,4222,1008,4730e" filled="t" fillcolor="#FCD5B4" stroked="f">
                <v:path arrowok="t"/>
                <v:fill/>
              </v:shape>
            </v:group>
            <v:group style="position:absolute;left:4438;top:4222;width:103;height:509" coordorigin="4438,4222" coordsize="103,509">
              <v:shape style="position:absolute;left:4438;top:4222;width:103;height:509" coordorigin="4438,4222" coordsize="103,509" path="m4438,4730l4541,4730,4541,4222,4438,4222,4438,4730e" filled="t" fillcolor="#FCD5B4" stroked="f">
                <v:path arrowok="t"/>
                <v:fill/>
              </v:shape>
            </v:group>
            <v:group style="position:absolute;left:1116;top:4222;width:3322;height:509" coordorigin="1116,4222" coordsize="3322,509">
              <v:shape style="position:absolute;left:1116;top:4222;width:3322;height:509" coordorigin="1116,4222" coordsize="3322,509" path="m1116,4730l4438,4730,4438,4222,1116,4222,1116,4730e" filled="t" fillcolor="#FCD5B4" stroked="f">
                <v:path arrowok="t"/>
                <v:fill/>
              </v:shape>
            </v:group>
            <v:group style="position:absolute;left:4546;top:4222;width:108;height:509" coordorigin="4546,4222" coordsize="108,509">
              <v:shape style="position:absolute;left:4546;top:4222;width:108;height:509" coordorigin="4546,4222" coordsize="108,509" path="m4546,4730l4654,4730,4654,4222,4546,4222,4546,4730e" filled="t" fillcolor="#FCD5B4" stroked="f">
                <v:path arrowok="t"/>
                <v:fill/>
              </v:shape>
            </v:group>
            <v:group style="position:absolute;left:5146;top:4222;width:103;height:509" coordorigin="5146,4222" coordsize="103,509">
              <v:shape style="position:absolute;left:5146;top:4222;width:103;height:509" coordorigin="5146,4222" coordsize="103,509" path="m5146,4730l5249,4730,5249,4222,5146,4222,5146,4730e" filled="t" fillcolor="#FCD5B4" stroked="f">
                <v:path arrowok="t"/>
                <v:fill/>
              </v:shape>
            </v:group>
            <v:group style="position:absolute;left:4654;top:4222;width:492;height:509" coordorigin="4654,4222" coordsize="492,509">
              <v:shape style="position:absolute;left:4654;top:4222;width:492;height:509" coordorigin="4654,4222" coordsize="492,509" path="m4654,4730l5146,4730,5146,4222,4654,4222,4654,4730e" filled="t" fillcolor="#FCD5B4" stroked="f">
                <v:path arrowok="t"/>
                <v:fill/>
              </v:shape>
            </v:group>
            <v:group style="position:absolute;left:5254;top:4222;width:108;height:509" coordorigin="5254,4222" coordsize="108,509">
              <v:shape style="position:absolute;left:5254;top:4222;width:108;height:509" coordorigin="5254,4222" coordsize="108,509" path="m5254,4730l5362,4730,5362,4222,5254,4222,5254,4730e" filled="t" fillcolor="#FCD5B4" stroked="f">
                <v:path arrowok="t"/>
                <v:fill/>
              </v:shape>
            </v:group>
            <v:group style="position:absolute;left:6278;top:4222;width:103;height:509" coordorigin="6278,4222" coordsize="103,509">
              <v:shape style="position:absolute;left:6278;top:4222;width:103;height:509" coordorigin="6278,4222" coordsize="103,509" path="m6278,4730l6382,4730,6382,4222,6278,4222,6278,4730e" filled="t" fillcolor="#FCD5B4" stroked="f">
                <v:path arrowok="t"/>
                <v:fill/>
              </v:shape>
            </v:group>
            <v:group style="position:absolute;left:5362;top:4222;width:917;height:509" coordorigin="5362,4222" coordsize="917,509">
              <v:shape style="position:absolute;left:5362;top:4222;width:917;height:509" coordorigin="5362,4222" coordsize="917,509" path="m5362,4730l6278,4730,6278,4222,5362,4222,5362,4730e" filled="t" fillcolor="#FCD5B4" stroked="f">
                <v:path arrowok="t"/>
                <v:fill/>
              </v:shape>
            </v:group>
            <v:group style="position:absolute;left:6386;top:4222;width:108;height:509" coordorigin="6386,4222" coordsize="108,509">
              <v:shape style="position:absolute;left:6386;top:4222;width:108;height:509" coordorigin="6386,4222" coordsize="108,509" path="m6386,4730l6494,4730,6494,4222,6386,4222,6386,4730e" filled="t" fillcolor="#FCD5B4" stroked="f">
                <v:path arrowok="t"/>
                <v:fill/>
              </v:shape>
            </v:group>
            <v:group style="position:absolute;left:7332;top:4222;width:103;height:509" coordorigin="7332,4222" coordsize="103,509">
              <v:shape style="position:absolute;left:7332;top:4222;width:103;height:509" coordorigin="7332,4222" coordsize="103,509" path="m7332,4730l7435,4730,7435,4222,7332,4222,7332,4730e" filled="t" fillcolor="#FCD5B4" stroked="f">
                <v:path arrowok="t"/>
                <v:fill/>
              </v:shape>
            </v:group>
            <v:group style="position:absolute;left:6494;top:4222;width:838;height:509" coordorigin="6494,4222" coordsize="838,509">
              <v:shape style="position:absolute;left:6494;top:4222;width:838;height:509" coordorigin="6494,4222" coordsize="838,509" path="m6494,4730l7332,4730,7332,4222,6494,4222,6494,4730e" filled="t" fillcolor="#FCD5B4" stroked="f">
                <v:path arrowok="t"/>
                <v:fill/>
              </v:shape>
            </v:group>
            <v:group style="position:absolute;left:7440;top:4222;width:108;height:509" coordorigin="7440,4222" coordsize="108,509">
              <v:shape style="position:absolute;left:7440;top:4222;width:108;height:509" coordorigin="7440,4222" coordsize="108,509" path="m7440,4730l7548,4730,7548,4222,7440,4222,7440,4730e" filled="t" fillcolor="#FCD5B4" stroked="f">
                <v:path arrowok="t"/>
                <v:fill/>
              </v:shape>
            </v:group>
            <v:group style="position:absolute;left:8386;top:4222;width:103;height:509" coordorigin="8386,4222" coordsize="103,509">
              <v:shape style="position:absolute;left:8386;top:4222;width:103;height:509" coordorigin="8386,4222" coordsize="103,509" path="m8386,4730l8489,4730,8489,4222,8386,4222,8386,4730e" filled="t" fillcolor="#FCD5B4" stroked="f">
                <v:path arrowok="t"/>
                <v:fill/>
              </v:shape>
            </v:group>
            <v:group style="position:absolute;left:7548;top:4222;width:838;height:509" coordorigin="7548,4222" coordsize="838,509">
              <v:shape style="position:absolute;left:7548;top:4222;width:838;height:509" coordorigin="7548,4222" coordsize="838,509" path="m7548,4730l8386,4730,8386,4222,7548,4222,7548,4730e" filled="t" fillcolor="#FCD5B4" stroked="f">
                <v:path arrowok="t"/>
                <v:fill/>
              </v:shape>
            </v:group>
            <v:group style="position:absolute;left:8494;top:4222;width:108;height:509" coordorigin="8494,4222" coordsize="108,509">
              <v:shape style="position:absolute;left:8494;top:4222;width:108;height:509" coordorigin="8494,4222" coordsize="108,509" path="m8494,4730l8602,4730,8602,4222,8494,4222,8494,4730e" filled="t" fillcolor="#FCD5B4" stroked="f">
                <v:path arrowok="t"/>
                <v:fill/>
              </v:shape>
            </v:group>
            <v:group style="position:absolute;left:9439;top:4222;width:103;height:509" coordorigin="9439,4222" coordsize="103,509">
              <v:shape style="position:absolute;left:9439;top:4222;width:103;height:509" coordorigin="9439,4222" coordsize="103,509" path="m9439,4730l9542,4730,9542,4222,9439,4222,9439,4730e" filled="t" fillcolor="#FCD5B4" stroked="f">
                <v:path arrowok="t"/>
                <v:fill/>
              </v:shape>
            </v:group>
            <v:group style="position:absolute;left:8602;top:4222;width:838;height:509" coordorigin="8602,4222" coordsize="838,509">
              <v:shape style="position:absolute;left:8602;top:4222;width:838;height:509" coordorigin="8602,4222" coordsize="838,509" path="m8602,4730l9439,4730,9439,4222,8602,4222,8602,4730e" filled="t" fillcolor="#FCD5B4" stroked="f">
                <v:path arrowok="t"/>
                <v:fill/>
              </v:shape>
            </v:group>
            <v:group style="position:absolute;left:9547;top:4222;width:108;height:509" coordorigin="9547,4222" coordsize="108,509">
              <v:shape style="position:absolute;left:9547;top:4222;width:108;height:509" coordorigin="9547,4222" coordsize="108,509" path="m9547,4730l9655,4730,9655,4222,9547,4222,9547,4730e" filled="t" fillcolor="#FCD5B4" stroked="f">
                <v:path arrowok="t"/>
                <v:fill/>
              </v:shape>
            </v:group>
            <v:group style="position:absolute;left:10493;top:4222;width:103;height:509" coordorigin="10493,4222" coordsize="103,509">
              <v:shape style="position:absolute;left:10493;top:4222;width:103;height:509" coordorigin="10493,4222" coordsize="103,509" path="m10493,4730l10596,4730,10596,4222,10493,4222,10493,4730e" filled="t" fillcolor="#FCD5B4" stroked="f">
                <v:path arrowok="t"/>
                <v:fill/>
              </v:shape>
            </v:group>
            <v:group style="position:absolute;left:9655;top:4222;width:838;height:509" coordorigin="9655,4222" coordsize="838,509">
              <v:shape style="position:absolute;left:9655;top:4222;width:838;height:509" coordorigin="9655,4222" coordsize="838,509" path="m9655,4730l10493,4730,10493,4222,9655,4222,9655,4730e" filled="t" fillcolor="#FCD5B4" stroked="f">
                <v:path arrowok="t"/>
                <v:fill/>
              </v:shape>
            </v:group>
            <v:group style="position:absolute;left:10601;top:4222;width:108;height:509" coordorigin="10601,4222" coordsize="108,509">
              <v:shape style="position:absolute;left:10601;top:4222;width:108;height:509" coordorigin="10601,4222" coordsize="108,509" path="m10601,4730l10709,4730,10709,4222,10601,4222,10601,4730e" filled="t" fillcolor="#FCD5B4" stroked="f">
                <v:path arrowok="t"/>
                <v:fill/>
              </v:shape>
            </v:group>
            <v:group style="position:absolute;left:11544;top:4222;width:103;height:509" coordorigin="11544,4222" coordsize="103,509">
              <v:shape style="position:absolute;left:11544;top:4222;width:103;height:509" coordorigin="11544,4222" coordsize="103,509" path="m11544,4730l11647,4730,11647,4222,11544,4222,11544,4730e" filled="t" fillcolor="#FCD5B4" stroked="f">
                <v:path arrowok="t"/>
                <v:fill/>
              </v:shape>
            </v:group>
            <v:group style="position:absolute;left:10709;top:4222;width:835;height:509" coordorigin="10709,4222" coordsize="835,509">
              <v:shape style="position:absolute;left:10709;top:4222;width:835;height:509" coordorigin="10709,4222" coordsize="835,509" path="m10709,4730l11544,4730,11544,4222,10709,4222,10709,4730e" filled="t" fillcolor="#FCD5B4" stroked="f">
                <v:path arrowok="t"/>
                <v:fill/>
              </v:shape>
            </v:group>
            <v:group style="position:absolute;left:11652;top:4222;width:108;height:509" coordorigin="11652,4222" coordsize="108,509">
              <v:shape style="position:absolute;left:11652;top:4222;width:108;height:509" coordorigin="11652,4222" coordsize="108,509" path="m11652,4730l11760,4730,11760,4222,11652,4222,11652,4730e" filled="t" fillcolor="#FCD5B4" stroked="f">
                <v:path arrowok="t"/>
                <v:fill/>
              </v:shape>
            </v:group>
            <v:group style="position:absolute;left:12600;top:4222;width:101;height:509" coordorigin="12600,4222" coordsize="101,509">
              <v:shape style="position:absolute;left:12600;top:4222;width:101;height:509" coordorigin="12600,4222" coordsize="101,509" path="m12600,4730l12701,4730,12701,4222,12600,4222,12600,4730e" filled="t" fillcolor="#FCD5B4" stroked="f">
                <v:path arrowok="t"/>
                <v:fill/>
              </v:shape>
            </v:group>
            <v:group style="position:absolute;left:11760;top:4222;width:840;height:509" coordorigin="11760,4222" coordsize="840,509">
              <v:shape style="position:absolute;left:11760;top:4222;width:840;height:509" coordorigin="11760,4222" coordsize="840,509" path="m11760,4730l12600,4730,12600,4222,11760,4222,11760,4730e" filled="t" fillcolor="#FCD5B4" stroked="f">
                <v:path arrowok="t"/>
                <v:fill/>
              </v:shape>
            </v:group>
            <v:group style="position:absolute;left:12708;top:4222;width:108;height:509" coordorigin="12708,4222" coordsize="108,509">
              <v:shape style="position:absolute;left:12708;top:4222;width:108;height:509" coordorigin="12708,4222" coordsize="108,509" path="m12708,4730l12816,4730,12816,4222,12708,4222,12708,4730e" filled="t" fillcolor="#FCD5B4" stroked="f">
                <v:path arrowok="t"/>
                <v:fill/>
              </v:shape>
            </v:group>
            <v:group style="position:absolute;left:13651;top:4222;width:103;height:509" coordorigin="13651,4222" coordsize="103,509">
              <v:shape style="position:absolute;left:13651;top:4222;width:103;height:509" coordorigin="13651,4222" coordsize="103,509" path="m13651,4730l13754,4730,13754,4222,13651,4222,13651,4730e" filled="t" fillcolor="#FCD5B4" stroked="f">
                <v:path arrowok="t"/>
                <v:fill/>
              </v:shape>
            </v:group>
            <v:group style="position:absolute;left:12816;top:4222;width:835;height:509" coordorigin="12816,4222" coordsize="835,509">
              <v:shape style="position:absolute;left:12816;top:4222;width:835;height:509" coordorigin="12816,4222" coordsize="835,509" path="m12816,4730l13651,4730,13651,4222,12816,4222,12816,4730e" filled="t" fillcolor="#FCD5B4" stroked="f">
                <v:path arrowok="t"/>
                <v:fill/>
              </v:shape>
            </v:group>
            <v:group style="position:absolute;left:13759;top:4222;width:108;height:509" coordorigin="13759,4222" coordsize="108,509">
              <v:shape style="position:absolute;left:13759;top:4222;width:108;height:509" coordorigin="13759,4222" coordsize="108,509" path="m13759,4730l13867,4730,13867,4222,13759,4222,13759,4730e" filled="t" fillcolor="#FCD5B4" stroked="f">
                <v:path arrowok="t"/>
                <v:fill/>
              </v:shape>
            </v:group>
            <v:group style="position:absolute;left:14705;top:4222;width:103;height:509" coordorigin="14705,4222" coordsize="103,509">
              <v:shape style="position:absolute;left:14705;top:4222;width:103;height:509" coordorigin="14705,4222" coordsize="103,509" path="m14705,4730l14808,4730,14808,4222,14705,4222,14705,4730e" filled="t" fillcolor="#FCD5B4" stroked="f">
                <v:path arrowok="t"/>
                <v:fill/>
              </v:shape>
            </v:group>
            <v:group style="position:absolute;left:13867;top:4222;width:838;height:509" coordorigin="13867,4222" coordsize="838,509">
              <v:shape style="position:absolute;left:13867;top:4222;width:838;height:509" coordorigin="13867,4222" coordsize="838,509" path="m13867,4730l14705,4730,14705,4222,13867,4222,13867,4730e" filled="t" fillcolor="#FCD5B4" stroked="f">
                <v:path arrowok="t"/>
                <v:fill/>
              </v:shape>
            </v:group>
            <v:group style="position:absolute;left:14813;top:4222;width:108;height:509" coordorigin="14813,4222" coordsize="108,509">
              <v:shape style="position:absolute;left:14813;top:4222;width:108;height:509" coordorigin="14813,4222" coordsize="108,509" path="m14813,4730l14921,4730,14921,4222,14813,4222,14813,4730e" filled="t" fillcolor="#FCD5B4" stroked="f">
                <v:path arrowok="t"/>
                <v:fill/>
              </v:shape>
            </v:group>
            <v:group style="position:absolute;left:16181;top:4222;width:103;height:509" coordorigin="16181,4222" coordsize="103,509">
              <v:shape style="position:absolute;left:16181;top:4222;width:103;height:509" coordorigin="16181,4222" coordsize="103,509" path="m16181,4730l16284,4730,16284,4222,16181,4222,16181,4730e" filled="t" fillcolor="#FCD5B4" stroked="f">
                <v:path arrowok="t"/>
                <v:fill/>
              </v:shape>
            </v:group>
            <v:group style="position:absolute;left:14921;top:4222;width:1260;height:509" coordorigin="14921,4222" coordsize="1260,509">
              <v:shape style="position:absolute;left:14921;top:4222;width:1260;height:509" coordorigin="14921,4222" coordsize="1260,509" path="m14921,4730l16181,4730,16181,4222,14921,4222,14921,4730e" filled="t" fillcolor="#FCD5B4" stroked="f">
                <v:path arrowok="t"/>
                <v:fill/>
              </v:shape>
            </v:group>
            <v:group style="position:absolute;left:701;top:4217;width:15595;height:2" coordorigin="701,4217" coordsize="15595,2">
              <v:shape style="position:absolute;left:701;top:4217;width:15595;height:2" coordorigin="701,4217" coordsize="15595,0" path="m701,4217l16296,4217e" filled="f" stroked="t" strokeweight=".580pt" strokecolor="#000000">
                <v:path arrowok="t"/>
              </v:shape>
            </v:group>
            <v:group style="position:absolute;left:6386;top:4740;width:1049;height:926" coordorigin="6386,4740" coordsize="1049,926">
              <v:shape style="position:absolute;left:6386;top:4740;width:1049;height:926" coordorigin="6386,4740" coordsize="1049,926" path="m6386,5666l7435,5666,7435,4740,6386,4740,6386,5666e" filled="t" fillcolor="#CCFFCC" stroked="f">
                <v:path arrowok="t"/>
                <v:fill/>
              </v:shape>
            </v:group>
            <v:group style="position:absolute;left:6386;top:5666;width:108;height:509" coordorigin="6386,5666" coordsize="108,509">
              <v:shape style="position:absolute;left:6386;top:5666;width:108;height:509" coordorigin="6386,5666" coordsize="108,509" path="m6386,6175l6494,6175,6494,5666,6386,5666,6386,6175e" filled="t" fillcolor="#CCFFCC" stroked="f">
                <v:path arrowok="t"/>
                <v:fill/>
              </v:shape>
            </v:group>
            <v:group style="position:absolute;left:7332;top:5666;width:103;height:509" coordorigin="7332,5666" coordsize="103,509">
              <v:shape style="position:absolute;left:7332;top:5666;width:103;height:509" coordorigin="7332,5666" coordsize="103,509" path="m7332,6175l7435,6175,7435,5666,7332,5666,7332,6175e" filled="t" fillcolor="#CCFFCC" stroked="f">
                <v:path arrowok="t"/>
                <v:fill/>
              </v:shape>
            </v:group>
            <v:group style="position:absolute;left:6494;top:5666;width:838;height:509" coordorigin="6494,5666" coordsize="838,509">
              <v:shape style="position:absolute;left:6494;top:5666;width:838;height:509" coordorigin="6494,5666" coordsize="838,509" path="m6494,6175l7332,6175,7332,5666,6494,5666,6494,6175e" filled="t" fillcolor="#CCFFCC" stroked="f">
                <v:path arrowok="t"/>
                <v:fill/>
              </v:shape>
            </v:group>
            <v:group style="position:absolute;left:7440;top:4740;width:1049;height:926" coordorigin="7440,4740" coordsize="1049,926">
              <v:shape style="position:absolute;left:7440;top:4740;width:1049;height:926" coordorigin="7440,4740" coordsize="1049,926" path="m7440,5666l8489,5666,8489,4740,7440,4740,7440,5666e" filled="t" fillcolor="#CCFFCC" stroked="f">
                <v:path arrowok="t"/>
                <v:fill/>
              </v:shape>
            </v:group>
            <v:group style="position:absolute;left:7440;top:5666;width:108;height:509" coordorigin="7440,5666" coordsize="108,509">
              <v:shape style="position:absolute;left:7440;top:5666;width:108;height:509" coordorigin="7440,5666" coordsize="108,509" path="m7440,6175l7548,6175,7548,5666,7440,5666,7440,6175e" filled="t" fillcolor="#CCFFCC" stroked="f">
                <v:path arrowok="t"/>
                <v:fill/>
              </v:shape>
            </v:group>
            <v:group style="position:absolute;left:8386;top:5666;width:103;height:509" coordorigin="8386,5666" coordsize="103,509">
              <v:shape style="position:absolute;left:8386;top:5666;width:103;height:509" coordorigin="8386,5666" coordsize="103,509" path="m8386,6175l8489,6175,8489,5666,8386,5666,8386,6175e" filled="t" fillcolor="#CCFFCC" stroked="f">
                <v:path arrowok="t"/>
                <v:fill/>
              </v:shape>
            </v:group>
            <v:group style="position:absolute;left:7548;top:5666;width:838;height:509" coordorigin="7548,5666" coordsize="838,509">
              <v:shape style="position:absolute;left:7548;top:5666;width:838;height:509" coordorigin="7548,5666" coordsize="838,509" path="m7548,6175l8386,6175,8386,5666,7548,5666,7548,6175e" filled="t" fillcolor="#CCFFCC" stroked="f">
                <v:path arrowok="t"/>
                <v:fill/>
              </v:shape>
            </v:group>
            <v:group style="position:absolute;left:8494;top:4740;width:1049;height:926" coordorigin="8494,4740" coordsize="1049,926">
              <v:shape style="position:absolute;left:8494;top:4740;width:1049;height:926" coordorigin="8494,4740" coordsize="1049,926" path="m8494,5666l9542,5666,9542,4740,8494,4740,8494,5666e" filled="t" fillcolor="#CCFFCC" stroked="f">
                <v:path arrowok="t"/>
                <v:fill/>
              </v:shape>
            </v:group>
            <v:group style="position:absolute;left:8494;top:5666;width:108;height:509" coordorigin="8494,5666" coordsize="108,509">
              <v:shape style="position:absolute;left:8494;top:5666;width:108;height:509" coordorigin="8494,5666" coordsize="108,509" path="m8494,6175l8602,6175,8602,5666,8494,5666,8494,6175e" filled="t" fillcolor="#CCFFCC" stroked="f">
                <v:path arrowok="t"/>
                <v:fill/>
              </v:shape>
            </v:group>
            <v:group style="position:absolute;left:9439;top:5666;width:103;height:509" coordorigin="9439,5666" coordsize="103,509">
              <v:shape style="position:absolute;left:9439;top:5666;width:103;height:509" coordorigin="9439,5666" coordsize="103,509" path="m9439,6175l9542,6175,9542,5666,9439,5666,9439,6175e" filled="t" fillcolor="#CCFFCC" stroked="f">
                <v:path arrowok="t"/>
                <v:fill/>
              </v:shape>
            </v:group>
            <v:group style="position:absolute;left:8602;top:5666;width:838;height:509" coordorigin="8602,5666" coordsize="838,509">
              <v:shape style="position:absolute;left:8602;top:5666;width:838;height:509" coordorigin="8602,5666" coordsize="838,509" path="m8602,6175l9439,6175,9439,5666,8602,5666,8602,6175e" filled="t" fillcolor="#CCFFCC" stroked="f">
                <v:path arrowok="t"/>
                <v:fill/>
              </v:shape>
            </v:group>
            <v:group style="position:absolute;left:9547;top:4740;width:1049;height:926" coordorigin="9547,4740" coordsize="1049,926">
              <v:shape style="position:absolute;left:9547;top:4740;width:1049;height:926" coordorigin="9547,4740" coordsize="1049,926" path="m9547,5666l10596,5666,10596,4740,9547,4740,9547,5666e" filled="t" fillcolor="#CCFFCC" stroked="f">
                <v:path arrowok="t"/>
                <v:fill/>
              </v:shape>
            </v:group>
            <v:group style="position:absolute;left:9547;top:5666;width:108;height:509" coordorigin="9547,5666" coordsize="108,509">
              <v:shape style="position:absolute;left:9547;top:5666;width:108;height:509" coordorigin="9547,5666" coordsize="108,509" path="m9547,6175l9655,6175,9655,5666,9547,5666,9547,6175e" filled="t" fillcolor="#CCFFCC" stroked="f">
                <v:path arrowok="t"/>
                <v:fill/>
              </v:shape>
            </v:group>
            <v:group style="position:absolute;left:10493;top:5666;width:103;height:509" coordorigin="10493,5666" coordsize="103,509">
              <v:shape style="position:absolute;left:10493;top:5666;width:103;height:509" coordorigin="10493,5666" coordsize="103,509" path="m10493,6175l10596,6175,10596,5666,10493,5666,10493,6175e" filled="t" fillcolor="#CCFFCC" stroked="f">
                <v:path arrowok="t"/>
                <v:fill/>
              </v:shape>
            </v:group>
            <v:group style="position:absolute;left:9655;top:5666;width:838;height:509" coordorigin="9655,5666" coordsize="838,509">
              <v:shape style="position:absolute;left:9655;top:5666;width:838;height:509" coordorigin="9655,5666" coordsize="838,509" path="m9655,6175l10493,6175,10493,5666,9655,5666,9655,6175e" filled="t" fillcolor="#CCFFCC" stroked="f">
                <v:path arrowok="t"/>
                <v:fill/>
              </v:shape>
            </v:group>
            <v:group style="position:absolute;left:10601;top:4740;width:1046;height:926" coordorigin="10601,4740" coordsize="1046,926">
              <v:shape style="position:absolute;left:10601;top:4740;width:1046;height:926" coordorigin="10601,4740" coordsize="1046,926" path="m10601,5666l11647,5666,11647,4740,10601,4740,10601,5666e" filled="t" fillcolor="#CCFFCC" stroked="f">
                <v:path arrowok="t"/>
                <v:fill/>
              </v:shape>
            </v:group>
            <v:group style="position:absolute;left:10601;top:5666;width:108;height:509" coordorigin="10601,5666" coordsize="108,509">
              <v:shape style="position:absolute;left:10601;top:5666;width:108;height:509" coordorigin="10601,5666" coordsize="108,509" path="m10601,6175l10709,6175,10709,5666,10601,5666,10601,6175e" filled="t" fillcolor="#CCFFCC" stroked="f">
                <v:path arrowok="t"/>
                <v:fill/>
              </v:shape>
            </v:group>
            <v:group style="position:absolute;left:11544;top:5666;width:103;height:509" coordorigin="11544,5666" coordsize="103,509">
              <v:shape style="position:absolute;left:11544;top:5666;width:103;height:509" coordorigin="11544,5666" coordsize="103,509" path="m11544,6175l11647,6175,11647,5666,11544,5666,11544,6175e" filled="t" fillcolor="#CCFFCC" stroked="f">
                <v:path arrowok="t"/>
                <v:fill/>
              </v:shape>
            </v:group>
            <v:group style="position:absolute;left:10709;top:5666;width:835;height:509" coordorigin="10709,5666" coordsize="835,509">
              <v:shape style="position:absolute;left:10709;top:5666;width:835;height:509" coordorigin="10709,5666" coordsize="835,509" path="m10709,6175l11544,6175,11544,5666,10709,5666,10709,6175e" filled="t" fillcolor="#CCFFCC" stroked="f">
                <v:path arrowok="t"/>
                <v:fill/>
              </v:shape>
            </v:group>
            <v:group style="position:absolute;left:11652;top:4740;width:1049;height:926" coordorigin="11652,4740" coordsize="1049,926">
              <v:shape style="position:absolute;left:11652;top:4740;width:1049;height:926" coordorigin="11652,4740" coordsize="1049,926" path="m11652,5666l12701,5666,12701,4740,11652,4740,11652,5666e" filled="t" fillcolor="#CCFFCC" stroked="f">
                <v:path arrowok="t"/>
                <v:fill/>
              </v:shape>
            </v:group>
            <v:group style="position:absolute;left:11652;top:5666;width:108;height:509" coordorigin="11652,5666" coordsize="108,509">
              <v:shape style="position:absolute;left:11652;top:5666;width:108;height:509" coordorigin="11652,5666" coordsize="108,509" path="m11652,6175l11760,6175,11760,5666,11652,5666,11652,6175e" filled="t" fillcolor="#CCFFCC" stroked="f">
                <v:path arrowok="t"/>
                <v:fill/>
              </v:shape>
            </v:group>
            <v:group style="position:absolute;left:12600;top:5666;width:101;height:509" coordorigin="12600,5666" coordsize="101,509">
              <v:shape style="position:absolute;left:12600;top:5666;width:101;height:509" coordorigin="12600,5666" coordsize="101,509" path="m12600,6175l12701,6175,12701,5666,12600,5666,12600,6175e" filled="t" fillcolor="#CCFFCC" stroked="f">
                <v:path arrowok="t"/>
                <v:fill/>
              </v:shape>
            </v:group>
            <v:group style="position:absolute;left:11760;top:5666;width:840;height:509" coordorigin="11760,5666" coordsize="840,509">
              <v:shape style="position:absolute;left:11760;top:5666;width:840;height:509" coordorigin="11760,5666" coordsize="840,509" path="m11760,6175l12600,6175,12600,5666,11760,5666,11760,6175e" filled="t" fillcolor="#CCFFCC" stroked="f">
                <v:path arrowok="t"/>
                <v:fill/>
              </v:shape>
            </v:group>
            <v:group style="position:absolute;left:12708;top:4740;width:1046;height:926" coordorigin="12708,4740" coordsize="1046,926">
              <v:shape style="position:absolute;left:12708;top:4740;width:1046;height:926" coordorigin="12708,4740" coordsize="1046,926" path="m12708,5666l13754,5666,13754,4740,12708,4740,12708,5666e" filled="t" fillcolor="#CCFFCC" stroked="f">
                <v:path arrowok="t"/>
                <v:fill/>
              </v:shape>
            </v:group>
            <v:group style="position:absolute;left:12708;top:5666;width:108;height:509" coordorigin="12708,5666" coordsize="108,509">
              <v:shape style="position:absolute;left:12708;top:5666;width:108;height:509" coordorigin="12708,5666" coordsize="108,509" path="m12708,6175l12816,6175,12816,5666,12708,5666,12708,6175e" filled="t" fillcolor="#CCFFCC" stroked="f">
                <v:path arrowok="t"/>
                <v:fill/>
              </v:shape>
            </v:group>
            <v:group style="position:absolute;left:13651;top:5666;width:103;height:509" coordorigin="13651,5666" coordsize="103,509">
              <v:shape style="position:absolute;left:13651;top:5666;width:103;height:509" coordorigin="13651,5666" coordsize="103,509" path="m13651,6175l13754,6175,13754,5666,13651,5666,13651,6175e" filled="t" fillcolor="#CCFFCC" stroked="f">
                <v:path arrowok="t"/>
                <v:fill/>
              </v:shape>
            </v:group>
            <v:group style="position:absolute;left:12816;top:5666;width:835;height:509" coordorigin="12816,5666" coordsize="835,509">
              <v:shape style="position:absolute;left:12816;top:5666;width:835;height:509" coordorigin="12816,5666" coordsize="835,509" path="m12816,6175l13651,6175,13651,5666,12816,5666,12816,6175e" filled="t" fillcolor="#CCFFCC" stroked="f">
                <v:path arrowok="t"/>
                <v:fill/>
              </v:shape>
            </v:group>
            <v:group style="position:absolute;left:13759;top:4740;width:1049;height:926" coordorigin="13759,4740" coordsize="1049,926">
              <v:shape style="position:absolute;left:13759;top:4740;width:1049;height:926" coordorigin="13759,4740" coordsize="1049,926" path="m13759,5666l14808,5666,14808,4740,13759,4740,13759,5666e" filled="t" fillcolor="#CCFFCC" stroked="f">
                <v:path arrowok="t"/>
                <v:fill/>
              </v:shape>
            </v:group>
            <v:group style="position:absolute;left:13759;top:5666;width:108;height:509" coordorigin="13759,5666" coordsize="108,509">
              <v:shape style="position:absolute;left:13759;top:5666;width:108;height:509" coordorigin="13759,5666" coordsize="108,509" path="m13759,6175l13867,6175,13867,5666,13759,5666,13759,6175e" filled="t" fillcolor="#CCFFCC" stroked="f">
                <v:path arrowok="t"/>
                <v:fill/>
              </v:shape>
            </v:group>
            <v:group style="position:absolute;left:14705;top:5666;width:103;height:509" coordorigin="14705,5666" coordsize="103,509">
              <v:shape style="position:absolute;left:14705;top:5666;width:103;height:509" coordorigin="14705,5666" coordsize="103,509" path="m14705,6175l14808,6175,14808,5666,14705,5666,14705,6175e" filled="t" fillcolor="#CCFFCC" stroked="f">
                <v:path arrowok="t"/>
                <v:fill/>
              </v:shape>
            </v:group>
            <v:group style="position:absolute;left:13867;top:5666;width:838;height:509" coordorigin="13867,5666" coordsize="838,509">
              <v:shape style="position:absolute;left:13867;top:5666;width:838;height:509" coordorigin="13867,5666" coordsize="838,509" path="m13867,6175l14705,6175,14705,5666,13867,5666,13867,6175e" filled="t" fillcolor="#CCFFCC" stroked="f">
                <v:path arrowok="t"/>
                <v:fill/>
              </v:shape>
            </v:group>
            <v:group style="position:absolute;left:14813;top:4740;width:1471;height:926" coordorigin="14813,4740" coordsize="1471,926">
              <v:shape style="position:absolute;left:14813;top:4740;width:1471;height:926" coordorigin="14813,4740" coordsize="1471,926" path="m14813,5666l16284,5666,16284,4740,14813,4740,14813,5666e" filled="t" fillcolor="#CCFFCC" stroked="f">
                <v:path arrowok="t"/>
                <v:fill/>
              </v:shape>
            </v:group>
            <v:group style="position:absolute;left:14813;top:5666;width:108;height:509" coordorigin="14813,5666" coordsize="108,509">
              <v:shape style="position:absolute;left:14813;top:5666;width:108;height:509" coordorigin="14813,5666" coordsize="108,509" path="m14813,6175l14921,6175,14921,5666,14813,5666,14813,6175e" filled="t" fillcolor="#CCFFCC" stroked="f">
                <v:path arrowok="t"/>
                <v:fill/>
              </v:shape>
            </v:group>
            <v:group style="position:absolute;left:16181;top:5666;width:103;height:509" coordorigin="16181,5666" coordsize="103,509">
              <v:shape style="position:absolute;left:16181;top:5666;width:103;height:509" coordorigin="16181,5666" coordsize="103,509" path="m16181,6175l16284,6175,16284,5666,16181,5666,16181,6175e" filled="t" fillcolor="#CCFFCC" stroked="f">
                <v:path arrowok="t"/>
                <v:fill/>
              </v:shape>
            </v:group>
            <v:group style="position:absolute;left:14921;top:5666;width:1260;height:509" coordorigin="14921,5666" coordsize="1260,509">
              <v:shape style="position:absolute;left:14921;top:5666;width:1260;height:509" coordorigin="14921,5666" coordsize="1260,509" path="m14921,6175l16181,6175,16181,5666,14921,5666,14921,6175e" filled="t" fillcolor="#CCFFCC" stroked="f">
                <v:path arrowok="t"/>
                <v:fill/>
              </v:shape>
            </v:group>
            <v:group style="position:absolute;left:701;top:4735;width:15595;height:2" coordorigin="701,4735" coordsize="15595,2">
              <v:shape style="position:absolute;left:701;top:4735;width:15595;height:2" coordorigin="701,4735" coordsize="15595,0" path="m701,4735l16296,4735e" filled="f" stroked="t" strokeweight=".580pt" strokecolor="#000000">
                <v:path arrowok="t"/>
              </v:shape>
            </v:group>
            <v:group style="position:absolute;left:6386;top:6185;width:1049;height:310" coordorigin="6386,6185" coordsize="1049,310">
              <v:shape style="position:absolute;left:6386;top:6185;width:1049;height:310" coordorigin="6386,6185" coordsize="1049,310" path="m6386,6494l7435,6494,7435,6185,6386,6185,6386,6494e" filled="t" fillcolor="#CCFFCC" stroked="f">
                <v:path arrowok="t"/>
                <v:fill/>
              </v:shape>
            </v:group>
            <v:group style="position:absolute;left:6386;top:6494;width:108;height:509" coordorigin="6386,6494" coordsize="108,509">
              <v:shape style="position:absolute;left:6386;top:6494;width:108;height:509" coordorigin="6386,6494" coordsize="108,509" path="m6386,7003l6494,7003,6494,6494,6386,6494,6386,7003e" filled="t" fillcolor="#CCFFCC" stroked="f">
                <v:path arrowok="t"/>
                <v:fill/>
              </v:shape>
            </v:group>
            <v:group style="position:absolute;left:7332;top:6494;width:103;height:509" coordorigin="7332,6494" coordsize="103,509">
              <v:shape style="position:absolute;left:7332;top:6494;width:103;height:509" coordorigin="7332,6494" coordsize="103,509" path="m7332,7003l7435,7003,7435,6494,7332,6494,7332,7003e" filled="t" fillcolor="#CCFFCC" stroked="f">
                <v:path arrowok="t"/>
                <v:fill/>
              </v:shape>
            </v:group>
            <v:group style="position:absolute;left:6494;top:6494;width:838;height:509" coordorigin="6494,6494" coordsize="838,509">
              <v:shape style="position:absolute;left:6494;top:6494;width:838;height:509" coordorigin="6494,6494" coordsize="838,509" path="m6494,7003l7332,7003,7332,6494,6494,6494,6494,7003e" filled="t" fillcolor="#CCFFCC" stroked="f">
                <v:path arrowok="t"/>
                <v:fill/>
              </v:shape>
            </v:group>
            <v:group style="position:absolute;left:7440;top:6185;width:1049;height:310" coordorigin="7440,6185" coordsize="1049,310">
              <v:shape style="position:absolute;left:7440;top:6185;width:1049;height:310" coordorigin="7440,6185" coordsize="1049,310" path="m7440,6494l8489,6494,8489,6185,7440,6185,7440,6494e" filled="t" fillcolor="#CCFFCC" stroked="f">
                <v:path arrowok="t"/>
                <v:fill/>
              </v:shape>
            </v:group>
            <v:group style="position:absolute;left:7440;top:6494;width:108;height:509" coordorigin="7440,6494" coordsize="108,509">
              <v:shape style="position:absolute;left:7440;top:6494;width:108;height:509" coordorigin="7440,6494" coordsize="108,509" path="m7440,7003l7548,7003,7548,6494,7440,6494,7440,7003e" filled="t" fillcolor="#CCFFCC" stroked="f">
                <v:path arrowok="t"/>
                <v:fill/>
              </v:shape>
            </v:group>
            <v:group style="position:absolute;left:8386;top:6494;width:103;height:509" coordorigin="8386,6494" coordsize="103,509">
              <v:shape style="position:absolute;left:8386;top:6494;width:103;height:509" coordorigin="8386,6494" coordsize="103,509" path="m8386,7003l8489,7003,8489,6494,8386,6494,8386,7003e" filled="t" fillcolor="#CCFFCC" stroked="f">
                <v:path arrowok="t"/>
                <v:fill/>
              </v:shape>
            </v:group>
            <v:group style="position:absolute;left:7548;top:6494;width:838;height:509" coordorigin="7548,6494" coordsize="838,509">
              <v:shape style="position:absolute;left:7548;top:6494;width:838;height:509" coordorigin="7548,6494" coordsize="838,509" path="m7548,7003l8386,7003,8386,6494,7548,6494,7548,7003e" filled="t" fillcolor="#CCFFCC" stroked="f">
                <v:path arrowok="t"/>
                <v:fill/>
              </v:shape>
            </v:group>
            <v:group style="position:absolute;left:8494;top:6185;width:1049;height:310" coordorigin="8494,6185" coordsize="1049,310">
              <v:shape style="position:absolute;left:8494;top:6185;width:1049;height:310" coordorigin="8494,6185" coordsize="1049,310" path="m8494,6494l9542,6494,9542,6185,8494,6185,8494,6494e" filled="t" fillcolor="#CCFFCC" stroked="f">
                <v:path arrowok="t"/>
                <v:fill/>
              </v:shape>
            </v:group>
            <v:group style="position:absolute;left:8494;top:6494;width:108;height:509" coordorigin="8494,6494" coordsize="108,509">
              <v:shape style="position:absolute;left:8494;top:6494;width:108;height:509" coordorigin="8494,6494" coordsize="108,509" path="m8494,7003l8602,7003,8602,6494,8494,6494,8494,7003e" filled="t" fillcolor="#CCFFCC" stroked="f">
                <v:path arrowok="t"/>
                <v:fill/>
              </v:shape>
            </v:group>
            <v:group style="position:absolute;left:9439;top:6494;width:103;height:509" coordorigin="9439,6494" coordsize="103,509">
              <v:shape style="position:absolute;left:9439;top:6494;width:103;height:509" coordorigin="9439,6494" coordsize="103,509" path="m9439,7003l9542,7003,9542,6494,9439,6494,9439,7003e" filled="t" fillcolor="#CCFFCC" stroked="f">
                <v:path arrowok="t"/>
                <v:fill/>
              </v:shape>
            </v:group>
            <v:group style="position:absolute;left:8602;top:6494;width:838;height:509" coordorigin="8602,6494" coordsize="838,509">
              <v:shape style="position:absolute;left:8602;top:6494;width:838;height:509" coordorigin="8602,6494" coordsize="838,509" path="m8602,7003l9439,7003,9439,6494,8602,6494,8602,7003e" filled="t" fillcolor="#CCFFCC" stroked="f">
                <v:path arrowok="t"/>
                <v:fill/>
              </v:shape>
            </v:group>
            <v:group style="position:absolute;left:9547;top:6185;width:1049;height:310" coordorigin="9547,6185" coordsize="1049,310">
              <v:shape style="position:absolute;left:9547;top:6185;width:1049;height:310" coordorigin="9547,6185" coordsize="1049,310" path="m9547,6494l10596,6494,10596,6185,9547,6185,9547,6494e" filled="t" fillcolor="#CCFFCC" stroked="f">
                <v:path arrowok="t"/>
                <v:fill/>
              </v:shape>
            </v:group>
            <v:group style="position:absolute;left:9547;top:6494;width:108;height:509" coordorigin="9547,6494" coordsize="108,509">
              <v:shape style="position:absolute;left:9547;top:6494;width:108;height:509" coordorigin="9547,6494" coordsize="108,509" path="m9547,7003l9655,7003,9655,6494,9547,6494,9547,7003e" filled="t" fillcolor="#CCFFCC" stroked="f">
                <v:path arrowok="t"/>
                <v:fill/>
              </v:shape>
            </v:group>
            <v:group style="position:absolute;left:10493;top:6494;width:103;height:509" coordorigin="10493,6494" coordsize="103,509">
              <v:shape style="position:absolute;left:10493;top:6494;width:103;height:509" coordorigin="10493,6494" coordsize="103,509" path="m10493,7003l10596,7003,10596,6494,10493,6494,10493,7003e" filled="t" fillcolor="#CCFFCC" stroked="f">
                <v:path arrowok="t"/>
                <v:fill/>
              </v:shape>
            </v:group>
            <v:group style="position:absolute;left:9655;top:6494;width:838;height:509" coordorigin="9655,6494" coordsize="838,509">
              <v:shape style="position:absolute;left:9655;top:6494;width:838;height:509" coordorigin="9655,6494" coordsize="838,509" path="m9655,7003l10493,7003,10493,6494,9655,6494,9655,7003e" filled="t" fillcolor="#CCFFCC" stroked="f">
                <v:path arrowok="t"/>
                <v:fill/>
              </v:shape>
            </v:group>
            <v:group style="position:absolute;left:10601;top:6185;width:1046;height:310" coordorigin="10601,6185" coordsize="1046,310">
              <v:shape style="position:absolute;left:10601;top:6185;width:1046;height:310" coordorigin="10601,6185" coordsize="1046,310" path="m10601,6494l11647,6494,11647,6185,10601,6185,10601,6494e" filled="t" fillcolor="#CCFFCC" stroked="f">
                <v:path arrowok="t"/>
                <v:fill/>
              </v:shape>
            </v:group>
            <v:group style="position:absolute;left:10601;top:6494;width:108;height:509" coordorigin="10601,6494" coordsize="108,509">
              <v:shape style="position:absolute;left:10601;top:6494;width:108;height:509" coordorigin="10601,6494" coordsize="108,509" path="m10601,7003l10709,7003,10709,6494,10601,6494,10601,7003e" filled="t" fillcolor="#CCFFCC" stroked="f">
                <v:path arrowok="t"/>
                <v:fill/>
              </v:shape>
            </v:group>
            <v:group style="position:absolute;left:11544;top:6494;width:103;height:509" coordorigin="11544,6494" coordsize="103,509">
              <v:shape style="position:absolute;left:11544;top:6494;width:103;height:509" coordorigin="11544,6494" coordsize="103,509" path="m11544,7003l11647,7003,11647,6494,11544,6494,11544,7003e" filled="t" fillcolor="#CCFFCC" stroked="f">
                <v:path arrowok="t"/>
                <v:fill/>
              </v:shape>
            </v:group>
            <v:group style="position:absolute;left:10709;top:6494;width:835;height:509" coordorigin="10709,6494" coordsize="835,509">
              <v:shape style="position:absolute;left:10709;top:6494;width:835;height:509" coordorigin="10709,6494" coordsize="835,509" path="m10709,7003l11544,7003,11544,6494,10709,6494,10709,7003e" filled="t" fillcolor="#CCFFCC" stroked="f">
                <v:path arrowok="t"/>
                <v:fill/>
              </v:shape>
            </v:group>
            <v:group style="position:absolute;left:11652;top:6185;width:1049;height:310" coordorigin="11652,6185" coordsize="1049,310">
              <v:shape style="position:absolute;left:11652;top:6185;width:1049;height:310" coordorigin="11652,6185" coordsize="1049,310" path="m11652,6494l12701,6494,12701,6185,11652,6185,11652,6494e" filled="t" fillcolor="#CCFFCC" stroked="f">
                <v:path arrowok="t"/>
                <v:fill/>
              </v:shape>
            </v:group>
            <v:group style="position:absolute;left:11652;top:6494;width:108;height:509" coordorigin="11652,6494" coordsize="108,509">
              <v:shape style="position:absolute;left:11652;top:6494;width:108;height:509" coordorigin="11652,6494" coordsize="108,509" path="m11652,7003l11760,7003,11760,6494,11652,6494,11652,7003e" filled="t" fillcolor="#CCFFCC" stroked="f">
                <v:path arrowok="t"/>
                <v:fill/>
              </v:shape>
            </v:group>
            <v:group style="position:absolute;left:12600;top:6494;width:101;height:509" coordorigin="12600,6494" coordsize="101,509">
              <v:shape style="position:absolute;left:12600;top:6494;width:101;height:509" coordorigin="12600,6494" coordsize="101,509" path="m12600,7003l12701,7003,12701,6494,12600,6494,12600,7003e" filled="t" fillcolor="#CCFFCC" stroked="f">
                <v:path arrowok="t"/>
                <v:fill/>
              </v:shape>
            </v:group>
            <v:group style="position:absolute;left:11760;top:6494;width:840;height:509" coordorigin="11760,6494" coordsize="840,509">
              <v:shape style="position:absolute;left:11760;top:6494;width:840;height:509" coordorigin="11760,6494" coordsize="840,509" path="m11760,7003l12600,7003,12600,6494,11760,6494,11760,7003e" filled="t" fillcolor="#CCFFCC" stroked="f">
                <v:path arrowok="t"/>
                <v:fill/>
              </v:shape>
            </v:group>
            <v:group style="position:absolute;left:12708;top:6185;width:1046;height:310" coordorigin="12708,6185" coordsize="1046,310">
              <v:shape style="position:absolute;left:12708;top:6185;width:1046;height:310" coordorigin="12708,6185" coordsize="1046,310" path="m12708,6494l13754,6494,13754,6185,12708,6185,12708,6494e" filled="t" fillcolor="#CCFFCC" stroked="f">
                <v:path arrowok="t"/>
                <v:fill/>
              </v:shape>
            </v:group>
            <v:group style="position:absolute;left:12708;top:6494;width:108;height:509" coordorigin="12708,6494" coordsize="108,509">
              <v:shape style="position:absolute;left:12708;top:6494;width:108;height:509" coordorigin="12708,6494" coordsize="108,509" path="m12708,7003l12816,7003,12816,6494,12708,6494,12708,7003e" filled="t" fillcolor="#CCFFCC" stroked="f">
                <v:path arrowok="t"/>
                <v:fill/>
              </v:shape>
            </v:group>
            <v:group style="position:absolute;left:13651;top:6494;width:103;height:509" coordorigin="13651,6494" coordsize="103,509">
              <v:shape style="position:absolute;left:13651;top:6494;width:103;height:509" coordorigin="13651,6494" coordsize="103,509" path="m13651,7003l13754,7003,13754,6494,13651,6494,13651,7003e" filled="t" fillcolor="#CCFFCC" stroked="f">
                <v:path arrowok="t"/>
                <v:fill/>
              </v:shape>
            </v:group>
            <v:group style="position:absolute;left:12816;top:6494;width:835;height:509" coordorigin="12816,6494" coordsize="835,509">
              <v:shape style="position:absolute;left:12816;top:6494;width:835;height:509" coordorigin="12816,6494" coordsize="835,509" path="m12816,7003l13651,7003,13651,6494,12816,6494,12816,7003e" filled="t" fillcolor="#CCFFCC" stroked="f">
                <v:path arrowok="t"/>
                <v:fill/>
              </v:shape>
            </v:group>
            <v:group style="position:absolute;left:13759;top:6185;width:1049;height:310" coordorigin="13759,6185" coordsize="1049,310">
              <v:shape style="position:absolute;left:13759;top:6185;width:1049;height:310" coordorigin="13759,6185" coordsize="1049,310" path="m13759,6494l14808,6494,14808,6185,13759,6185,13759,6494e" filled="t" fillcolor="#CCFFCC" stroked="f">
                <v:path arrowok="t"/>
                <v:fill/>
              </v:shape>
            </v:group>
            <v:group style="position:absolute;left:13759;top:6494;width:108;height:509" coordorigin="13759,6494" coordsize="108,509">
              <v:shape style="position:absolute;left:13759;top:6494;width:108;height:509" coordorigin="13759,6494" coordsize="108,509" path="m13759,7003l13867,7003,13867,6494,13759,6494,13759,7003e" filled="t" fillcolor="#CCFFCC" stroked="f">
                <v:path arrowok="t"/>
                <v:fill/>
              </v:shape>
            </v:group>
            <v:group style="position:absolute;left:14705;top:6494;width:103;height:509" coordorigin="14705,6494" coordsize="103,509">
              <v:shape style="position:absolute;left:14705;top:6494;width:103;height:509" coordorigin="14705,6494" coordsize="103,509" path="m14705,7003l14808,7003,14808,6494,14705,6494,14705,7003e" filled="t" fillcolor="#CCFFCC" stroked="f">
                <v:path arrowok="t"/>
                <v:fill/>
              </v:shape>
            </v:group>
            <v:group style="position:absolute;left:13867;top:6494;width:838;height:509" coordorigin="13867,6494" coordsize="838,509">
              <v:shape style="position:absolute;left:13867;top:6494;width:838;height:509" coordorigin="13867,6494" coordsize="838,509" path="m13867,7003l14705,7003,14705,6494,13867,6494,13867,7003e" filled="t" fillcolor="#CCFFCC" stroked="f">
                <v:path arrowok="t"/>
                <v:fill/>
              </v:shape>
            </v:group>
            <v:group style="position:absolute;left:14813;top:6185;width:1471;height:310" coordorigin="14813,6185" coordsize="1471,310">
              <v:shape style="position:absolute;left:14813;top:6185;width:1471;height:310" coordorigin="14813,6185" coordsize="1471,310" path="m14813,6494l16284,6494,16284,6185,14813,6185,14813,6494e" filled="t" fillcolor="#CCFFCC" stroked="f">
                <v:path arrowok="t"/>
                <v:fill/>
              </v:shape>
            </v:group>
            <v:group style="position:absolute;left:14813;top:6494;width:108;height:509" coordorigin="14813,6494" coordsize="108,509">
              <v:shape style="position:absolute;left:14813;top:6494;width:108;height:509" coordorigin="14813,6494" coordsize="108,509" path="m14813,7003l14921,7003,14921,6494,14813,6494,14813,7003e" filled="t" fillcolor="#CCFFCC" stroked="f">
                <v:path arrowok="t"/>
                <v:fill/>
              </v:shape>
            </v:group>
            <v:group style="position:absolute;left:16181;top:6494;width:103;height:509" coordorigin="16181,6494" coordsize="103,509">
              <v:shape style="position:absolute;left:16181;top:6494;width:103;height:509" coordorigin="16181,6494" coordsize="103,509" path="m16181,7003l16284,7003,16284,6494,16181,6494,16181,7003e" filled="t" fillcolor="#CCFFCC" stroked="f">
                <v:path arrowok="t"/>
                <v:fill/>
              </v:shape>
            </v:group>
            <v:group style="position:absolute;left:14921;top:6494;width:1260;height:509" coordorigin="14921,6494" coordsize="1260,509">
              <v:shape style="position:absolute;left:14921;top:6494;width:1260;height:509" coordorigin="14921,6494" coordsize="1260,509" path="m14921,7003l16181,7003,16181,6494,14921,6494,14921,7003e" filled="t" fillcolor="#CCFFCC" stroked="f">
                <v:path arrowok="t"/>
                <v:fill/>
              </v:shape>
            </v:group>
            <v:group style="position:absolute;left:701;top:6180;width:15595;height:2" coordorigin="701,6180" coordsize="15595,2">
              <v:shape style="position:absolute;left:701;top:6180;width:15595;height:2" coordorigin="701,6180" coordsize="15595,0" path="m701,6180l16296,6180e" filled="f" stroked="t" strokeweight=".580pt" strokecolor="#000000">
                <v:path arrowok="t"/>
              </v:shape>
            </v:group>
            <v:group style="position:absolute;left:6386;top:7013;width:1049;height:310" coordorigin="6386,7013" coordsize="1049,310">
              <v:shape style="position:absolute;left:6386;top:7013;width:1049;height:310" coordorigin="6386,7013" coordsize="1049,310" path="m6386,7322l7435,7322,7435,7013,6386,7013,6386,7322e" filled="t" fillcolor="#CCFFCC" stroked="f">
                <v:path arrowok="t"/>
                <v:fill/>
              </v:shape>
            </v:group>
            <v:group style="position:absolute;left:6386;top:7322;width:108;height:509" coordorigin="6386,7322" coordsize="108,509">
              <v:shape style="position:absolute;left:6386;top:7322;width:108;height:509" coordorigin="6386,7322" coordsize="108,509" path="m6386,7831l6494,7831,6494,7322,6386,7322,6386,7831e" filled="t" fillcolor="#CCFFCC" stroked="f">
                <v:path arrowok="t"/>
                <v:fill/>
              </v:shape>
            </v:group>
            <v:group style="position:absolute;left:7332;top:7322;width:103;height:509" coordorigin="7332,7322" coordsize="103,509">
              <v:shape style="position:absolute;left:7332;top:7322;width:103;height:509" coordorigin="7332,7322" coordsize="103,509" path="m7332,7831l7435,7831,7435,7322,7332,7322,7332,7831e" filled="t" fillcolor="#CCFFCC" stroked="f">
                <v:path arrowok="t"/>
                <v:fill/>
              </v:shape>
            </v:group>
            <v:group style="position:absolute;left:6494;top:7322;width:838;height:509" coordorigin="6494,7322" coordsize="838,509">
              <v:shape style="position:absolute;left:6494;top:7322;width:838;height:509" coordorigin="6494,7322" coordsize="838,509" path="m6494,7831l7332,7831,7332,7322,6494,7322,6494,7831e" filled="t" fillcolor="#CCFFCC" stroked="f">
                <v:path arrowok="t"/>
                <v:fill/>
              </v:shape>
            </v:group>
            <v:group style="position:absolute;left:7440;top:7013;width:1049;height:310" coordorigin="7440,7013" coordsize="1049,310">
              <v:shape style="position:absolute;left:7440;top:7013;width:1049;height:310" coordorigin="7440,7013" coordsize="1049,310" path="m7440,7322l8489,7322,8489,7013,7440,7013,7440,7322e" filled="t" fillcolor="#CCFFCC" stroked="f">
                <v:path arrowok="t"/>
                <v:fill/>
              </v:shape>
            </v:group>
            <v:group style="position:absolute;left:7440;top:7322;width:108;height:509" coordorigin="7440,7322" coordsize="108,509">
              <v:shape style="position:absolute;left:7440;top:7322;width:108;height:509" coordorigin="7440,7322" coordsize="108,509" path="m7440,7831l7548,7831,7548,7322,7440,7322,7440,7831e" filled="t" fillcolor="#CCFFCC" stroked="f">
                <v:path arrowok="t"/>
                <v:fill/>
              </v:shape>
            </v:group>
            <v:group style="position:absolute;left:8386;top:7322;width:103;height:509" coordorigin="8386,7322" coordsize="103,509">
              <v:shape style="position:absolute;left:8386;top:7322;width:103;height:509" coordorigin="8386,7322" coordsize="103,509" path="m8386,7831l8489,7831,8489,7322,8386,7322,8386,7831e" filled="t" fillcolor="#CCFFCC" stroked="f">
                <v:path arrowok="t"/>
                <v:fill/>
              </v:shape>
            </v:group>
            <v:group style="position:absolute;left:7548;top:7322;width:838;height:509" coordorigin="7548,7322" coordsize="838,509">
              <v:shape style="position:absolute;left:7548;top:7322;width:838;height:509" coordorigin="7548,7322" coordsize="838,509" path="m7548,7831l8386,7831,8386,7322,7548,7322,7548,7831e" filled="t" fillcolor="#CCFFCC" stroked="f">
                <v:path arrowok="t"/>
                <v:fill/>
              </v:shape>
            </v:group>
            <v:group style="position:absolute;left:8494;top:7013;width:1049;height:310" coordorigin="8494,7013" coordsize="1049,310">
              <v:shape style="position:absolute;left:8494;top:7013;width:1049;height:310" coordorigin="8494,7013" coordsize="1049,310" path="m8494,7322l9542,7322,9542,7013,8494,7013,8494,7322e" filled="t" fillcolor="#CCFFCC" stroked="f">
                <v:path arrowok="t"/>
                <v:fill/>
              </v:shape>
            </v:group>
            <v:group style="position:absolute;left:8494;top:7322;width:108;height:509" coordorigin="8494,7322" coordsize="108,509">
              <v:shape style="position:absolute;left:8494;top:7322;width:108;height:509" coordorigin="8494,7322" coordsize="108,509" path="m8494,7831l8602,7831,8602,7322,8494,7322,8494,7831e" filled="t" fillcolor="#CCFFCC" stroked="f">
                <v:path arrowok="t"/>
                <v:fill/>
              </v:shape>
            </v:group>
            <v:group style="position:absolute;left:9439;top:7322;width:103;height:509" coordorigin="9439,7322" coordsize="103,509">
              <v:shape style="position:absolute;left:9439;top:7322;width:103;height:509" coordorigin="9439,7322" coordsize="103,509" path="m9439,7831l9542,7831,9542,7322,9439,7322,9439,7831e" filled="t" fillcolor="#CCFFCC" stroked="f">
                <v:path arrowok="t"/>
                <v:fill/>
              </v:shape>
            </v:group>
            <v:group style="position:absolute;left:8602;top:7322;width:838;height:509" coordorigin="8602,7322" coordsize="838,509">
              <v:shape style="position:absolute;left:8602;top:7322;width:838;height:509" coordorigin="8602,7322" coordsize="838,509" path="m8602,7831l9439,7831,9439,7322,8602,7322,8602,7831e" filled="t" fillcolor="#CCFFCC" stroked="f">
                <v:path arrowok="t"/>
                <v:fill/>
              </v:shape>
            </v:group>
            <v:group style="position:absolute;left:9547;top:7013;width:1049;height:310" coordorigin="9547,7013" coordsize="1049,310">
              <v:shape style="position:absolute;left:9547;top:7013;width:1049;height:310" coordorigin="9547,7013" coordsize="1049,310" path="m9547,7322l10596,7322,10596,7013,9547,7013,9547,7322e" filled="t" fillcolor="#CCFFCC" stroked="f">
                <v:path arrowok="t"/>
                <v:fill/>
              </v:shape>
            </v:group>
            <v:group style="position:absolute;left:9547;top:7322;width:108;height:509" coordorigin="9547,7322" coordsize="108,509">
              <v:shape style="position:absolute;left:9547;top:7322;width:108;height:509" coordorigin="9547,7322" coordsize="108,509" path="m9547,7831l9655,7831,9655,7322,9547,7322,9547,7831e" filled="t" fillcolor="#CCFFCC" stroked="f">
                <v:path arrowok="t"/>
                <v:fill/>
              </v:shape>
            </v:group>
            <v:group style="position:absolute;left:10493;top:7322;width:103;height:509" coordorigin="10493,7322" coordsize="103,509">
              <v:shape style="position:absolute;left:10493;top:7322;width:103;height:509" coordorigin="10493,7322" coordsize="103,509" path="m10493,7831l10596,7831,10596,7322,10493,7322,10493,7831e" filled="t" fillcolor="#CCFFCC" stroked="f">
                <v:path arrowok="t"/>
                <v:fill/>
              </v:shape>
            </v:group>
            <v:group style="position:absolute;left:9655;top:7322;width:838;height:509" coordorigin="9655,7322" coordsize="838,509">
              <v:shape style="position:absolute;left:9655;top:7322;width:838;height:509" coordorigin="9655,7322" coordsize="838,509" path="m9655,7831l10493,7831,10493,7322,9655,7322,9655,7831e" filled="t" fillcolor="#CCFFCC" stroked="f">
                <v:path arrowok="t"/>
                <v:fill/>
              </v:shape>
            </v:group>
            <v:group style="position:absolute;left:10601;top:7013;width:1046;height:310" coordorigin="10601,7013" coordsize="1046,310">
              <v:shape style="position:absolute;left:10601;top:7013;width:1046;height:310" coordorigin="10601,7013" coordsize="1046,310" path="m10601,7322l11647,7322,11647,7013,10601,7013,10601,7322e" filled="t" fillcolor="#CCFFCC" stroked="f">
                <v:path arrowok="t"/>
                <v:fill/>
              </v:shape>
            </v:group>
            <v:group style="position:absolute;left:10601;top:7322;width:108;height:509" coordorigin="10601,7322" coordsize="108,509">
              <v:shape style="position:absolute;left:10601;top:7322;width:108;height:509" coordorigin="10601,7322" coordsize="108,509" path="m10601,7831l10709,7831,10709,7322,10601,7322,10601,7831e" filled="t" fillcolor="#CCFFCC" stroked="f">
                <v:path arrowok="t"/>
                <v:fill/>
              </v:shape>
            </v:group>
            <v:group style="position:absolute;left:11544;top:7322;width:103;height:509" coordorigin="11544,7322" coordsize="103,509">
              <v:shape style="position:absolute;left:11544;top:7322;width:103;height:509" coordorigin="11544,7322" coordsize="103,509" path="m11544,7831l11647,7831,11647,7322,11544,7322,11544,7831e" filled="t" fillcolor="#CCFFCC" stroked="f">
                <v:path arrowok="t"/>
                <v:fill/>
              </v:shape>
            </v:group>
            <v:group style="position:absolute;left:10709;top:7322;width:835;height:509" coordorigin="10709,7322" coordsize="835,509">
              <v:shape style="position:absolute;left:10709;top:7322;width:835;height:509" coordorigin="10709,7322" coordsize="835,509" path="m10709,7831l11544,7831,11544,7322,10709,7322,10709,7831e" filled="t" fillcolor="#CCFFCC" stroked="f">
                <v:path arrowok="t"/>
                <v:fill/>
              </v:shape>
            </v:group>
            <v:group style="position:absolute;left:11652;top:7013;width:1049;height:310" coordorigin="11652,7013" coordsize="1049,310">
              <v:shape style="position:absolute;left:11652;top:7013;width:1049;height:310" coordorigin="11652,7013" coordsize="1049,310" path="m11652,7322l12701,7322,12701,7013,11652,7013,11652,7322e" filled="t" fillcolor="#CCFFCC" stroked="f">
                <v:path arrowok="t"/>
                <v:fill/>
              </v:shape>
            </v:group>
            <v:group style="position:absolute;left:11652;top:7322;width:108;height:509" coordorigin="11652,7322" coordsize="108,509">
              <v:shape style="position:absolute;left:11652;top:7322;width:108;height:509" coordorigin="11652,7322" coordsize="108,509" path="m11652,7831l11760,7831,11760,7322,11652,7322,11652,7831e" filled="t" fillcolor="#CCFFCC" stroked="f">
                <v:path arrowok="t"/>
                <v:fill/>
              </v:shape>
            </v:group>
            <v:group style="position:absolute;left:12600;top:7322;width:101;height:509" coordorigin="12600,7322" coordsize="101,509">
              <v:shape style="position:absolute;left:12600;top:7322;width:101;height:509" coordorigin="12600,7322" coordsize="101,509" path="m12600,7831l12701,7831,12701,7322,12600,7322,12600,7831e" filled="t" fillcolor="#CCFFCC" stroked="f">
                <v:path arrowok="t"/>
                <v:fill/>
              </v:shape>
            </v:group>
            <v:group style="position:absolute;left:11760;top:7322;width:840;height:509" coordorigin="11760,7322" coordsize="840,509">
              <v:shape style="position:absolute;left:11760;top:7322;width:840;height:509" coordorigin="11760,7322" coordsize="840,509" path="m11760,7831l12600,7831,12600,7322,11760,7322,11760,7831e" filled="t" fillcolor="#CCFFCC" stroked="f">
                <v:path arrowok="t"/>
                <v:fill/>
              </v:shape>
            </v:group>
            <v:group style="position:absolute;left:12708;top:7013;width:1046;height:310" coordorigin="12708,7013" coordsize="1046,310">
              <v:shape style="position:absolute;left:12708;top:7013;width:1046;height:310" coordorigin="12708,7013" coordsize="1046,310" path="m12708,7322l13754,7322,13754,7013,12708,7013,12708,7322e" filled="t" fillcolor="#CCFFCC" stroked="f">
                <v:path arrowok="t"/>
                <v:fill/>
              </v:shape>
            </v:group>
            <v:group style="position:absolute;left:12708;top:7322;width:108;height:509" coordorigin="12708,7322" coordsize="108,509">
              <v:shape style="position:absolute;left:12708;top:7322;width:108;height:509" coordorigin="12708,7322" coordsize="108,509" path="m12708,7831l12816,7831,12816,7322,12708,7322,12708,7831e" filled="t" fillcolor="#CCFFCC" stroked="f">
                <v:path arrowok="t"/>
                <v:fill/>
              </v:shape>
            </v:group>
            <v:group style="position:absolute;left:13651;top:7322;width:103;height:509" coordorigin="13651,7322" coordsize="103,509">
              <v:shape style="position:absolute;left:13651;top:7322;width:103;height:509" coordorigin="13651,7322" coordsize="103,509" path="m13651,7831l13754,7831,13754,7322,13651,7322,13651,7831e" filled="t" fillcolor="#CCFFCC" stroked="f">
                <v:path arrowok="t"/>
                <v:fill/>
              </v:shape>
            </v:group>
            <v:group style="position:absolute;left:12816;top:7322;width:835;height:509" coordorigin="12816,7322" coordsize="835,509">
              <v:shape style="position:absolute;left:12816;top:7322;width:835;height:509" coordorigin="12816,7322" coordsize="835,509" path="m12816,7831l13651,7831,13651,7322,12816,7322,12816,7831e" filled="t" fillcolor="#CCFFCC" stroked="f">
                <v:path arrowok="t"/>
                <v:fill/>
              </v:shape>
            </v:group>
            <v:group style="position:absolute;left:13759;top:7013;width:1049;height:310" coordorigin="13759,7013" coordsize="1049,310">
              <v:shape style="position:absolute;left:13759;top:7013;width:1049;height:310" coordorigin="13759,7013" coordsize="1049,310" path="m13759,7322l14808,7322,14808,7013,13759,7013,13759,7322e" filled="t" fillcolor="#CCFFCC" stroked="f">
                <v:path arrowok="t"/>
                <v:fill/>
              </v:shape>
            </v:group>
            <v:group style="position:absolute;left:13759;top:7322;width:108;height:509" coordorigin="13759,7322" coordsize="108,509">
              <v:shape style="position:absolute;left:13759;top:7322;width:108;height:509" coordorigin="13759,7322" coordsize="108,509" path="m13759,7831l13867,7831,13867,7322,13759,7322,13759,7831e" filled="t" fillcolor="#CCFFCC" stroked="f">
                <v:path arrowok="t"/>
                <v:fill/>
              </v:shape>
            </v:group>
            <v:group style="position:absolute;left:14705;top:7322;width:103;height:509" coordorigin="14705,7322" coordsize="103,509">
              <v:shape style="position:absolute;left:14705;top:7322;width:103;height:509" coordorigin="14705,7322" coordsize="103,509" path="m14705,7831l14808,7831,14808,7322,14705,7322,14705,7831e" filled="t" fillcolor="#CCFFCC" stroked="f">
                <v:path arrowok="t"/>
                <v:fill/>
              </v:shape>
            </v:group>
            <v:group style="position:absolute;left:13867;top:7322;width:838;height:509" coordorigin="13867,7322" coordsize="838,509">
              <v:shape style="position:absolute;left:13867;top:7322;width:838;height:509" coordorigin="13867,7322" coordsize="838,509" path="m13867,7831l14705,7831,14705,7322,13867,7322,13867,7831e" filled="t" fillcolor="#CCFFCC" stroked="f">
                <v:path arrowok="t"/>
                <v:fill/>
              </v:shape>
            </v:group>
            <v:group style="position:absolute;left:14813;top:7013;width:1471;height:310" coordorigin="14813,7013" coordsize="1471,310">
              <v:shape style="position:absolute;left:14813;top:7013;width:1471;height:310" coordorigin="14813,7013" coordsize="1471,310" path="m14813,7322l16284,7322,16284,7013,14813,7013,14813,7322e" filled="t" fillcolor="#CCFFCC" stroked="f">
                <v:path arrowok="t"/>
                <v:fill/>
              </v:shape>
            </v:group>
            <v:group style="position:absolute;left:14813;top:7322;width:108;height:509" coordorigin="14813,7322" coordsize="108,509">
              <v:shape style="position:absolute;left:14813;top:7322;width:108;height:509" coordorigin="14813,7322" coordsize="108,509" path="m14813,7831l14921,7831,14921,7322,14813,7322,14813,7831e" filled="t" fillcolor="#CCFFCC" stroked="f">
                <v:path arrowok="t"/>
                <v:fill/>
              </v:shape>
            </v:group>
            <v:group style="position:absolute;left:16181;top:7322;width:103;height:509" coordorigin="16181,7322" coordsize="103,509">
              <v:shape style="position:absolute;left:16181;top:7322;width:103;height:509" coordorigin="16181,7322" coordsize="103,509" path="m16181,7831l16284,7831,16284,7322,16181,7322,16181,7831e" filled="t" fillcolor="#CCFFCC" stroked="f">
                <v:path arrowok="t"/>
                <v:fill/>
              </v:shape>
            </v:group>
            <v:group style="position:absolute;left:14921;top:7322;width:1260;height:509" coordorigin="14921,7322" coordsize="1260,509">
              <v:shape style="position:absolute;left:14921;top:7322;width:1260;height:509" coordorigin="14921,7322" coordsize="1260,509" path="m14921,7831l16181,7831,16181,7322,14921,7322,14921,7831e" filled="t" fillcolor="#CCFFCC" stroked="f">
                <v:path arrowok="t"/>
                <v:fill/>
              </v:shape>
            </v:group>
            <v:group style="position:absolute;left:701;top:7008;width:15595;height:2" coordorigin="701,7008" coordsize="15595,2">
              <v:shape style="position:absolute;left:701;top:7008;width:15595;height:2" coordorigin="701,7008" coordsize="15595,0" path="m701,7008l16296,7008e" filled="f" stroked="t" strokeweight=".580pt" strokecolor="#000000">
                <v:path arrowok="t"/>
              </v:shape>
            </v:group>
            <v:group style="position:absolute;left:6386;top:7841;width:1049;height:310" coordorigin="6386,7841" coordsize="1049,310">
              <v:shape style="position:absolute;left:6386;top:7841;width:1049;height:310" coordorigin="6386,7841" coordsize="1049,310" path="m6386,8150l7435,8150,7435,7841,6386,7841,6386,8150e" filled="t" fillcolor="#CCFFCC" stroked="f">
                <v:path arrowok="t"/>
                <v:fill/>
              </v:shape>
            </v:group>
            <v:group style="position:absolute;left:6386;top:8150;width:108;height:509" coordorigin="6386,8150" coordsize="108,509">
              <v:shape style="position:absolute;left:6386;top:8150;width:108;height:509" coordorigin="6386,8150" coordsize="108,509" path="m6386,8659l6494,8659,6494,8150,6386,8150,6386,8659e" filled="t" fillcolor="#CCFFCC" stroked="f">
                <v:path arrowok="t"/>
                <v:fill/>
              </v:shape>
            </v:group>
            <v:group style="position:absolute;left:7332;top:8150;width:103;height:509" coordorigin="7332,8150" coordsize="103,509">
              <v:shape style="position:absolute;left:7332;top:8150;width:103;height:509" coordorigin="7332,8150" coordsize="103,509" path="m7332,8659l7435,8659,7435,8150,7332,8150,7332,8659e" filled="t" fillcolor="#CCFFCC" stroked="f">
                <v:path arrowok="t"/>
                <v:fill/>
              </v:shape>
            </v:group>
            <v:group style="position:absolute;left:6494;top:8150;width:838;height:509" coordorigin="6494,8150" coordsize="838,509">
              <v:shape style="position:absolute;left:6494;top:8150;width:838;height:509" coordorigin="6494,8150" coordsize="838,509" path="m6494,8659l7332,8659,7332,8150,6494,8150,6494,8659e" filled="t" fillcolor="#CCFFCC" stroked="f">
                <v:path arrowok="t"/>
                <v:fill/>
              </v:shape>
            </v:group>
            <v:group style="position:absolute;left:7440;top:7841;width:1049;height:310" coordorigin="7440,7841" coordsize="1049,310">
              <v:shape style="position:absolute;left:7440;top:7841;width:1049;height:310" coordorigin="7440,7841" coordsize="1049,310" path="m7440,8150l8489,8150,8489,7841,7440,7841,7440,8150e" filled="t" fillcolor="#CCFFCC" stroked="f">
                <v:path arrowok="t"/>
                <v:fill/>
              </v:shape>
            </v:group>
            <v:group style="position:absolute;left:7440;top:8150;width:108;height:509" coordorigin="7440,8150" coordsize="108,509">
              <v:shape style="position:absolute;left:7440;top:8150;width:108;height:509" coordorigin="7440,8150" coordsize="108,509" path="m7440,8659l7548,8659,7548,8150,7440,8150,7440,8659e" filled="t" fillcolor="#CCFFCC" stroked="f">
                <v:path arrowok="t"/>
                <v:fill/>
              </v:shape>
            </v:group>
            <v:group style="position:absolute;left:8386;top:8150;width:103;height:509" coordorigin="8386,8150" coordsize="103,509">
              <v:shape style="position:absolute;left:8386;top:8150;width:103;height:509" coordorigin="8386,8150" coordsize="103,509" path="m8386,8659l8489,8659,8489,8150,8386,8150,8386,8659e" filled="t" fillcolor="#CCFFCC" stroked="f">
                <v:path arrowok="t"/>
                <v:fill/>
              </v:shape>
            </v:group>
            <v:group style="position:absolute;left:7548;top:8150;width:838;height:509" coordorigin="7548,8150" coordsize="838,509">
              <v:shape style="position:absolute;left:7548;top:8150;width:838;height:509" coordorigin="7548,8150" coordsize="838,509" path="m7548,8659l8386,8659,8386,8150,7548,8150,7548,8659e" filled="t" fillcolor="#CCFFCC" stroked="f">
                <v:path arrowok="t"/>
                <v:fill/>
              </v:shape>
            </v:group>
            <v:group style="position:absolute;left:8494;top:7841;width:1049;height:310" coordorigin="8494,7841" coordsize="1049,310">
              <v:shape style="position:absolute;left:8494;top:7841;width:1049;height:310" coordorigin="8494,7841" coordsize="1049,310" path="m8494,8150l9542,8150,9542,7841,8494,7841,8494,8150e" filled="t" fillcolor="#CCFFCC" stroked="f">
                <v:path arrowok="t"/>
                <v:fill/>
              </v:shape>
            </v:group>
            <v:group style="position:absolute;left:8494;top:8150;width:108;height:509" coordorigin="8494,8150" coordsize="108,509">
              <v:shape style="position:absolute;left:8494;top:8150;width:108;height:509" coordorigin="8494,8150" coordsize="108,509" path="m8494,8659l8602,8659,8602,8150,8494,8150,8494,8659e" filled="t" fillcolor="#CCFFCC" stroked="f">
                <v:path arrowok="t"/>
                <v:fill/>
              </v:shape>
            </v:group>
            <v:group style="position:absolute;left:9439;top:8150;width:103;height:509" coordorigin="9439,8150" coordsize="103,509">
              <v:shape style="position:absolute;left:9439;top:8150;width:103;height:509" coordorigin="9439,8150" coordsize="103,509" path="m9439,8659l9542,8659,9542,8150,9439,8150,9439,8659e" filled="t" fillcolor="#CCFFCC" stroked="f">
                <v:path arrowok="t"/>
                <v:fill/>
              </v:shape>
            </v:group>
            <v:group style="position:absolute;left:8602;top:8150;width:838;height:509" coordorigin="8602,8150" coordsize="838,509">
              <v:shape style="position:absolute;left:8602;top:8150;width:838;height:509" coordorigin="8602,8150" coordsize="838,509" path="m8602,8659l9439,8659,9439,8150,8602,8150,8602,8659e" filled="t" fillcolor="#CCFFCC" stroked="f">
                <v:path arrowok="t"/>
                <v:fill/>
              </v:shape>
            </v:group>
            <v:group style="position:absolute;left:9547;top:7841;width:1049;height:310" coordorigin="9547,7841" coordsize="1049,310">
              <v:shape style="position:absolute;left:9547;top:7841;width:1049;height:310" coordorigin="9547,7841" coordsize="1049,310" path="m9547,8150l10596,8150,10596,7841,9547,7841,9547,8150e" filled="t" fillcolor="#CCFFCC" stroked="f">
                <v:path arrowok="t"/>
                <v:fill/>
              </v:shape>
            </v:group>
            <v:group style="position:absolute;left:9547;top:8150;width:108;height:509" coordorigin="9547,8150" coordsize="108,509">
              <v:shape style="position:absolute;left:9547;top:8150;width:108;height:509" coordorigin="9547,8150" coordsize="108,509" path="m9547,8659l9655,8659,9655,8150,9547,8150,9547,8659e" filled="t" fillcolor="#CCFFCC" stroked="f">
                <v:path arrowok="t"/>
                <v:fill/>
              </v:shape>
            </v:group>
            <v:group style="position:absolute;left:10493;top:8150;width:103;height:509" coordorigin="10493,8150" coordsize="103,509">
              <v:shape style="position:absolute;left:10493;top:8150;width:103;height:509" coordorigin="10493,8150" coordsize="103,509" path="m10493,8659l10596,8659,10596,8150,10493,8150,10493,8659e" filled="t" fillcolor="#CCFFCC" stroked="f">
                <v:path arrowok="t"/>
                <v:fill/>
              </v:shape>
            </v:group>
            <v:group style="position:absolute;left:9655;top:8150;width:838;height:509" coordorigin="9655,8150" coordsize="838,509">
              <v:shape style="position:absolute;left:9655;top:8150;width:838;height:509" coordorigin="9655,8150" coordsize="838,509" path="m9655,8659l10493,8659,10493,8150,9655,8150,9655,8659e" filled="t" fillcolor="#CCFFCC" stroked="f">
                <v:path arrowok="t"/>
                <v:fill/>
              </v:shape>
            </v:group>
            <v:group style="position:absolute;left:10601;top:7841;width:1046;height:310" coordorigin="10601,7841" coordsize="1046,310">
              <v:shape style="position:absolute;left:10601;top:7841;width:1046;height:310" coordorigin="10601,7841" coordsize="1046,310" path="m10601,8150l11647,8150,11647,7841,10601,7841,10601,8150e" filled="t" fillcolor="#CCFFCC" stroked="f">
                <v:path arrowok="t"/>
                <v:fill/>
              </v:shape>
            </v:group>
            <v:group style="position:absolute;left:10601;top:8150;width:108;height:509" coordorigin="10601,8150" coordsize="108,509">
              <v:shape style="position:absolute;left:10601;top:8150;width:108;height:509" coordorigin="10601,8150" coordsize="108,509" path="m10601,8659l10709,8659,10709,8150,10601,8150,10601,8659e" filled="t" fillcolor="#CCFFCC" stroked="f">
                <v:path arrowok="t"/>
                <v:fill/>
              </v:shape>
            </v:group>
            <v:group style="position:absolute;left:11544;top:8150;width:103;height:509" coordorigin="11544,8150" coordsize="103,509">
              <v:shape style="position:absolute;left:11544;top:8150;width:103;height:509" coordorigin="11544,8150" coordsize="103,509" path="m11544,8659l11647,8659,11647,8150,11544,8150,11544,8659e" filled="t" fillcolor="#CCFFCC" stroked="f">
                <v:path arrowok="t"/>
                <v:fill/>
              </v:shape>
            </v:group>
            <v:group style="position:absolute;left:10709;top:8150;width:835;height:509" coordorigin="10709,8150" coordsize="835,509">
              <v:shape style="position:absolute;left:10709;top:8150;width:835;height:509" coordorigin="10709,8150" coordsize="835,509" path="m10709,8659l11544,8659,11544,8150,10709,8150,10709,8659e" filled="t" fillcolor="#CCFFCC" stroked="f">
                <v:path arrowok="t"/>
                <v:fill/>
              </v:shape>
            </v:group>
            <v:group style="position:absolute;left:11652;top:7841;width:1049;height:310" coordorigin="11652,7841" coordsize="1049,310">
              <v:shape style="position:absolute;left:11652;top:7841;width:1049;height:310" coordorigin="11652,7841" coordsize="1049,310" path="m11652,8150l12701,8150,12701,7841,11652,7841,11652,8150e" filled="t" fillcolor="#CCFFCC" stroked="f">
                <v:path arrowok="t"/>
                <v:fill/>
              </v:shape>
            </v:group>
            <v:group style="position:absolute;left:11652;top:8150;width:108;height:509" coordorigin="11652,8150" coordsize="108,509">
              <v:shape style="position:absolute;left:11652;top:8150;width:108;height:509" coordorigin="11652,8150" coordsize="108,509" path="m11652,8659l11760,8659,11760,8150,11652,8150,11652,8659e" filled="t" fillcolor="#CCFFCC" stroked="f">
                <v:path arrowok="t"/>
                <v:fill/>
              </v:shape>
            </v:group>
            <v:group style="position:absolute;left:12600;top:8150;width:101;height:509" coordorigin="12600,8150" coordsize="101,509">
              <v:shape style="position:absolute;left:12600;top:8150;width:101;height:509" coordorigin="12600,8150" coordsize="101,509" path="m12600,8659l12701,8659,12701,8150,12600,8150,12600,8659e" filled="t" fillcolor="#CCFFCC" stroked="f">
                <v:path arrowok="t"/>
                <v:fill/>
              </v:shape>
            </v:group>
            <v:group style="position:absolute;left:11760;top:8150;width:840;height:509" coordorigin="11760,8150" coordsize="840,509">
              <v:shape style="position:absolute;left:11760;top:8150;width:840;height:509" coordorigin="11760,8150" coordsize="840,509" path="m11760,8659l12600,8659,12600,8150,11760,8150,11760,8659e" filled="t" fillcolor="#CCFFCC" stroked="f">
                <v:path arrowok="t"/>
                <v:fill/>
              </v:shape>
            </v:group>
            <v:group style="position:absolute;left:12708;top:7841;width:1046;height:310" coordorigin="12708,7841" coordsize="1046,310">
              <v:shape style="position:absolute;left:12708;top:7841;width:1046;height:310" coordorigin="12708,7841" coordsize="1046,310" path="m12708,8150l13754,8150,13754,7841,12708,7841,12708,8150e" filled="t" fillcolor="#CCFFCC" stroked="f">
                <v:path arrowok="t"/>
                <v:fill/>
              </v:shape>
            </v:group>
            <v:group style="position:absolute;left:12708;top:8150;width:108;height:509" coordorigin="12708,8150" coordsize="108,509">
              <v:shape style="position:absolute;left:12708;top:8150;width:108;height:509" coordorigin="12708,8150" coordsize="108,509" path="m12708,8659l12816,8659,12816,8150,12708,8150,12708,8659e" filled="t" fillcolor="#CCFFCC" stroked="f">
                <v:path arrowok="t"/>
                <v:fill/>
              </v:shape>
            </v:group>
            <v:group style="position:absolute;left:13651;top:8150;width:103;height:509" coordorigin="13651,8150" coordsize="103,509">
              <v:shape style="position:absolute;left:13651;top:8150;width:103;height:509" coordorigin="13651,8150" coordsize="103,509" path="m13651,8659l13754,8659,13754,8150,13651,8150,13651,8659e" filled="t" fillcolor="#CCFFCC" stroked="f">
                <v:path arrowok="t"/>
                <v:fill/>
              </v:shape>
            </v:group>
            <v:group style="position:absolute;left:12816;top:8150;width:835;height:509" coordorigin="12816,8150" coordsize="835,509">
              <v:shape style="position:absolute;left:12816;top:8150;width:835;height:509" coordorigin="12816,8150" coordsize="835,509" path="m12816,8659l13651,8659,13651,8150,12816,8150,12816,8659e" filled="t" fillcolor="#CCFFCC" stroked="f">
                <v:path arrowok="t"/>
                <v:fill/>
              </v:shape>
            </v:group>
            <v:group style="position:absolute;left:13759;top:7841;width:1049;height:310" coordorigin="13759,7841" coordsize="1049,310">
              <v:shape style="position:absolute;left:13759;top:7841;width:1049;height:310" coordorigin="13759,7841" coordsize="1049,310" path="m13759,8150l14808,8150,14808,7841,13759,7841,13759,8150e" filled="t" fillcolor="#CCFFCC" stroked="f">
                <v:path arrowok="t"/>
                <v:fill/>
              </v:shape>
            </v:group>
            <v:group style="position:absolute;left:13759;top:8150;width:108;height:509" coordorigin="13759,8150" coordsize="108,509">
              <v:shape style="position:absolute;left:13759;top:8150;width:108;height:509" coordorigin="13759,8150" coordsize="108,509" path="m13759,8659l13867,8659,13867,8150,13759,8150,13759,8659e" filled="t" fillcolor="#CCFFCC" stroked="f">
                <v:path arrowok="t"/>
                <v:fill/>
              </v:shape>
            </v:group>
            <v:group style="position:absolute;left:14705;top:8150;width:103;height:509" coordorigin="14705,8150" coordsize="103,509">
              <v:shape style="position:absolute;left:14705;top:8150;width:103;height:509" coordorigin="14705,8150" coordsize="103,509" path="m14705,8659l14808,8659,14808,8150,14705,8150,14705,8659e" filled="t" fillcolor="#CCFFCC" stroked="f">
                <v:path arrowok="t"/>
                <v:fill/>
              </v:shape>
            </v:group>
            <v:group style="position:absolute;left:13867;top:8150;width:838;height:509" coordorigin="13867,8150" coordsize="838,509">
              <v:shape style="position:absolute;left:13867;top:8150;width:838;height:509" coordorigin="13867,8150" coordsize="838,509" path="m13867,8659l14705,8659,14705,8150,13867,8150,13867,8659e" filled="t" fillcolor="#CCFFCC" stroked="f">
                <v:path arrowok="t"/>
                <v:fill/>
              </v:shape>
            </v:group>
            <v:group style="position:absolute;left:14813;top:7841;width:1471;height:310" coordorigin="14813,7841" coordsize="1471,310">
              <v:shape style="position:absolute;left:14813;top:7841;width:1471;height:310" coordorigin="14813,7841" coordsize="1471,310" path="m14813,8150l16284,8150,16284,7841,14813,7841,14813,8150e" filled="t" fillcolor="#CCFFCC" stroked="f">
                <v:path arrowok="t"/>
                <v:fill/>
              </v:shape>
            </v:group>
            <v:group style="position:absolute;left:14813;top:8150;width:108;height:509" coordorigin="14813,8150" coordsize="108,509">
              <v:shape style="position:absolute;left:14813;top:8150;width:108;height:509" coordorigin="14813,8150" coordsize="108,509" path="m14813,8659l14921,8659,14921,8150,14813,8150,14813,8659e" filled="t" fillcolor="#CCFFCC" stroked="f">
                <v:path arrowok="t"/>
                <v:fill/>
              </v:shape>
            </v:group>
            <v:group style="position:absolute;left:16181;top:8150;width:103;height:509" coordorigin="16181,8150" coordsize="103,509">
              <v:shape style="position:absolute;left:16181;top:8150;width:103;height:509" coordorigin="16181,8150" coordsize="103,509" path="m16181,8659l16284,8659,16284,8150,16181,8150,16181,8659e" filled="t" fillcolor="#CCFFCC" stroked="f">
                <v:path arrowok="t"/>
                <v:fill/>
              </v:shape>
            </v:group>
            <v:group style="position:absolute;left:14921;top:8150;width:1260;height:509" coordorigin="14921,8150" coordsize="1260,509">
              <v:shape style="position:absolute;left:14921;top:8150;width:1260;height:509" coordorigin="14921,8150" coordsize="1260,509" path="m14921,8659l16181,8659,16181,8150,14921,8150,14921,8659e" filled="t" fillcolor="#CCFFCC" stroked="f">
                <v:path arrowok="t"/>
                <v:fill/>
              </v:shape>
            </v:group>
            <v:group style="position:absolute;left:701;top:7836;width:15595;height:2" coordorigin="701,7836" coordsize="15595,2">
              <v:shape style="position:absolute;left:701;top:7836;width:15595;height:2" coordorigin="701,7836" coordsize="15595,0" path="m701,7836l16296,7836e" filled="f" stroked="t" strokeweight=".580pt" strokecolor="#000000">
                <v:path arrowok="t"/>
              </v:shape>
            </v:group>
            <v:group style="position:absolute;left:6386;top:8669;width:108;height:509" coordorigin="6386,8669" coordsize="108,509">
              <v:shape style="position:absolute;left:6386;top:8669;width:108;height:509" coordorigin="6386,8669" coordsize="108,509" path="m6386,9178l6494,9178,6494,8669,6386,8669,6386,9178e" filled="t" fillcolor="#CCFFCC" stroked="f">
                <v:path arrowok="t"/>
                <v:fill/>
              </v:shape>
            </v:group>
            <v:group style="position:absolute;left:7332;top:8669;width:103;height:509" coordorigin="7332,8669" coordsize="103,509">
              <v:shape style="position:absolute;left:7332;top:8669;width:103;height:509" coordorigin="7332,8669" coordsize="103,509" path="m7332,9178l7435,9178,7435,8669,7332,8669,7332,9178e" filled="t" fillcolor="#CCFFCC" stroked="f">
                <v:path arrowok="t"/>
                <v:fill/>
              </v:shape>
            </v:group>
            <v:group style="position:absolute;left:6494;top:8669;width:838;height:509" coordorigin="6494,8669" coordsize="838,509">
              <v:shape style="position:absolute;left:6494;top:8669;width:838;height:509" coordorigin="6494,8669" coordsize="838,509" path="m6494,9178l7332,9178,7332,8669,6494,8669,6494,9178e" filled="t" fillcolor="#CCFFCC" stroked="f">
                <v:path arrowok="t"/>
                <v:fill/>
              </v:shape>
            </v:group>
            <v:group style="position:absolute;left:7440;top:8669;width:108;height:509" coordorigin="7440,8669" coordsize="108,509">
              <v:shape style="position:absolute;left:7440;top:8669;width:108;height:509" coordorigin="7440,8669" coordsize="108,509" path="m7440,9178l7548,9178,7548,8669,7440,8669,7440,9178e" filled="t" fillcolor="#CCFFCC" stroked="f">
                <v:path arrowok="t"/>
                <v:fill/>
              </v:shape>
            </v:group>
            <v:group style="position:absolute;left:8386;top:8669;width:103;height:509" coordorigin="8386,8669" coordsize="103,509">
              <v:shape style="position:absolute;left:8386;top:8669;width:103;height:509" coordorigin="8386,8669" coordsize="103,509" path="m8386,9178l8489,9178,8489,8669,8386,8669,8386,9178e" filled="t" fillcolor="#CCFFCC" stroked="f">
                <v:path arrowok="t"/>
                <v:fill/>
              </v:shape>
            </v:group>
            <v:group style="position:absolute;left:7548;top:8669;width:838;height:509" coordorigin="7548,8669" coordsize="838,509">
              <v:shape style="position:absolute;left:7548;top:8669;width:838;height:509" coordorigin="7548,8669" coordsize="838,509" path="m7548,9178l8386,9178,8386,8669,7548,8669,7548,9178e" filled="t" fillcolor="#CCFFCC" stroked="f">
                <v:path arrowok="t"/>
                <v:fill/>
              </v:shape>
            </v:group>
            <v:group style="position:absolute;left:8494;top:8669;width:108;height:509" coordorigin="8494,8669" coordsize="108,509">
              <v:shape style="position:absolute;left:8494;top:8669;width:108;height:509" coordorigin="8494,8669" coordsize="108,509" path="m8494,9178l8602,9178,8602,8669,8494,8669,8494,9178e" filled="t" fillcolor="#CCFFCC" stroked="f">
                <v:path arrowok="t"/>
                <v:fill/>
              </v:shape>
            </v:group>
            <v:group style="position:absolute;left:9439;top:8669;width:103;height:509" coordorigin="9439,8669" coordsize="103,509">
              <v:shape style="position:absolute;left:9439;top:8669;width:103;height:509" coordorigin="9439,8669" coordsize="103,509" path="m9439,9178l9542,9178,9542,8669,9439,8669,9439,9178e" filled="t" fillcolor="#CCFFCC" stroked="f">
                <v:path arrowok="t"/>
                <v:fill/>
              </v:shape>
            </v:group>
            <v:group style="position:absolute;left:8602;top:8669;width:838;height:509" coordorigin="8602,8669" coordsize="838,509">
              <v:shape style="position:absolute;left:8602;top:8669;width:838;height:509" coordorigin="8602,8669" coordsize="838,509" path="m8602,9178l9439,9178,9439,8669,8602,8669,8602,9178e" filled="t" fillcolor="#CCFFCC" stroked="f">
                <v:path arrowok="t"/>
                <v:fill/>
              </v:shape>
            </v:group>
            <v:group style="position:absolute;left:9547;top:8669;width:108;height:509" coordorigin="9547,8669" coordsize="108,509">
              <v:shape style="position:absolute;left:9547;top:8669;width:108;height:509" coordorigin="9547,8669" coordsize="108,509" path="m9547,9178l9655,9178,9655,8669,9547,8669,9547,9178e" filled="t" fillcolor="#CCFFCC" stroked="f">
                <v:path arrowok="t"/>
                <v:fill/>
              </v:shape>
            </v:group>
            <v:group style="position:absolute;left:10493;top:8669;width:103;height:509" coordorigin="10493,8669" coordsize="103,509">
              <v:shape style="position:absolute;left:10493;top:8669;width:103;height:509" coordorigin="10493,8669" coordsize="103,509" path="m10493,9178l10596,9178,10596,8669,10493,8669,10493,9178e" filled="t" fillcolor="#CCFFCC" stroked="f">
                <v:path arrowok="t"/>
                <v:fill/>
              </v:shape>
            </v:group>
            <v:group style="position:absolute;left:9655;top:8669;width:838;height:509" coordorigin="9655,8669" coordsize="838,509">
              <v:shape style="position:absolute;left:9655;top:8669;width:838;height:509" coordorigin="9655,8669" coordsize="838,509" path="m9655,9178l10493,9178,10493,8669,9655,8669,9655,9178e" filled="t" fillcolor="#CCFFCC" stroked="f">
                <v:path arrowok="t"/>
                <v:fill/>
              </v:shape>
            </v:group>
            <v:group style="position:absolute;left:10601;top:8669;width:108;height:509" coordorigin="10601,8669" coordsize="108,509">
              <v:shape style="position:absolute;left:10601;top:8669;width:108;height:509" coordorigin="10601,8669" coordsize="108,509" path="m10601,9178l10709,9178,10709,8669,10601,8669,10601,9178e" filled="t" fillcolor="#CCFFCC" stroked="f">
                <v:path arrowok="t"/>
                <v:fill/>
              </v:shape>
            </v:group>
            <v:group style="position:absolute;left:11544;top:8669;width:103;height:509" coordorigin="11544,8669" coordsize="103,509">
              <v:shape style="position:absolute;left:11544;top:8669;width:103;height:509" coordorigin="11544,8669" coordsize="103,509" path="m11544,9178l11647,9178,11647,8669,11544,8669,11544,9178e" filled="t" fillcolor="#CCFFCC" stroked="f">
                <v:path arrowok="t"/>
                <v:fill/>
              </v:shape>
            </v:group>
            <v:group style="position:absolute;left:10709;top:8669;width:835;height:509" coordorigin="10709,8669" coordsize="835,509">
              <v:shape style="position:absolute;left:10709;top:8669;width:835;height:509" coordorigin="10709,8669" coordsize="835,509" path="m10709,9178l11544,9178,11544,8669,10709,8669,10709,9178e" filled="t" fillcolor="#CCFFCC" stroked="f">
                <v:path arrowok="t"/>
                <v:fill/>
              </v:shape>
            </v:group>
            <v:group style="position:absolute;left:11652;top:8669;width:108;height:509" coordorigin="11652,8669" coordsize="108,509">
              <v:shape style="position:absolute;left:11652;top:8669;width:108;height:509" coordorigin="11652,8669" coordsize="108,509" path="m11652,9178l11760,9178,11760,8669,11652,8669,11652,9178e" filled="t" fillcolor="#CCFFCC" stroked="f">
                <v:path arrowok="t"/>
                <v:fill/>
              </v:shape>
            </v:group>
            <v:group style="position:absolute;left:12600;top:8669;width:101;height:509" coordorigin="12600,8669" coordsize="101,509">
              <v:shape style="position:absolute;left:12600;top:8669;width:101;height:509" coordorigin="12600,8669" coordsize="101,509" path="m12600,9178l12701,9178,12701,8669,12600,8669,12600,9178e" filled="t" fillcolor="#CCFFCC" stroked="f">
                <v:path arrowok="t"/>
                <v:fill/>
              </v:shape>
            </v:group>
            <v:group style="position:absolute;left:11760;top:8669;width:840;height:509" coordorigin="11760,8669" coordsize="840,509">
              <v:shape style="position:absolute;left:11760;top:8669;width:840;height:509" coordorigin="11760,8669" coordsize="840,509" path="m11760,9178l12600,9178,12600,8669,11760,8669,11760,9178e" filled="t" fillcolor="#CCFFCC" stroked="f">
                <v:path arrowok="t"/>
                <v:fill/>
              </v:shape>
            </v:group>
            <v:group style="position:absolute;left:12708;top:8669;width:108;height:509" coordorigin="12708,8669" coordsize="108,509">
              <v:shape style="position:absolute;left:12708;top:8669;width:108;height:509" coordorigin="12708,8669" coordsize="108,509" path="m12708,9178l12816,9178,12816,8669,12708,8669,12708,9178e" filled="t" fillcolor="#CCFFCC" stroked="f">
                <v:path arrowok="t"/>
                <v:fill/>
              </v:shape>
            </v:group>
            <v:group style="position:absolute;left:13651;top:8669;width:103;height:509" coordorigin="13651,8669" coordsize="103,509">
              <v:shape style="position:absolute;left:13651;top:8669;width:103;height:509" coordorigin="13651,8669" coordsize="103,509" path="m13651,9178l13754,9178,13754,8669,13651,8669,13651,9178e" filled="t" fillcolor="#CCFFCC" stroked="f">
                <v:path arrowok="t"/>
                <v:fill/>
              </v:shape>
            </v:group>
            <v:group style="position:absolute;left:12816;top:8669;width:835;height:509" coordorigin="12816,8669" coordsize="835,509">
              <v:shape style="position:absolute;left:12816;top:8669;width:835;height:509" coordorigin="12816,8669" coordsize="835,509" path="m12816,9178l13651,9178,13651,8669,12816,8669,12816,9178e" filled="t" fillcolor="#CCFFCC" stroked="f">
                <v:path arrowok="t"/>
                <v:fill/>
              </v:shape>
            </v:group>
            <v:group style="position:absolute;left:13759;top:8669;width:108;height:509" coordorigin="13759,8669" coordsize="108,509">
              <v:shape style="position:absolute;left:13759;top:8669;width:108;height:509" coordorigin="13759,8669" coordsize="108,509" path="m13759,9178l13867,9178,13867,8669,13759,8669,13759,9178e" filled="t" fillcolor="#CCFFCC" stroked="f">
                <v:path arrowok="t"/>
                <v:fill/>
              </v:shape>
            </v:group>
            <v:group style="position:absolute;left:14705;top:8669;width:103;height:509" coordorigin="14705,8669" coordsize="103,509">
              <v:shape style="position:absolute;left:14705;top:8669;width:103;height:509" coordorigin="14705,8669" coordsize="103,509" path="m14705,9178l14808,9178,14808,8669,14705,8669,14705,9178e" filled="t" fillcolor="#CCFFCC" stroked="f">
                <v:path arrowok="t"/>
                <v:fill/>
              </v:shape>
            </v:group>
            <v:group style="position:absolute;left:13867;top:8669;width:838;height:509" coordorigin="13867,8669" coordsize="838,509">
              <v:shape style="position:absolute;left:13867;top:8669;width:838;height:509" coordorigin="13867,8669" coordsize="838,509" path="m13867,9178l14705,9178,14705,8669,13867,8669,13867,9178e" filled="t" fillcolor="#CCFFCC" stroked="f">
                <v:path arrowok="t"/>
                <v:fill/>
              </v:shape>
            </v:group>
            <v:group style="position:absolute;left:14813;top:8669;width:108;height:509" coordorigin="14813,8669" coordsize="108,509">
              <v:shape style="position:absolute;left:14813;top:8669;width:108;height:509" coordorigin="14813,8669" coordsize="108,509" path="m14813,9178l14921,9178,14921,8669,14813,8669,14813,9178e" filled="t" fillcolor="#CCFFCC" stroked="f">
                <v:path arrowok="t"/>
                <v:fill/>
              </v:shape>
            </v:group>
            <v:group style="position:absolute;left:16181;top:8669;width:103;height:509" coordorigin="16181,8669" coordsize="103,509">
              <v:shape style="position:absolute;left:16181;top:8669;width:103;height:509" coordorigin="16181,8669" coordsize="103,509" path="m16181,9178l16284,9178,16284,8669,16181,8669,16181,9178e" filled="t" fillcolor="#CCFFCC" stroked="f">
                <v:path arrowok="t"/>
                <v:fill/>
              </v:shape>
            </v:group>
            <v:group style="position:absolute;left:14921;top:8669;width:1260;height:509" coordorigin="14921,8669" coordsize="1260,509">
              <v:shape style="position:absolute;left:14921;top:8669;width:1260;height:509" coordorigin="14921,8669" coordsize="1260,509" path="m14921,9178l16181,9178,16181,8669,14921,8669,14921,9178e" filled="t" fillcolor="#CCFFCC" stroked="f">
                <v:path arrowok="t"/>
                <v:fill/>
              </v:shape>
            </v:group>
            <v:group style="position:absolute;left:701;top:8664;width:15595;height:2" coordorigin="701,8664" coordsize="15595,2">
              <v:shape style="position:absolute;left:701;top:8664;width:15595;height:2" coordorigin="701,8664" coordsize="15595,0" path="m701,8664l16296,8664e" filled="f" stroked="t" strokeweight=".580pt" strokecolor="#000000">
                <v:path arrowok="t"/>
              </v:shape>
            </v:group>
            <v:group style="position:absolute;left:6386;top:9187;width:108;height:509" coordorigin="6386,9187" coordsize="108,509">
              <v:shape style="position:absolute;left:6386;top:9187;width:108;height:509" coordorigin="6386,9187" coordsize="108,509" path="m6386,9696l6494,9696,6494,9187,6386,9187,6386,9696e" filled="t" fillcolor="#CCFFCC" stroked="f">
                <v:path arrowok="t"/>
                <v:fill/>
              </v:shape>
            </v:group>
            <v:group style="position:absolute;left:7332;top:9187;width:103;height:509" coordorigin="7332,9187" coordsize="103,509">
              <v:shape style="position:absolute;left:7332;top:9187;width:103;height:509" coordorigin="7332,9187" coordsize="103,509" path="m7332,9696l7435,9696,7435,9187,7332,9187,7332,9696e" filled="t" fillcolor="#CCFFCC" stroked="f">
                <v:path arrowok="t"/>
                <v:fill/>
              </v:shape>
            </v:group>
            <v:group style="position:absolute;left:6494;top:9187;width:838;height:509" coordorigin="6494,9187" coordsize="838,509">
              <v:shape style="position:absolute;left:6494;top:9187;width:838;height:509" coordorigin="6494,9187" coordsize="838,509" path="m6494,9696l7332,9696,7332,9187,6494,9187,6494,9696e" filled="t" fillcolor="#CCFFCC" stroked="f">
                <v:path arrowok="t"/>
                <v:fill/>
              </v:shape>
            </v:group>
            <v:group style="position:absolute;left:7440;top:9187;width:108;height:509" coordorigin="7440,9187" coordsize="108,509">
              <v:shape style="position:absolute;left:7440;top:9187;width:108;height:509" coordorigin="7440,9187" coordsize="108,509" path="m7440,9696l7548,9696,7548,9187,7440,9187,7440,9696e" filled="t" fillcolor="#CCFFCC" stroked="f">
                <v:path arrowok="t"/>
                <v:fill/>
              </v:shape>
            </v:group>
            <v:group style="position:absolute;left:8386;top:9187;width:103;height:509" coordorigin="8386,9187" coordsize="103,509">
              <v:shape style="position:absolute;left:8386;top:9187;width:103;height:509" coordorigin="8386,9187" coordsize="103,509" path="m8386,9696l8489,9696,8489,9187,8386,9187,8386,9696e" filled="t" fillcolor="#CCFFCC" stroked="f">
                <v:path arrowok="t"/>
                <v:fill/>
              </v:shape>
            </v:group>
            <v:group style="position:absolute;left:7548;top:9187;width:838;height:509" coordorigin="7548,9187" coordsize="838,509">
              <v:shape style="position:absolute;left:7548;top:9187;width:838;height:509" coordorigin="7548,9187" coordsize="838,509" path="m7548,9696l8386,9696,8386,9187,7548,9187,7548,9696e" filled="t" fillcolor="#CCFFCC" stroked="f">
                <v:path arrowok="t"/>
                <v:fill/>
              </v:shape>
            </v:group>
            <v:group style="position:absolute;left:8494;top:9187;width:108;height:509" coordorigin="8494,9187" coordsize="108,509">
              <v:shape style="position:absolute;left:8494;top:9187;width:108;height:509" coordorigin="8494,9187" coordsize="108,509" path="m8494,9696l8602,9696,8602,9187,8494,9187,8494,9696e" filled="t" fillcolor="#CCFFCC" stroked="f">
                <v:path arrowok="t"/>
                <v:fill/>
              </v:shape>
            </v:group>
            <v:group style="position:absolute;left:9439;top:9187;width:103;height:509" coordorigin="9439,9187" coordsize="103,509">
              <v:shape style="position:absolute;left:9439;top:9187;width:103;height:509" coordorigin="9439,9187" coordsize="103,509" path="m9439,9696l9542,9696,9542,9187,9439,9187,9439,9696e" filled="t" fillcolor="#CCFFCC" stroked="f">
                <v:path arrowok="t"/>
                <v:fill/>
              </v:shape>
            </v:group>
            <v:group style="position:absolute;left:8602;top:9187;width:838;height:509" coordorigin="8602,9187" coordsize="838,509">
              <v:shape style="position:absolute;left:8602;top:9187;width:838;height:509" coordorigin="8602,9187" coordsize="838,509" path="m8602,9696l9439,9696,9439,9187,8602,9187,8602,9696e" filled="t" fillcolor="#CCFFCC" stroked="f">
                <v:path arrowok="t"/>
                <v:fill/>
              </v:shape>
            </v:group>
            <v:group style="position:absolute;left:9547;top:9187;width:108;height:509" coordorigin="9547,9187" coordsize="108,509">
              <v:shape style="position:absolute;left:9547;top:9187;width:108;height:509" coordorigin="9547,9187" coordsize="108,509" path="m9547,9696l9655,9696,9655,9187,9547,9187,9547,9696e" filled="t" fillcolor="#CCFFCC" stroked="f">
                <v:path arrowok="t"/>
                <v:fill/>
              </v:shape>
            </v:group>
            <v:group style="position:absolute;left:10493;top:9187;width:103;height:509" coordorigin="10493,9187" coordsize="103,509">
              <v:shape style="position:absolute;left:10493;top:9187;width:103;height:509" coordorigin="10493,9187" coordsize="103,509" path="m10493,9696l10596,9696,10596,9187,10493,9187,10493,9696e" filled="t" fillcolor="#CCFFCC" stroked="f">
                <v:path arrowok="t"/>
                <v:fill/>
              </v:shape>
            </v:group>
            <v:group style="position:absolute;left:9655;top:9187;width:838;height:509" coordorigin="9655,9187" coordsize="838,509">
              <v:shape style="position:absolute;left:9655;top:9187;width:838;height:509" coordorigin="9655,9187" coordsize="838,509" path="m9655,9696l10493,9696,10493,9187,9655,9187,9655,9696e" filled="t" fillcolor="#CCFFCC" stroked="f">
                <v:path arrowok="t"/>
                <v:fill/>
              </v:shape>
            </v:group>
            <v:group style="position:absolute;left:10601;top:9187;width:108;height:509" coordorigin="10601,9187" coordsize="108,509">
              <v:shape style="position:absolute;left:10601;top:9187;width:108;height:509" coordorigin="10601,9187" coordsize="108,509" path="m10601,9696l10709,9696,10709,9187,10601,9187,10601,9696e" filled="t" fillcolor="#CCFFCC" stroked="f">
                <v:path arrowok="t"/>
                <v:fill/>
              </v:shape>
            </v:group>
            <v:group style="position:absolute;left:11544;top:9187;width:103;height:509" coordorigin="11544,9187" coordsize="103,509">
              <v:shape style="position:absolute;left:11544;top:9187;width:103;height:509" coordorigin="11544,9187" coordsize="103,509" path="m11544,9696l11647,9696,11647,9187,11544,9187,11544,9696e" filled="t" fillcolor="#CCFFCC" stroked="f">
                <v:path arrowok="t"/>
                <v:fill/>
              </v:shape>
            </v:group>
            <v:group style="position:absolute;left:10709;top:9187;width:835;height:509" coordorigin="10709,9187" coordsize="835,509">
              <v:shape style="position:absolute;left:10709;top:9187;width:835;height:509" coordorigin="10709,9187" coordsize="835,509" path="m10709,9696l11544,9696,11544,9187,10709,9187,10709,9696e" filled="t" fillcolor="#CCFFCC" stroked="f">
                <v:path arrowok="t"/>
                <v:fill/>
              </v:shape>
            </v:group>
            <v:group style="position:absolute;left:11652;top:9187;width:108;height:509" coordorigin="11652,9187" coordsize="108,509">
              <v:shape style="position:absolute;left:11652;top:9187;width:108;height:509" coordorigin="11652,9187" coordsize="108,509" path="m11652,9696l11760,9696,11760,9187,11652,9187,11652,9696e" filled="t" fillcolor="#CCFFCC" stroked="f">
                <v:path arrowok="t"/>
                <v:fill/>
              </v:shape>
            </v:group>
            <v:group style="position:absolute;left:12600;top:9187;width:101;height:509" coordorigin="12600,9187" coordsize="101,509">
              <v:shape style="position:absolute;left:12600;top:9187;width:101;height:509" coordorigin="12600,9187" coordsize="101,509" path="m12600,9696l12701,9696,12701,9187,12600,9187,12600,9696e" filled="t" fillcolor="#CCFFCC" stroked="f">
                <v:path arrowok="t"/>
                <v:fill/>
              </v:shape>
            </v:group>
            <v:group style="position:absolute;left:11760;top:9187;width:840;height:509" coordorigin="11760,9187" coordsize="840,509">
              <v:shape style="position:absolute;left:11760;top:9187;width:840;height:509" coordorigin="11760,9187" coordsize="840,509" path="m11760,9696l12600,9696,12600,9187,11760,9187,11760,9696e" filled="t" fillcolor="#CCFFCC" stroked="f">
                <v:path arrowok="t"/>
                <v:fill/>
              </v:shape>
            </v:group>
            <v:group style="position:absolute;left:12708;top:9187;width:108;height:509" coordorigin="12708,9187" coordsize="108,509">
              <v:shape style="position:absolute;left:12708;top:9187;width:108;height:509" coordorigin="12708,9187" coordsize="108,509" path="m12708,9696l12816,9696,12816,9187,12708,9187,12708,9696e" filled="t" fillcolor="#CCFFCC" stroked="f">
                <v:path arrowok="t"/>
                <v:fill/>
              </v:shape>
            </v:group>
            <v:group style="position:absolute;left:13651;top:9187;width:103;height:509" coordorigin="13651,9187" coordsize="103,509">
              <v:shape style="position:absolute;left:13651;top:9187;width:103;height:509" coordorigin="13651,9187" coordsize="103,509" path="m13651,9696l13754,9696,13754,9187,13651,9187,13651,9696e" filled="t" fillcolor="#CCFFCC" stroked="f">
                <v:path arrowok="t"/>
                <v:fill/>
              </v:shape>
            </v:group>
            <v:group style="position:absolute;left:12816;top:9187;width:835;height:509" coordorigin="12816,9187" coordsize="835,509">
              <v:shape style="position:absolute;left:12816;top:9187;width:835;height:509" coordorigin="12816,9187" coordsize="835,509" path="m12816,9696l13651,9696,13651,9187,12816,9187,12816,9696e" filled="t" fillcolor="#CCFFCC" stroked="f">
                <v:path arrowok="t"/>
                <v:fill/>
              </v:shape>
            </v:group>
            <v:group style="position:absolute;left:13759;top:9187;width:108;height:509" coordorigin="13759,9187" coordsize="108,509">
              <v:shape style="position:absolute;left:13759;top:9187;width:108;height:509" coordorigin="13759,9187" coordsize="108,509" path="m13759,9696l13867,9696,13867,9187,13759,9187,13759,9696e" filled="t" fillcolor="#CCFFCC" stroked="f">
                <v:path arrowok="t"/>
                <v:fill/>
              </v:shape>
            </v:group>
            <v:group style="position:absolute;left:14705;top:9187;width:103;height:509" coordorigin="14705,9187" coordsize="103,509">
              <v:shape style="position:absolute;left:14705;top:9187;width:103;height:509" coordorigin="14705,9187" coordsize="103,509" path="m14705,9696l14808,9696,14808,9187,14705,9187,14705,9696e" filled="t" fillcolor="#CCFFCC" stroked="f">
                <v:path arrowok="t"/>
                <v:fill/>
              </v:shape>
            </v:group>
            <v:group style="position:absolute;left:13867;top:9187;width:838;height:509" coordorigin="13867,9187" coordsize="838,509">
              <v:shape style="position:absolute;left:13867;top:9187;width:838;height:509" coordorigin="13867,9187" coordsize="838,509" path="m13867,9696l14705,9696,14705,9187,13867,9187,13867,9696e" filled="t" fillcolor="#CCFFCC" stroked="f">
                <v:path arrowok="t"/>
                <v:fill/>
              </v:shape>
            </v:group>
            <v:group style="position:absolute;left:14813;top:9187;width:108;height:509" coordorigin="14813,9187" coordsize="108,509">
              <v:shape style="position:absolute;left:14813;top:9187;width:108;height:509" coordorigin="14813,9187" coordsize="108,509" path="m14813,9696l14921,9696,14921,9187,14813,9187,14813,9696e" filled="t" fillcolor="#CCFFCC" stroked="f">
                <v:path arrowok="t"/>
                <v:fill/>
              </v:shape>
            </v:group>
            <v:group style="position:absolute;left:16181;top:9187;width:103;height:509" coordorigin="16181,9187" coordsize="103,509">
              <v:shape style="position:absolute;left:16181;top:9187;width:103;height:509" coordorigin="16181,9187" coordsize="103,509" path="m16181,9696l16284,9696,16284,9187,16181,9187,16181,9696e" filled="t" fillcolor="#CCFFCC" stroked="f">
                <v:path arrowok="t"/>
                <v:fill/>
              </v:shape>
            </v:group>
            <v:group style="position:absolute;left:14921;top:9187;width:1260;height:509" coordorigin="14921,9187" coordsize="1260,509">
              <v:shape style="position:absolute;left:14921;top:9187;width:1260;height:509" coordorigin="14921,9187" coordsize="1260,509" path="m14921,9696l16181,9696,16181,9187,14921,9187,14921,9696e" filled="t" fillcolor="#CCFFCC" stroked="f">
                <v:path arrowok="t"/>
                <v:fill/>
              </v:shape>
            </v:group>
            <v:group style="position:absolute;left:701;top:9182;width:15595;height:2" coordorigin="701,9182" coordsize="15595,2">
              <v:shape style="position:absolute;left:701;top:9182;width:15595;height:2" coordorigin="701,9182" coordsize="15595,0" path="m701,9182l16296,9182e" filled="f" stroked="t" strokeweight=".580pt" strokecolor="#000000">
                <v:path arrowok="t"/>
              </v:shape>
            </v:group>
            <v:group style="position:absolute;left:5254;top:9706;width:108;height:509" coordorigin="5254,9706" coordsize="108,509">
              <v:shape style="position:absolute;left:5254;top:9706;width:108;height:509" coordorigin="5254,9706" coordsize="108,509" path="m5254,10214l5362,10214,5362,9706,5254,9706,5254,10214e" filled="t" fillcolor="#FFFF00" stroked="f">
                <v:path arrowok="t"/>
                <v:fill/>
              </v:shape>
            </v:group>
            <v:group style="position:absolute;left:6278;top:9706;width:103;height:509" coordorigin="6278,9706" coordsize="103,509">
              <v:shape style="position:absolute;left:6278;top:9706;width:103;height:509" coordorigin="6278,9706" coordsize="103,509" path="m6278,10214l6382,10214,6382,9706,6278,9706,6278,10214e" filled="t" fillcolor="#FFFF00" stroked="f">
                <v:path arrowok="t"/>
                <v:fill/>
              </v:shape>
            </v:group>
            <v:group style="position:absolute;left:5362;top:9706;width:917;height:509" coordorigin="5362,9706" coordsize="917,509">
              <v:shape style="position:absolute;left:5362;top:9706;width:917;height:509" coordorigin="5362,9706" coordsize="917,509" path="m5362,10214l6278,10214,6278,9706,5362,9706,5362,10214e" filled="t" fillcolor="#FFFF00" stroked="f">
                <v:path arrowok="t"/>
                <v:fill/>
              </v:shape>
            </v:group>
            <v:group style="position:absolute;left:6386;top:9706;width:108;height:509" coordorigin="6386,9706" coordsize="108,509">
              <v:shape style="position:absolute;left:6386;top:9706;width:108;height:509" coordorigin="6386,9706" coordsize="108,509" path="m6386,10214l6494,10214,6494,9706,6386,9706,6386,10214e" filled="t" fillcolor="#FFFF00" stroked="f">
                <v:path arrowok="t"/>
                <v:fill/>
              </v:shape>
            </v:group>
            <v:group style="position:absolute;left:7332;top:9706;width:103;height:509" coordorigin="7332,9706" coordsize="103,509">
              <v:shape style="position:absolute;left:7332;top:9706;width:103;height:509" coordorigin="7332,9706" coordsize="103,509" path="m7332,10214l7435,10214,7435,9706,7332,9706,7332,10214e" filled="t" fillcolor="#FFFF00" stroked="f">
                <v:path arrowok="t"/>
                <v:fill/>
              </v:shape>
            </v:group>
            <v:group style="position:absolute;left:6494;top:9706;width:838;height:509" coordorigin="6494,9706" coordsize="838,509">
              <v:shape style="position:absolute;left:6494;top:9706;width:838;height:509" coordorigin="6494,9706" coordsize="838,509" path="m6494,10214l7332,10214,7332,9706,6494,9706,6494,10214e" filled="t" fillcolor="#FFFF00" stroked="f">
                <v:path arrowok="t"/>
                <v:fill/>
              </v:shape>
            </v:group>
            <v:group style="position:absolute;left:7440;top:9706;width:108;height:509" coordorigin="7440,9706" coordsize="108,509">
              <v:shape style="position:absolute;left:7440;top:9706;width:108;height:509" coordorigin="7440,9706" coordsize="108,509" path="m7440,10214l7548,10214,7548,9706,7440,9706,7440,10214e" filled="t" fillcolor="#FFFF00" stroked="f">
                <v:path arrowok="t"/>
                <v:fill/>
              </v:shape>
            </v:group>
            <v:group style="position:absolute;left:8386;top:9706;width:103;height:509" coordorigin="8386,9706" coordsize="103,509">
              <v:shape style="position:absolute;left:8386;top:9706;width:103;height:509" coordorigin="8386,9706" coordsize="103,509" path="m8386,10214l8489,10214,8489,9706,8386,9706,8386,10214e" filled="t" fillcolor="#FFFF00" stroked="f">
                <v:path arrowok="t"/>
                <v:fill/>
              </v:shape>
            </v:group>
            <v:group style="position:absolute;left:7548;top:9706;width:838;height:509" coordorigin="7548,9706" coordsize="838,509">
              <v:shape style="position:absolute;left:7548;top:9706;width:838;height:509" coordorigin="7548,9706" coordsize="838,509" path="m7548,10214l8386,10214,8386,9706,7548,9706,7548,10214e" filled="t" fillcolor="#FFFF00" stroked="f">
                <v:path arrowok="t"/>
                <v:fill/>
              </v:shape>
            </v:group>
            <v:group style="position:absolute;left:8494;top:9706;width:108;height:509" coordorigin="8494,9706" coordsize="108,509">
              <v:shape style="position:absolute;left:8494;top:9706;width:108;height:509" coordorigin="8494,9706" coordsize="108,509" path="m8494,10214l8602,10214,8602,9706,8494,9706,8494,10214e" filled="t" fillcolor="#FFFF00" stroked="f">
                <v:path arrowok="t"/>
                <v:fill/>
              </v:shape>
            </v:group>
            <v:group style="position:absolute;left:9439;top:9706;width:103;height:509" coordorigin="9439,9706" coordsize="103,509">
              <v:shape style="position:absolute;left:9439;top:9706;width:103;height:509" coordorigin="9439,9706" coordsize="103,509" path="m9439,10214l9542,10214,9542,9706,9439,9706,9439,10214e" filled="t" fillcolor="#FFFF00" stroked="f">
                <v:path arrowok="t"/>
                <v:fill/>
              </v:shape>
            </v:group>
            <v:group style="position:absolute;left:8602;top:9706;width:838;height:509" coordorigin="8602,9706" coordsize="838,509">
              <v:shape style="position:absolute;left:8602;top:9706;width:838;height:509" coordorigin="8602,9706" coordsize="838,509" path="m8602,10214l9439,10214,9439,9706,8602,9706,8602,10214e" filled="t" fillcolor="#FFFF00" stroked="f">
                <v:path arrowok="t"/>
                <v:fill/>
              </v:shape>
            </v:group>
            <v:group style="position:absolute;left:9547;top:9706;width:108;height:509" coordorigin="9547,9706" coordsize="108,509">
              <v:shape style="position:absolute;left:9547;top:9706;width:108;height:509" coordorigin="9547,9706" coordsize="108,509" path="m9547,10214l9655,10214,9655,9706,9547,9706,9547,10214e" filled="t" fillcolor="#FFFF00" stroked="f">
                <v:path arrowok="t"/>
                <v:fill/>
              </v:shape>
            </v:group>
            <v:group style="position:absolute;left:10493;top:9706;width:103;height:509" coordorigin="10493,9706" coordsize="103,509">
              <v:shape style="position:absolute;left:10493;top:9706;width:103;height:509" coordorigin="10493,9706" coordsize="103,509" path="m10493,10214l10596,10214,10596,9706,10493,9706,10493,10214e" filled="t" fillcolor="#FFFF00" stroked="f">
                <v:path arrowok="t"/>
                <v:fill/>
              </v:shape>
            </v:group>
            <v:group style="position:absolute;left:9655;top:9706;width:838;height:509" coordorigin="9655,9706" coordsize="838,509">
              <v:shape style="position:absolute;left:9655;top:9706;width:838;height:509" coordorigin="9655,9706" coordsize="838,509" path="m9655,10214l10493,10214,10493,9706,9655,9706,9655,10214e" filled="t" fillcolor="#FFFF00" stroked="f">
                <v:path arrowok="t"/>
                <v:fill/>
              </v:shape>
            </v:group>
            <v:group style="position:absolute;left:10601;top:9706;width:108;height:509" coordorigin="10601,9706" coordsize="108,509">
              <v:shape style="position:absolute;left:10601;top:9706;width:108;height:509" coordorigin="10601,9706" coordsize="108,509" path="m10601,10214l10709,10214,10709,9706,10601,9706,10601,10214e" filled="t" fillcolor="#FFFF00" stroked="f">
                <v:path arrowok="t"/>
                <v:fill/>
              </v:shape>
            </v:group>
            <v:group style="position:absolute;left:11544;top:9706;width:103;height:509" coordorigin="11544,9706" coordsize="103,509">
              <v:shape style="position:absolute;left:11544;top:9706;width:103;height:509" coordorigin="11544,9706" coordsize="103,509" path="m11544,10214l11647,10214,11647,9706,11544,9706,11544,10214e" filled="t" fillcolor="#FFFF00" stroked="f">
                <v:path arrowok="t"/>
                <v:fill/>
              </v:shape>
            </v:group>
            <v:group style="position:absolute;left:10709;top:9706;width:835;height:509" coordorigin="10709,9706" coordsize="835,509">
              <v:shape style="position:absolute;left:10709;top:9706;width:835;height:509" coordorigin="10709,9706" coordsize="835,509" path="m10709,10214l11544,10214,11544,9706,10709,9706,10709,10214e" filled="t" fillcolor="#FFFF00" stroked="f">
                <v:path arrowok="t"/>
                <v:fill/>
              </v:shape>
            </v:group>
            <v:group style="position:absolute;left:11652;top:9706;width:108;height:509" coordorigin="11652,9706" coordsize="108,509">
              <v:shape style="position:absolute;left:11652;top:9706;width:108;height:509" coordorigin="11652,9706" coordsize="108,509" path="m11652,10214l11760,10214,11760,9706,11652,9706,11652,10214e" filled="t" fillcolor="#FFFF00" stroked="f">
                <v:path arrowok="t"/>
                <v:fill/>
              </v:shape>
            </v:group>
            <v:group style="position:absolute;left:12600;top:9706;width:101;height:509" coordorigin="12600,9706" coordsize="101,509">
              <v:shape style="position:absolute;left:12600;top:9706;width:101;height:509" coordorigin="12600,9706" coordsize="101,509" path="m12600,10214l12701,10214,12701,9706,12600,9706,12600,10214e" filled="t" fillcolor="#FFFF00" stroked="f">
                <v:path arrowok="t"/>
                <v:fill/>
              </v:shape>
            </v:group>
            <v:group style="position:absolute;left:11760;top:9706;width:840;height:509" coordorigin="11760,9706" coordsize="840,509">
              <v:shape style="position:absolute;left:11760;top:9706;width:840;height:509" coordorigin="11760,9706" coordsize="840,509" path="m11760,10214l12600,10214,12600,9706,11760,9706,11760,10214e" filled="t" fillcolor="#FFFF00" stroked="f">
                <v:path arrowok="t"/>
                <v:fill/>
              </v:shape>
            </v:group>
            <v:group style="position:absolute;left:12708;top:9706;width:108;height:509" coordorigin="12708,9706" coordsize="108,509">
              <v:shape style="position:absolute;left:12708;top:9706;width:108;height:509" coordorigin="12708,9706" coordsize="108,509" path="m12708,10214l12816,10214,12816,9706,12708,9706,12708,10214e" filled="t" fillcolor="#FFFF00" stroked="f">
                <v:path arrowok="t"/>
                <v:fill/>
              </v:shape>
            </v:group>
            <v:group style="position:absolute;left:13651;top:9706;width:103;height:509" coordorigin="13651,9706" coordsize="103,509">
              <v:shape style="position:absolute;left:13651;top:9706;width:103;height:509" coordorigin="13651,9706" coordsize="103,509" path="m13651,10214l13754,10214,13754,9706,13651,9706,13651,10214e" filled="t" fillcolor="#FFFF00" stroked="f">
                <v:path arrowok="t"/>
                <v:fill/>
              </v:shape>
            </v:group>
            <v:group style="position:absolute;left:12816;top:9706;width:835;height:509" coordorigin="12816,9706" coordsize="835,509">
              <v:shape style="position:absolute;left:12816;top:9706;width:835;height:509" coordorigin="12816,9706" coordsize="835,509" path="m12816,10214l13651,10214,13651,9706,12816,9706,12816,10214e" filled="t" fillcolor="#FFFF00" stroked="f">
                <v:path arrowok="t"/>
                <v:fill/>
              </v:shape>
            </v:group>
            <v:group style="position:absolute;left:13759;top:9706;width:108;height:509" coordorigin="13759,9706" coordsize="108,509">
              <v:shape style="position:absolute;left:13759;top:9706;width:108;height:509" coordorigin="13759,9706" coordsize="108,509" path="m13759,10214l13867,10214,13867,9706,13759,9706,13759,10214e" filled="t" fillcolor="#FFFF00" stroked="f">
                <v:path arrowok="t"/>
                <v:fill/>
              </v:shape>
            </v:group>
            <v:group style="position:absolute;left:14705;top:9706;width:103;height:509" coordorigin="14705,9706" coordsize="103,509">
              <v:shape style="position:absolute;left:14705;top:9706;width:103;height:509" coordorigin="14705,9706" coordsize="103,509" path="m14705,10214l14808,10214,14808,9706,14705,9706,14705,10214e" filled="t" fillcolor="#FFFF00" stroked="f">
                <v:path arrowok="t"/>
                <v:fill/>
              </v:shape>
            </v:group>
            <v:group style="position:absolute;left:13867;top:9706;width:838;height:509" coordorigin="13867,9706" coordsize="838,509">
              <v:shape style="position:absolute;left:13867;top:9706;width:838;height:509" coordorigin="13867,9706" coordsize="838,509" path="m13867,10214l14705,10214,14705,9706,13867,9706,13867,10214e" filled="t" fillcolor="#FFFF00" stroked="f">
                <v:path arrowok="t"/>
                <v:fill/>
              </v:shape>
            </v:group>
            <v:group style="position:absolute;left:14813;top:9706;width:108;height:509" coordorigin="14813,9706" coordsize="108,509">
              <v:shape style="position:absolute;left:14813;top:9706;width:108;height:509" coordorigin="14813,9706" coordsize="108,509" path="m14813,10214l14921,10214,14921,9706,14813,9706,14813,10214e" filled="t" fillcolor="#FFFF00" stroked="f">
                <v:path arrowok="t"/>
                <v:fill/>
              </v:shape>
            </v:group>
            <v:group style="position:absolute;left:16181;top:9706;width:103;height:509" coordorigin="16181,9706" coordsize="103,509">
              <v:shape style="position:absolute;left:16181;top:9706;width:103;height:509" coordorigin="16181,9706" coordsize="103,509" path="m16181,10214l16284,10214,16284,9706,16181,9706,16181,10214e" filled="t" fillcolor="#FFFF00" stroked="f">
                <v:path arrowok="t"/>
                <v:fill/>
              </v:shape>
            </v:group>
            <v:group style="position:absolute;left:14921;top:9706;width:1260;height:509" coordorigin="14921,9706" coordsize="1260,509">
              <v:shape style="position:absolute;left:14921;top:9706;width:1260;height:509" coordorigin="14921,9706" coordsize="1260,509" path="m14921,10214l16181,10214,16181,9706,14921,9706,14921,10214e" filled="t" fillcolor="#FFFF00" stroked="f">
                <v:path arrowok="t"/>
                <v:fill/>
              </v:shape>
            </v:group>
            <v:group style="position:absolute;left:701;top:9701;width:15595;height:2" coordorigin="701,9701" coordsize="15595,2">
              <v:shape style="position:absolute;left:701;top:9701;width:15595;height:2" coordorigin="701,9701" coordsize="15595,0" path="m701,9701l16296,9701e" filled="f" stroked="t" strokeweight=".580pt" strokecolor="#000000">
                <v:path arrowok="t"/>
              </v:shape>
            </v:group>
            <v:group style="position:absolute;left:701;top:10219;width:15595;height:2" coordorigin="701,10219" coordsize="15595,2">
              <v:shape style="position:absolute;left:701;top:10219;width:15595;height:2" coordorigin="701,10219" coordsize="15595,0" path="m701,10219l16296,10219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sz w:val="22"/>
          <w:szCs w:val="22"/>
        </w:rPr>
      </w:r>
    </w:p>
    <w:p>
      <w:pPr>
        <w:spacing w:before="16" w:after="0" w:line="265" w:lineRule="exact"/>
        <w:ind w:left="636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75" w:lineRule="auto"/>
        <w:ind w:left="636" w:right="1195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</w:p>
    <w:p>
      <w:pPr>
        <w:spacing w:before="4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40" w:lineRule="auto"/>
        <w:ind w:left="636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ZA</w:t>
      </w:r>
    </w:p>
    <w:p>
      <w:pPr>
        <w:spacing w:before="43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40" w:lineRule="auto"/>
        <w:ind w:left="636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ZA</w:t>
      </w:r>
    </w:p>
    <w:p>
      <w:pPr>
        <w:spacing w:before="43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II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40" w:lineRule="auto"/>
        <w:ind w:left="636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ZA</w:t>
      </w:r>
    </w:p>
    <w:p>
      <w:pPr>
        <w:spacing w:before="43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III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65" w:lineRule="exact"/>
        <w:ind w:left="334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ORE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40" w:lineRule="auto"/>
        <w:ind w:left="636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EVE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jc w:val="left"/>
        <w:spacing w:after="0"/>
        <w:sectPr>
          <w:type w:val="continuous"/>
          <w:pgSz w:w="16860" w:h="11920" w:orient="landscape"/>
          <w:pgMar w:top="1840" w:bottom="1180" w:left="480" w:right="480"/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15" w:type="dxa"/>
      </w:tblPr>
      <w:tblGrid/>
      <w:tr>
        <w:trPr>
          <w:trHeight w:val="514" w:hRule="exact"/>
        </w:trPr>
        <w:tc>
          <w:tcPr>
            <w:tcW w:w="302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538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IERA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49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708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133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1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6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1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478" w:type="dxa"/>
            <w:tcBorders>
              <w:top w:val="nil" w:sz="6" w:space="0" w:color="auto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</w:tr>
      <w:tr>
        <w:trPr>
          <w:trHeight w:val="1445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ecif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38" w:after="0" w:line="277" w:lineRule="auto"/>
              <w:ind w:left="102" w:right="136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z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rare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5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82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E,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F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ZA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3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I+II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82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4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E,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F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ZA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3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II+III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51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ERI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ËRG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ORE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VE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5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FFF00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51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F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BRI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FCD5B4"/>
          </w:tcPr>
          <w:p>
            <w:pPr/>
            <w:rPr/>
          </w:p>
        </w:tc>
      </w:tr>
      <w:tr>
        <w:trPr>
          <w:trHeight w:val="519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aki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ri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ajis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828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ërti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,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o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ki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ish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ajisje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v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kën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j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ës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3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2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1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  <w:tr>
        <w:trPr>
          <w:trHeight w:val="827" w:hRule="exact"/>
        </w:trPr>
        <w:tc>
          <w:tcPr>
            <w:tcW w:w="30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6</w:t>
            </w:r>
          </w:p>
        </w:tc>
        <w:tc>
          <w:tcPr>
            <w:tcW w:w="353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6" w:lineRule="exact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Ri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ari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,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  <w:position w:val="1"/>
              </w:rPr>
              <w:t>z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,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ir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  <w:position w:val="1"/>
              </w:rPr>
              <w:t>ë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  <w:position w:val="1"/>
              </w:rPr>
              <w:t>i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41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tj.</w:t>
            </w:r>
          </w:p>
        </w:tc>
        <w:tc>
          <w:tcPr>
            <w:tcW w:w="70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SD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054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  <w:tc>
          <w:tcPr>
            <w:tcW w:w="147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CCFFCC"/>
          </w:tcPr>
          <w:p>
            <w:pPr>
              <w:spacing w:before="7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</w:t>
            </w:r>
          </w:p>
        </w:tc>
      </w:tr>
    </w:tbl>
    <w:p>
      <w:pPr>
        <w:jc w:val="left"/>
        <w:spacing w:after="0"/>
        <w:sectPr>
          <w:pgMar w:header="851" w:footer="1115" w:top="1840" w:bottom="1300" w:left="480" w:right="440"/>
          <w:pgSz w:w="16860" w:h="11920" w:orient="landscape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65" w:lineRule="exact"/>
        <w:ind w:left="636" w:right="-20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  <w:tab w:pos="10220" w:val="left"/>
          <w:tab w:pos="11280" w:val="left"/>
          <w:tab w:pos="12320" w:val="left"/>
          <w:tab w:pos="13380" w:val="left"/>
          <w:tab w:pos="1444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EVE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51" w:footer="1115" w:top="1840" w:bottom="1300" w:left="480" w:right="480"/>
          <w:pgSz w:w="16860" w:h="11920" w:orient="landscape"/>
        </w:sectPr>
      </w:pPr>
      <w:rPr/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5" w:lineRule="exact"/>
        <w:ind w:left="636" w:right="-73"/>
        <w:jc w:val="left"/>
        <w:tabs>
          <w:tab w:pos="4220" w:val="left"/>
          <w:tab w:pos="4880" w:val="left"/>
          <w:tab w:pos="6000" w:val="left"/>
          <w:tab w:pos="7060" w:val="left"/>
          <w:tab w:pos="8120" w:val="left"/>
          <w:tab w:pos="91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TOT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VESTI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6" w:after="0" w:line="240" w:lineRule="auto"/>
        <w:ind w:right="-73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3" w:after="0" w:line="265" w:lineRule="exact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16" w:after="0" w:line="240" w:lineRule="auto"/>
        <w:ind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br w:type="column"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43" w:after="0" w:line="265" w:lineRule="exact"/>
        <w:ind w:right="-20"/>
        <w:jc w:val="left"/>
        <w:tabs>
          <w:tab w:pos="1040" w:val="left"/>
          <w:tab w:pos="2100" w:val="left"/>
          <w:tab w:pos="316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jc w:val="left"/>
        <w:spacing w:after="0"/>
        <w:sectPr>
          <w:type w:val="continuous"/>
          <w:pgSz w:w="16860" w:h="11920" w:orient="landscape"/>
          <w:pgMar w:top="1840" w:bottom="1180" w:left="480" w:right="480"/>
          <w:cols w:num="3" w:equalWidth="0">
            <w:col w:w="9897" w:space="332"/>
            <w:col w:w="768" w:space="283"/>
            <w:col w:w="4620"/>
          </w:cols>
        </w:sectPr>
      </w:pPr>
      <w:rPr/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65" w:lineRule="exact"/>
        <w:ind w:left="6014" w:right="-20"/>
        <w:jc w:val="left"/>
        <w:tabs>
          <w:tab w:pos="9160" w:val="left"/>
          <w:tab w:pos="123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  <w:tab/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6" w:after="0" w:line="265" w:lineRule="exact"/>
        <w:ind w:left="686" w:right="-20"/>
        <w:jc w:val="left"/>
        <w:tabs>
          <w:tab w:pos="6000" w:val="left"/>
          <w:tab w:pos="9160" w:val="left"/>
          <w:tab w:pos="1232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/>
        <w:pict>
          <v:group style="position:absolute;margin-left:34.75pt;margin-top:-170.182434pt;width:780.34pt;height:145.63pt;mso-position-horizontal-relative:page;mso-position-vertical-relative:paragraph;z-index:-2927" coordorigin="695,-3404" coordsize="15607,2913">
            <v:group style="position:absolute;left:5254;top:-3394;width:108;height:509" coordorigin="5254,-3394" coordsize="108,509">
              <v:shape style="position:absolute;left:5254;top:-3394;width:108;height:509" coordorigin="5254,-3394" coordsize="108,509" path="m5254,-2885l5362,-2885,5362,-3394,5254,-3394,5254,-2885e" filled="t" fillcolor="#FFFF00" stroked="f">
                <v:path arrowok="t"/>
                <v:fill/>
              </v:shape>
            </v:group>
            <v:group style="position:absolute;left:6278;top:-3394;width:103;height:509" coordorigin="6278,-3394" coordsize="103,509">
              <v:shape style="position:absolute;left:6278;top:-3394;width:103;height:509" coordorigin="6278,-3394" coordsize="103,509" path="m6278,-2885l6382,-2885,6382,-3394,6278,-3394,6278,-2885e" filled="t" fillcolor="#FFFF00" stroked="f">
                <v:path arrowok="t"/>
                <v:fill/>
              </v:shape>
            </v:group>
            <v:group style="position:absolute;left:5362;top:-3394;width:917;height:509" coordorigin="5362,-3394" coordsize="917,509">
              <v:shape style="position:absolute;left:5362;top:-3394;width:917;height:509" coordorigin="5362,-3394" coordsize="917,509" path="m5362,-2885l6278,-2885,6278,-3394,5362,-3394,5362,-2885e" filled="t" fillcolor="#FFFF00" stroked="f">
                <v:path arrowok="t"/>
                <v:fill/>
              </v:shape>
            </v:group>
            <v:group style="position:absolute;left:6386;top:-3394;width:108;height:509" coordorigin="6386,-3394" coordsize="108,509">
              <v:shape style="position:absolute;left:6386;top:-3394;width:108;height:509" coordorigin="6386,-3394" coordsize="108,509" path="m6386,-2885l6494,-2885,6494,-3394,6386,-3394,6386,-2885e" filled="t" fillcolor="#FFFF00" stroked="f">
                <v:path arrowok="t"/>
                <v:fill/>
              </v:shape>
            </v:group>
            <v:group style="position:absolute;left:7332;top:-3394;width:103;height:509" coordorigin="7332,-3394" coordsize="103,509">
              <v:shape style="position:absolute;left:7332;top:-3394;width:103;height:509" coordorigin="7332,-3394" coordsize="103,509" path="m7332,-2885l7435,-2885,7435,-3394,7332,-3394,7332,-2885e" filled="t" fillcolor="#FFFF00" stroked="f">
                <v:path arrowok="t"/>
                <v:fill/>
              </v:shape>
            </v:group>
            <v:group style="position:absolute;left:6494;top:-3394;width:838;height:509" coordorigin="6494,-3394" coordsize="838,509">
              <v:shape style="position:absolute;left:6494;top:-3394;width:838;height:509" coordorigin="6494,-3394" coordsize="838,509" path="m6494,-2885l7332,-2885,7332,-3394,6494,-3394,6494,-2885e" filled="t" fillcolor="#FFFF00" stroked="f">
                <v:path arrowok="t"/>
                <v:fill/>
              </v:shape>
            </v:group>
            <v:group style="position:absolute;left:7440;top:-3394;width:108;height:509" coordorigin="7440,-3394" coordsize="108,509">
              <v:shape style="position:absolute;left:7440;top:-3394;width:108;height:509" coordorigin="7440,-3394" coordsize="108,509" path="m7440,-2885l7548,-2885,7548,-3394,7440,-3394,7440,-2885e" filled="t" fillcolor="#FFFF00" stroked="f">
                <v:path arrowok="t"/>
                <v:fill/>
              </v:shape>
            </v:group>
            <v:group style="position:absolute;left:8386;top:-3394;width:103;height:509" coordorigin="8386,-3394" coordsize="103,509">
              <v:shape style="position:absolute;left:8386;top:-3394;width:103;height:509" coordorigin="8386,-3394" coordsize="103,509" path="m8386,-2885l8489,-2885,8489,-3394,8386,-3394,8386,-2885e" filled="t" fillcolor="#FFFF00" stroked="f">
                <v:path arrowok="t"/>
                <v:fill/>
              </v:shape>
            </v:group>
            <v:group style="position:absolute;left:7548;top:-3394;width:838;height:509" coordorigin="7548,-3394" coordsize="838,509">
              <v:shape style="position:absolute;left:7548;top:-3394;width:838;height:509" coordorigin="7548,-3394" coordsize="838,509" path="m7548,-2885l8386,-2885,8386,-3394,7548,-3394,7548,-2885e" filled="t" fillcolor="#FFFF00" stroked="f">
                <v:path arrowok="t"/>
                <v:fill/>
              </v:shape>
            </v:group>
            <v:group style="position:absolute;left:8494;top:-3394;width:108;height:509" coordorigin="8494,-3394" coordsize="108,509">
              <v:shape style="position:absolute;left:8494;top:-3394;width:108;height:509" coordorigin="8494,-3394" coordsize="108,509" path="m8494,-2885l8602,-2885,8602,-3394,8494,-3394,8494,-2885e" filled="t" fillcolor="#FFFF00" stroked="f">
                <v:path arrowok="t"/>
                <v:fill/>
              </v:shape>
            </v:group>
            <v:group style="position:absolute;left:9439;top:-3394;width:103;height:509" coordorigin="9439,-3394" coordsize="103,509">
              <v:shape style="position:absolute;left:9439;top:-3394;width:103;height:509" coordorigin="9439,-3394" coordsize="103,509" path="m9439,-2885l9542,-2885,9542,-3394,9439,-3394,9439,-2885e" filled="t" fillcolor="#FFFF00" stroked="f">
                <v:path arrowok="t"/>
                <v:fill/>
              </v:shape>
            </v:group>
            <v:group style="position:absolute;left:8602;top:-3394;width:838;height:509" coordorigin="8602,-3394" coordsize="838,509">
              <v:shape style="position:absolute;left:8602;top:-3394;width:838;height:509" coordorigin="8602,-3394" coordsize="838,509" path="m8602,-2885l9439,-2885,9439,-3394,8602,-3394,8602,-2885e" filled="t" fillcolor="#FFFF00" stroked="f">
                <v:path arrowok="t"/>
                <v:fill/>
              </v:shape>
            </v:group>
            <v:group style="position:absolute;left:9547;top:-3394;width:108;height:509" coordorigin="9547,-3394" coordsize="108,509">
              <v:shape style="position:absolute;left:9547;top:-3394;width:108;height:509" coordorigin="9547,-3394" coordsize="108,509" path="m9547,-2885l9655,-2885,9655,-3394,9547,-3394,9547,-2885e" filled="t" fillcolor="#FFFF00" stroked="f">
                <v:path arrowok="t"/>
                <v:fill/>
              </v:shape>
            </v:group>
            <v:group style="position:absolute;left:10493;top:-3394;width:103;height:509" coordorigin="10493,-3394" coordsize="103,509">
              <v:shape style="position:absolute;left:10493;top:-3394;width:103;height:509" coordorigin="10493,-3394" coordsize="103,509" path="m10493,-2885l10596,-2885,10596,-3394,10493,-3394,10493,-2885e" filled="t" fillcolor="#FFFF00" stroked="f">
                <v:path arrowok="t"/>
                <v:fill/>
              </v:shape>
            </v:group>
            <v:group style="position:absolute;left:9655;top:-3394;width:838;height:509" coordorigin="9655,-3394" coordsize="838,509">
              <v:shape style="position:absolute;left:9655;top:-3394;width:838;height:509" coordorigin="9655,-3394" coordsize="838,509" path="m9655,-2885l10493,-2885,10493,-3394,9655,-3394,9655,-2885e" filled="t" fillcolor="#FFFF00" stroked="f">
                <v:path arrowok="t"/>
                <v:fill/>
              </v:shape>
            </v:group>
            <v:group style="position:absolute;left:10601;top:-3394;width:108;height:509" coordorigin="10601,-3394" coordsize="108,509">
              <v:shape style="position:absolute;left:10601;top:-3394;width:108;height:509" coordorigin="10601,-3394" coordsize="108,509" path="m10601,-2885l10709,-2885,10709,-3394,10601,-3394,10601,-2885e" filled="t" fillcolor="#FFFF00" stroked="f">
                <v:path arrowok="t"/>
                <v:fill/>
              </v:shape>
            </v:group>
            <v:group style="position:absolute;left:11544;top:-3394;width:103;height:509" coordorigin="11544,-3394" coordsize="103,509">
              <v:shape style="position:absolute;left:11544;top:-3394;width:103;height:509" coordorigin="11544,-3394" coordsize="103,509" path="m11544,-2885l11647,-2885,11647,-3394,11544,-3394,11544,-2885e" filled="t" fillcolor="#FFFF00" stroked="f">
                <v:path arrowok="t"/>
                <v:fill/>
              </v:shape>
            </v:group>
            <v:group style="position:absolute;left:10709;top:-3394;width:835;height:509" coordorigin="10709,-3394" coordsize="835,509">
              <v:shape style="position:absolute;left:10709;top:-3394;width:835;height:509" coordorigin="10709,-3394" coordsize="835,509" path="m10709,-2885l11544,-2885,11544,-3394,10709,-3394,10709,-2885e" filled="t" fillcolor="#FFFF00" stroked="f">
                <v:path arrowok="t"/>
                <v:fill/>
              </v:shape>
            </v:group>
            <v:group style="position:absolute;left:11652;top:-3394;width:108;height:509" coordorigin="11652,-3394" coordsize="108,509">
              <v:shape style="position:absolute;left:11652;top:-3394;width:108;height:509" coordorigin="11652,-3394" coordsize="108,509" path="m11652,-2885l11760,-2885,11760,-3394,11652,-3394,11652,-2885e" filled="t" fillcolor="#FFFF00" stroked="f">
                <v:path arrowok="t"/>
                <v:fill/>
              </v:shape>
            </v:group>
            <v:group style="position:absolute;left:12600;top:-3394;width:101;height:509" coordorigin="12600,-3394" coordsize="101,509">
              <v:shape style="position:absolute;left:12600;top:-3394;width:101;height:509" coordorigin="12600,-3394" coordsize="101,509" path="m12600,-2885l12701,-2885,12701,-3394,12600,-3394,12600,-2885e" filled="t" fillcolor="#FFFF00" stroked="f">
                <v:path arrowok="t"/>
                <v:fill/>
              </v:shape>
            </v:group>
            <v:group style="position:absolute;left:11760;top:-3394;width:840;height:509" coordorigin="11760,-3394" coordsize="840,509">
              <v:shape style="position:absolute;left:11760;top:-3394;width:840;height:509" coordorigin="11760,-3394" coordsize="840,509" path="m11760,-2885l12600,-2885,12600,-3394,11760,-3394,11760,-2885e" filled="t" fillcolor="#FFFF00" stroked="f">
                <v:path arrowok="t"/>
                <v:fill/>
              </v:shape>
            </v:group>
            <v:group style="position:absolute;left:12708;top:-3394;width:108;height:509" coordorigin="12708,-3394" coordsize="108,509">
              <v:shape style="position:absolute;left:12708;top:-3394;width:108;height:509" coordorigin="12708,-3394" coordsize="108,509" path="m12708,-2885l12816,-2885,12816,-3394,12708,-3394,12708,-2885e" filled="t" fillcolor="#FFFF00" stroked="f">
                <v:path arrowok="t"/>
                <v:fill/>
              </v:shape>
            </v:group>
            <v:group style="position:absolute;left:13651;top:-3394;width:103;height:509" coordorigin="13651,-3394" coordsize="103,509">
              <v:shape style="position:absolute;left:13651;top:-3394;width:103;height:509" coordorigin="13651,-3394" coordsize="103,509" path="m13651,-2885l13754,-2885,13754,-3394,13651,-3394,13651,-2885e" filled="t" fillcolor="#FFFF00" stroked="f">
                <v:path arrowok="t"/>
                <v:fill/>
              </v:shape>
            </v:group>
            <v:group style="position:absolute;left:12816;top:-3394;width:835;height:509" coordorigin="12816,-3394" coordsize="835,509">
              <v:shape style="position:absolute;left:12816;top:-3394;width:835;height:509" coordorigin="12816,-3394" coordsize="835,509" path="m12816,-2885l13651,-2885,13651,-3394,12816,-3394,12816,-2885e" filled="t" fillcolor="#FFFF00" stroked="f">
                <v:path arrowok="t"/>
                <v:fill/>
              </v:shape>
            </v:group>
            <v:group style="position:absolute;left:13759;top:-3394;width:108;height:509" coordorigin="13759,-3394" coordsize="108,509">
              <v:shape style="position:absolute;left:13759;top:-3394;width:108;height:509" coordorigin="13759,-3394" coordsize="108,509" path="m13759,-2885l13867,-2885,13867,-3394,13759,-3394,13759,-2885e" filled="t" fillcolor="#FFFF00" stroked="f">
                <v:path arrowok="t"/>
                <v:fill/>
              </v:shape>
            </v:group>
            <v:group style="position:absolute;left:14705;top:-3394;width:103;height:509" coordorigin="14705,-3394" coordsize="103,509">
              <v:shape style="position:absolute;left:14705;top:-3394;width:103;height:509" coordorigin="14705,-3394" coordsize="103,509" path="m14705,-2885l14808,-2885,14808,-3394,14705,-3394,14705,-2885e" filled="t" fillcolor="#FFFF00" stroked="f">
                <v:path arrowok="t"/>
                <v:fill/>
              </v:shape>
            </v:group>
            <v:group style="position:absolute;left:13867;top:-3394;width:838;height:509" coordorigin="13867,-3394" coordsize="838,509">
              <v:shape style="position:absolute;left:13867;top:-3394;width:838;height:509" coordorigin="13867,-3394" coordsize="838,509" path="m13867,-2885l14705,-2885,14705,-3394,13867,-3394,13867,-2885e" filled="t" fillcolor="#FFFF00" stroked="f">
                <v:path arrowok="t"/>
                <v:fill/>
              </v:shape>
            </v:group>
            <v:group style="position:absolute;left:14813;top:-3394;width:108;height:509" coordorigin="14813,-3394" coordsize="108,509">
              <v:shape style="position:absolute;left:14813;top:-3394;width:108;height:509" coordorigin="14813,-3394" coordsize="108,509" path="m14813,-2885l14921,-2885,14921,-3394,14813,-3394,14813,-2885e" filled="t" fillcolor="#FFFF00" stroked="f">
                <v:path arrowok="t"/>
                <v:fill/>
              </v:shape>
            </v:group>
            <v:group style="position:absolute;left:16181;top:-3394;width:103;height:509" coordorigin="16181,-3394" coordsize="103,509">
              <v:shape style="position:absolute;left:16181;top:-3394;width:103;height:509" coordorigin="16181,-3394" coordsize="103,509" path="m16181,-2885l16284,-2885,16284,-3394,16181,-3394,16181,-2885e" filled="t" fillcolor="#FFFF00" stroked="f">
                <v:path arrowok="t"/>
                <v:fill/>
              </v:shape>
            </v:group>
            <v:group style="position:absolute;left:14921;top:-3394;width:1260;height:509" coordorigin="14921,-3394" coordsize="1260,509">
              <v:shape style="position:absolute;left:14921;top:-3394;width:1260;height:509" coordorigin="14921,-3394" coordsize="1260,509" path="m14921,-2885l16181,-2885,16181,-3394,14921,-3394,14921,-2885e" filled="t" fillcolor="#FFFF00" stroked="f">
                <v:path arrowok="t"/>
                <v:fill/>
              </v:shape>
            </v:group>
            <v:group style="position:absolute;left:5254;top:-3394;width:2;height:2892" coordorigin="5254,-3394" coordsize="2,2892">
              <v:shape style="position:absolute;left:5254;top:-3394;width:2;height:2892" coordorigin="5254,-3394" coordsize="0,2892" path="m5254,-3394l5254,-502e" filled="f" stroked="t" strokeweight=".580pt" strokecolor="#000000">
                <v:path arrowok="t"/>
              </v:shape>
            </v:group>
            <v:group style="position:absolute;left:6386;top:-3394;width:2;height:2892" coordorigin="6386,-3394" coordsize="2,2892">
              <v:shape style="position:absolute;left:6386;top:-3394;width:2;height:2892" coordorigin="6386,-3394" coordsize="0,2892" path="m6386,-3394l6386,-502e" filled="f" stroked="t" strokeweight=".580pt" strokecolor="#000000">
                <v:path arrowok="t"/>
              </v:shape>
            </v:group>
            <v:group style="position:absolute;left:7440;top:-3394;width:2;height:1855" coordorigin="7440,-3394" coordsize="2,1855">
              <v:shape style="position:absolute;left:7440;top:-3394;width:2;height:1855" coordorigin="7440,-3394" coordsize="0,1855" path="m7440,-3394l7440,-1538e" filled="f" stroked="t" strokeweight=".580pt" strokecolor="#000000">
                <v:path arrowok="t"/>
              </v:shape>
            </v:group>
            <v:group style="position:absolute;left:8494;top:-3394;width:2;height:1855" coordorigin="8494,-3394" coordsize="2,1855">
              <v:shape style="position:absolute;left:8494;top:-3394;width:2;height:1855" coordorigin="8494,-3394" coordsize="0,1855" path="m8494,-3394l8494,-1538e" filled="f" stroked="t" strokeweight=".580pt" strokecolor="#000000">
                <v:path arrowok="t"/>
              </v:shape>
            </v:group>
            <v:group style="position:absolute;left:9547;top:-3394;width:2;height:2892" coordorigin="9547,-3394" coordsize="2,2892">
              <v:shape style="position:absolute;left:9547;top:-3394;width:2;height:2892" coordorigin="9547,-3394" coordsize="0,2892" path="m9547,-3394l9547,-502e" filled="f" stroked="t" strokeweight=".580pt" strokecolor="#000000">
                <v:path arrowok="t"/>
              </v:shape>
            </v:group>
            <v:group style="position:absolute;left:10601;top:-3394;width:2;height:1855" coordorigin="10601,-3394" coordsize="2,1855">
              <v:shape style="position:absolute;left:10601;top:-3394;width:2;height:1855" coordorigin="10601,-3394" coordsize="0,1855" path="m10601,-3394l10601,-1538e" filled="f" stroked="t" strokeweight=".580pt" strokecolor="#000000">
                <v:path arrowok="t"/>
              </v:shape>
            </v:group>
            <v:group style="position:absolute;left:11652;top:-3394;width:2;height:1855" coordorigin="11652,-3394" coordsize="2,1855">
              <v:shape style="position:absolute;left:11652;top:-3394;width:2;height:1855" coordorigin="11652,-3394" coordsize="0,1855" path="m11652,-3394l11652,-1538e" filled="f" stroked="t" strokeweight=".580pt" strokecolor="#000000">
                <v:path arrowok="t"/>
              </v:shape>
            </v:group>
            <v:group style="position:absolute;left:12708;top:-3394;width:2;height:2892" coordorigin="12708,-3394" coordsize="2,2892">
              <v:shape style="position:absolute;left:12708;top:-3394;width:2;height:2892" coordorigin="12708,-3394" coordsize="0,2892" path="m12708,-3394l12708,-502e" filled="f" stroked="t" strokeweight=".580pt" strokecolor="#000000">
                <v:path arrowok="t"/>
              </v:shape>
            </v:group>
            <v:group style="position:absolute;left:13759;top:-3394;width:2;height:1855" coordorigin="13759,-3394" coordsize="2,1855">
              <v:shape style="position:absolute;left:13759;top:-3394;width:2;height:1855" coordorigin="13759,-3394" coordsize="0,1855" path="m13759,-3394l13759,-1538e" filled="f" stroked="t" strokeweight=".580pt" strokecolor="#000000">
                <v:path arrowok="t"/>
              </v:shape>
            </v:group>
            <v:group style="position:absolute;left:14813;top:-3394;width:2;height:1855" coordorigin="14813,-3394" coordsize="2,1855">
              <v:shape style="position:absolute;left:14813;top:-3394;width:2;height:1855" coordorigin="14813,-3394" coordsize="0,1855" path="m14813,-3394l14813,-1538e" filled="f" stroked="t" strokeweight=".580pt" strokecolor="#000000">
                <v:path arrowok="t"/>
              </v:shape>
            </v:group>
            <v:group style="position:absolute;left:16291;top:-3394;width:2;height:2892" coordorigin="16291,-3394" coordsize="2,2892">
              <v:shape style="position:absolute;left:16291;top:-3394;width:2;height:2892" coordorigin="16291,-3394" coordsize="0,2892" path="m16291,-3394l16291,-502e" filled="f" stroked="t" strokeweight=".580pt" strokecolor="#000000">
                <v:path arrowok="t"/>
              </v:shape>
            </v:group>
            <v:group style="position:absolute;left:5146;top:-2875;width:103;height:509" coordorigin="5146,-2875" coordsize="103,509">
              <v:shape style="position:absolute;left:5146;top:-2875;width:103;height:509" coordorigin="5146,-2875" coordsize="103,509" path="m5146,-2366l5249,-2366,5249,-2875,5146,-2875,5146,-2366e" filled="t" fillcolor="#FCD5B4" stroked="f">
                <v:path arrowok="t"/>
                <v:fill/>
              </v:shape>
            </v:group>
            <v:group style="position:absolute;left:706;top:-3394;width:2;height:2892" coordorigin="706,-3394" coordsize="2,2892">
              <v:shape style="position:absolute;left:706;top:-3394;width:2;height:2892" coordorigin="706,-3394" coordsize="0,2892" path="m706,-3394l706,-502e" filled="f" stroked="t" strokeweight=".580pt" strokecolor="#000000">
                <v:path arrowok="t"/>
              </v:shape>
            </v:group>
            <v:group style="position:absolute;left:710;top:-2875;width:103;height:509" coordorigin="710,-2875" coordsize="103,509">
              <v:shape style="position:absolute;left:710;top:-2875;width:103;height:509" coordorigin="710,-2875" coordsize="103,509" path="m710,-2366l814,-2366,814,-2875,710,-2875,710,-2366e" filled="t" fillcolor="#FCD5B4" stroked="f">
                <v:path arrowok="t"/>
                <v:fill/>
              </v:shape>
            </v:group>
            <v:group style="position:absolute;left:1008;top:-3394;width:2;height:2892" coordorigin="1008,-3394" coordsize="2,2892">
              <v:shape style="position:absolute;left:1008;top:-3394;width:2;height:2892" coordorigin="1008,-3394" coordsize="0,2892" path="m1008,-3394l1008,-502e" filled="f" stroked="t" strokeweight=".580pt" strokecolor="#000000">
                <v:path arrowok="t"/>
              </v:shape>
            </v:group>
            <v:group style="position:absolute;left:900;top:-2875;width:103;height:509" coordorigin="900,-2875" coordsize="103,509">
              <v:shape style="position:absolute;left:900;top:-2875;width:103;height:509" coordorigin="900,-2875" coordsize="103,509" path="m900,-2366l1003,-2366,1003,-2875,900,-2875,900,-2366e" filled="t" fillcolor="#FCD5B4" stroked="f">
                <v:path arrowok="t"/>
                <v:fill/>
              </v:shape>
            </v:group>
            <v:group style="position:absolute;left:857;top:-2875;width:2;height:509" coordorigin="857,-2875" coordsize="2,509">
              <v:shape style="position:absolute;left:857;top:-2875;width:2;height:509" coordorigin="857,-2875" coordsize="0,509" path="m857,-2875l857,-2366e" filled="f" stroked="t" strokeweight="4.42pt" strokecolor="#FCD5B4">
                <v:path arrowok="t"/>
              </v:shape>
            </v:group>
            <v:group style="position:absolute;left:1008;top:-2875;width:108;height:509" coordorigin="1008,-2875" coordsize="108,509">
              <v:shape style="position:absolute;left:1008;top:-2875;width:108;height:509" coordorigin="1008,-2875" coordsize="108,509" path="m1008,-2366l1116,-2366,1116,-2875,1008,-2875,1008,-2366e" filled="t" fillcolor="#FCD5B4" stroked="f">
                <v:path arrowok="t"/>
                <v:fill/>
              </v:shape>
            </v:group>
            <v:group style="position:absolute;left:4546;top:-3394;width:2;height:2892" coordorigin="4546,-3394" coordsize="2,2892">
              <v:shape style="position:absolute;left:4546;top:-3394;width:2;height:2892" coordorigin="4546,-3394" coordsize="0,2892" path="m4546,-3394l4546,-502e" filled="f" stroked="t" strokeweight=".580pt" strokecolor="#000000">
                <v:path arrowok="t"/>
              </v:shape>
            </v:group>
            <v:group style="position:absolute;left:4438;top:-2875;width:103;height:509" coordorigin="4438,-2875" coordsize="103,509">
              <v:shape style="position:absolute;left:4438;top:-2875;width:103;height:509" coordorigin="4438,-2875" coordsize="103,509" path="m4438,-2366l4541,-2366,4541,-2875,4438,-2875,4438,-2366e" filled="t" fillcolor="#FCD5B4" stroked="f">
                <v:path arrowok="t"/>
                <v:fill/>
              </v:shape>
            </v:group>
            <v:group style="position:absolute;left:1116;top:-2875;width:3322;height:509" coordorigin="1116,-2875" coordsize="3322,509">
              <v:shape style="position:absolute;left:1116;top:-2875;width:3322;height:509" coordorigin="1116,-2875" coordsize="3322,509" path="m1116,-2366l4438,-2366,4438,-2875,1116,-2875,1116,-2366e" filled="t" fillcolor="#FCD5B4" stroked="f">
                <v:path arrowok="t"/>
                <v:fill/>
              </v:shape>
            </v:group>
            <v:group style="position:absolute;left:4546;top:-2875;width:108;height:509" coordorigin="4546,-2875" coordsize="108,509">
              <v:shape style="position:absolute;left:4546;top:-2875;width:108;height:509" coordorigin="4546,-2875" coordsize="108,509" path="m4546,-2366l4654,-2366,4654,-2875,4546,-2875,4546,-2366e" filled="t" fillcolor="#FCD5B4" stroked="f">
                <v:path arrowok="t"/>
                <v:fill/>
              </v:shape>
            </v:group>
            <v:group style="position:absolute;left:4654;top:-2875;width:492;height:509" coordorigin="4654,-2875" coordsize="492,509">
              <v:shape style="position:absolute;left:4654;top:-2875;width:492;height:509" coordorigin="4654,-2875" coordsize="492,509" path="m4654,-2366l5146,-2366,5146,-2875,4654,-2875,4654,-2366e" filled="t" fillcolor="#FCD5B4" stroked="f">
                <v:path arrowok="t"/>
                <v:fill/>
              </v:shape>
            </v:group>
            <v:group style="position:absolute;left:5254;top:-2875;width:108;height:509" coordorigin="5254,-2875" coordsize="108,509">
              <v:shape style="position:absolute;left:5254;top:-2875;width:108;height:509" coordorigin="5254,-2875" coordsize="108,509" path="m5254,-2366l5362,-2366,5362,-2875,5254,-2875,5254,-2366e" filled="t" fillcolor="#FCD5B4" stroked="f">
                <v:path arrowok="t"/>
                <v:fill/>
              </v:shape>
            </v:group>
            <v:group style="position:absolute;left:6278;top:-2875;width:103;height:509" coordorigin="6278,-2875" coordsize="103,509">
              <v:shape style="position:absolute;left:6278;top:-2875;width:103;height:509" coordorigin="6278,-2875" coordsize="103,509" path="m6278,-2366l6382,-2366,6382,-2875,6278,-2875,6278,-2366e" filled="t" fillcolor="#FCD5B4" stroked="f">
                <v:path arrowok="t"/>
                <v:fill/>
              </v:shape>
            </v:group>
            <v:group style="position:absolute;left:5362;top:-2875;width:917;height:509" coordorigin="5362,-2875" coordsize="917,509">
              <v:shape style="position:absolute;left:5362;top:-2875;width:917;height:509" coordorigin="5362,-2875" coordsize="917,509" path="m5362,-2366l6278,-2366,6278,-2875,5362,-2875,5362,-2366e" filled="t" fillcolor="#FCD5B4" stroked="f">
                <v:path arrowok="t"/>
                <v:fill/>
              </v:shape>
            </v:group>
            <v:group style="position:absolute;left:6386;top:-2875;width:108;height:509" coordorigin="6386,-2875" coordsize="108,509">
              <v:shape style="position:absolute;left:6386;top:-2875;width:108;height:509" coordorigin="6386,-2875" coordsize="108,509" path="m6386,-2366l6494,-2366,6494,-2875,6386,-2875,6386,-2366e" filled="t" fillcolor="#FCD5B4" stroked="f">
                <v:path arrowok="t"/>
                <v:fill/>
              </v:shape>
            </v:group>
            <v:group style="position:absolute;left:7332;top:-2875;width:103;height:509" coordorigin="7332,-2875" coordsize="103,509">
              <v:shape style="position:absolute;left:7332;top:-2875;width:103;height:509" coordorigin="7332,-2875" coordsize="103,509" path="m7332,-2366l7435,-2366,7435,-2875,7332,-2875,7332,-2366e" filled="t" fillcolor="#FCD5B4" stroked="f">
                <v:path arrowok="t"/>
                <v:fill/>
              </v:shape>
            </v:group>
            <v:group style="position:absolute;left:6494;top:-2875;width:838;height:509" coordorigin="6494,-2875" coordsize="838,509">
              <v:shape style="position:absolute;left:6494;top:-2875;width:838;height:509" coordorigin="6494,-2875" coordsize="838,509" path="m6494,-2366l7332,-2366,7332,-2875,6494,-2875,6494,-2366e" filled="t" fillcolor="#FCD5B4" stroked="f">
                <v:path arrowok="t"/>
                <v:fill/>
              </v:shape>
            </v:group>
            <v:group style="position:absolute;left:7440;top:-2875;width:108;height:509" coordorigin="7440,-2875" coordsize="108,509">
              <v:shape style="position:absolute;left:7440;top:-2875;width:108;height:509" coordorigin="7440,-2875" coordsize="108,509" path="m7440,-2366l7548,-2366,7548,-2875,7440,-2875,7440,-2366e" filled="t" fillcolor="#FCD5B4" stroked="f">
                <v:path arrowok="t"/>
                <v:fill/>
              </v:shape>
            </v:group>
            <v:group style="position:absolute;left:8386;top:-2875;width:103;height:509" coordorigin="8386,-2875" coordsize="103,509">
              <v:shape style="position:absolute;left:8386;top:-2875;width:103;height:509" coordorigin="8386,-2875" coordsize="103,509" path="m8386,-2366l8489,-2366,8489,-2875,8386,-2875,8386,-2366e" filled="t" fillcolor="#FCD5B4" stroked="f">
                <v:path arrowok="t"/>
                <v:fill/>
              </v:shape>
            </v:group>
            <v:group style="position:absolute;left:7548;top:-2875;width:838;height:509" coordorigin="7548,-2875" coordsize="838,509">
              <v:shape style="position:absolute;left:7548;top:-2875;width:838;height:509" coordorigin="7548,-2875" coordsize="838,509" path="m7548,-2366l8386,-2366,8386,-2875,7548,-2875,7548,-2366e" filled="t" fillcolor="#FCD5B4" stroked="f">
                <v:path arrowok="t"/>
                <v:fill/>
              </v:shape>
            </v:group>
            <v:group style="position:absolute;left:8494;top:-2875;width:108;height:509" coordorigin="8494,-2875" coordsize="108,509">
              <v:shape style="position:absolute;left:8494;top:-2875;width:108;height:509" coordorigin="8494,-2875" coordsize="108,509" path="m8494,-2366l8602,-2366,8602,-2875,8494,-2875,8494,-2366e" filled="t" fillcolor="#FCD5B4" stroked="f">
                <v:path arrowok="t"/>
                <v:fill/>
              </v:shape>
            </v:group>
            <v:group style="position:absolute;left:9439;top:-2875;width:103;height:509" coordorigin="9439,-2875" coordsize="103,509">
              <v:shape style="position:absolute;left:9439;top:-2875;width:103;height:509" coordorigin="9439,-2875" coordsize="103,509" path="m9439,-2366l9542,-2366,9542,-2875,9439,-2875,9439,-2366e" filled="t" fillcolor="#FCD5B4" stroked="f">
                <v:path arrowok="t"/>
                <v:fill/>
              </v:shape>
            </v:group>
            <v:group style="position:absolute;left:8602;top:-2875;width:838;height:509" coordorigin="8602,-2875" coordsize="838,509">
              <v:shape style="position:absolute;left:8602;top:-2875;width:838;height:509" coordorigin="8602,-2875" coordsize="838,509" path="m8602,-2366l9439,-2366,9439,-2875,8602,-2875,8602,-2366e" filled="t" fillcolor="#FCD5B4" stroked="f">
                <v:path arrowok="t"/>
                <v:fill/>
              </v:shape>
            </v:group>
            <v:group style="position:absolute;left:9547;top:-2875;width:108;height:509" coordorigin="9547,-2875" coordsize="108,509">
              <v:shape style="position:absolute;left:9547;top:-2875;width:108;height:509" coordorigin="9547,-2875" coordsize="108,509" path="m9547,-2366l9655,-2366,9655,-2875,9547,-2875,9547,-2366e" filled="t" fillcolor="#FCD5B4" stroked="f">
                <v:path arrowok="t"/>
                <v:fill/>
              </v:shape>
            </v:group>
            <v:group style="position:absolute;left:10493;top:-2875;width:103;height:509" coordorigin="10493,-2875" coordsize="103,509">
              <v:shape style="position:absolute;left:10493;top:-2875;width:103;height:509" coordorigin="10493,-2875" coordsize="103,509" path="m10493,-2366l10596,-2366,10596,-2875,10493,-2875,10493,-2366e" filled="t" fillcolor="#FCD5B4" stroked="f">
                <v:path arrowok="t"/>
                <v:fill/>
              </v:shape>
            </v:group>
            <v:group style="position:absolute;left:9655;top:-2875;width:838;height:509" coordorigin="9655,-2875" coordsize="838,509">
              <v:shape style="position:absolute;left:9655;top:-2875;width:838;height:509" coordorigin="9655,-2875" coordsize="838,509" path="m9655,-2366l10493,-2366,10493,-2875,9655,-2875,9655,-2366e" filled="t" fillcolor="#FCD5B4" stroked="f">
                <v:path arrowok="t"/>
                <v:fill/>
              </v:shape>
            </v:group>
            <v:group style="position:absolute;left:10601;top:-2875;width:108;height:509" coordorigin="10601,-2875" coordsize="108,509">
              <v:shape style="position:absolute;left:10601;top:-2875;width:108;height:509" coordorigin="10601,-2875" coordsize="108,509" path="m10601,-2366l10709,-2366,10709,-2875,10601,-2875,10601,-2366e" filled="t" fillcolor="#FCD5B4" stroked="f">
                <v:path arrowok="t"/>
                <v:fill/>
              </v:shape>
            </v:group>
            <v:group style="position:absolute;left:11544;top:-2875;width:103;height:509" coordorigin="11544,-2875" coordsize="103,509">
              <v:shape style="position:absolute;left:11544;top:-2875;width:103;height:509" coordorigin="11544,-2875" coordsize="103,509" path="m11544,-2366l11647,-2366,11647,-2875,11544,-2875,11544,-2366e" filled="t" fillcolor="#FCD5B4" stroked="f">
                <v:path arrowok="t"/>
                <v:fill/>
              </v:shape>
            </v:group>
            <v:group style="position:absolute;left:10709;top:-2875;width:835;height:509" coordorigin="10709,-2875" coordsize="835,509">
              <v:shape style="position:absolute;left:10709;top:-2875;width:835;height:509" coordorigin="10709,-2875" coordsize="835,509" path="m10709,-2366l11544,-2366,11544,-2875,10709,-2875,10709,-2366e" filled="t" fillcolor="#FCD5B4" stroked="f">
                <v:path arrowok="t"/>
                <v:fill/>
              </v:shape>
            </v:group>
            <v:group style="position:absolute;left:11652;top:-2875;width:108;height:509" coordorigin="11652,-2875" coordsize="108,509">
              <v:shape style="position:absolute;left:11652;top:-2875;width:108;height:509" coordorigin="11652,-2875" coordsize="108,509" path="m11652,-2366l11760,-2366,11760,-2875,11652,-2875,11652,-2366e" filled="t" fillcolor="#FCD5B4" stroked="f">
                <v:path arrowok="t"/>
                <v:fill/>
              </v:shape>
            </v:group>
            <v:group style="position:absolute;left:12600;top:-2875;width:101;height:509" coordorigin="12600,-2875" coordsize="101,509">
              <v:shape style="position:absolute;left:12600;top:-2875;width:101;height:509" coordorigin="12600,-2875" coordsize="101,509" path="m12600,-2366l12701,-2366,12701,-2875,12600,-2875,12600,-2366e" filled="t" fillcolor="#FCD5B4" stroked="f">
                <v:path arrowok="t"/>
                <v:fill/>
              </v:shape>
            </v:group>
            <v:group style="position:absolute;left:11760;top:-2875;width:840;height:509" coordorigin="11760,-2875" coordsize="840,509">
              <v:shape style="position:absolute;left:11760;top:-2875;width:840;height:509" coordorigin="11760,-2875" coordsize="840,509" path="m11760,-2366l12600,-2366,12600,-2875,11760,-2875,11760,-2366e" filled="t" fillcolor="#FCD5B4" stroked="f">
                <v:path arrowok="t"/>
                <v:fill/>
              </v:shape>
            </v:group>
            <v:group style="position:absolute;left:12708;top:-2875;width:108;height:509" coordorigin="12708,-2875" coordsize="108,509">
              <v:shape style="position:absolute;left:12708;top:-2875;width:108;height:509" coordorigin="12708,-2875" coordsize="108,509" path="m12708,-2366l12816,-2366,12816,-2875,12708,-2875,12708,-2366e" filled="t" fillcolor="#FCD5B4" stroked="f">
                <v:path arrowok="t"/>
                <v:fill/>
              </v:shape>
            </v:group>
            <v:group style="position:absolute;left:13651;top:-2875;width:103;height:509" coordorigin="13651,-2875" coordsize="103,509">
              <v:shape style="position:absolute;left:13651;top:-2875;width:103;height:509" coordorigin="13651,-2875" coordsize="103,509" path="m13651,-2366l13754,-2366,13754,-2875,13651,-2875,13651,-2366e" filled="t" fillcolor="#FCD5B4" stroked="f">
                <v:path arrowok="t"/>
                <v:fill/>
              </v:shape>
            </v:group>
            <v:group style="position:absolute;left:12816;top:-2875;width:835;height:509" coordorigin="12816,-2875" coordsize="835,509">
              <v:shape style="position:absolute;left:12816;top:-2875;width:835;height:509" coordorigin="12816,-2875" coordsize="835,509" path="m12816,-2366l13651,-2366,13651,-2875,12816,-2875,12816,-2366e" filled="t" fillcolor="#FCD5B4" stroked="f">
                <v:path arrowok="t"/>
                <v:fill/>
              </v:shape>
            </v:group>
            <v:group style="position:absolute;left:13759;top:-2875;width:108;height:509" coordorigin="13759,-2875" coordsize="108,509">
              <v:shape style="position:absolute;left:13759;top:-2875;width:108;height:509" coordorigin="13759,-2875" coordsize="108,509" path="m13759,-2366l13867,-2366,13867,-2875,13759,-2875,13759,-2366e" filled="t" fillcolor="#FCD5B4" stroked="f">
                <v:path arrowok="t"/>
                <v:fill/>
              </v:shape>
            </v:group>
            <v:group style="position:absolute;left:14705;top:-2875;width:103;height:509" coordorigin="14705,-2875" coordsize="103,509">
              <v:shape style="position:absolute;left:14705;top:-2875;width:103;height:509" coordorigin="14705,-2875" coordsize="103,509" path="m14705,-2366l14808,-2366,14808,-2875,14705,-2875,14705,-2366e" filled="t" fillcolor="#FCD5B4" stroked="f">
                <v:path arrowok="t"/>
                <v:fill/>
              </v:shape>
            </v:group>
            <v:group style="position:absolute;left:13867;top:-2875;width:838;height:509" coordorigin="13867,-2875" coordsize="838,509">
              <v:shape style="position:absolute;left:13867;top:-2875;width:838;height:509" coordorigin="13867,-2875" coordsize="838,509" path="m13867,-2366l14705,-2366,14705,-2875,13867,-2875,13867,-2366e" filled="t" fillcolor="#FCD5B4" stroked="f">
                <v:path arrowok="t"/>
                <v:fill/>
              </v:shape>
            </v:group>
            <v:group style="position:absolute;left:14813;top:-2875;width:108;height:509" coordorigin="14813,-2875" coordsize="108,509">
              <v:shape style="position:absolute;left:14813;top:-2875;width:108;height:509" coordorigin="14813,-2875" coordsize="108,509" path="m14813,-2366l14921,-2366,14921,-2875,14813,-2875,14813,-2366e" filled="t" fillcolor="#FCD5B4" stroked="f">
                <v:path arrowok="t"/>
                <v:fill/>
              </v:shape>
            </v:group>
            <v:group style="position:absolute;left:16181;top:-2875;width:103;height:509" coordorigin="16181,-2875" coordsize="103,509">
              <v:shape style="position:absolute;left:16181;top:-2875;width:103;height:509" coordorigin="16181,-2875" coordsize="103,509" path="m16181,-2366l16284,-2366,16284,-2875,16181,-2875,16181,-2366e" filled="t" fillcolor="#FCD5B4" stroked="f">
                <v:path arrowok="t"/>
                <v:fill/>
              </v:shape>
            </v:group>
            <v:group style="position:absolute;left:14921;top:-2875;width:1260;height:509" coordorigin="14921,-2875" coordsize="1260,509">
              <v:shape style="position:absolute;left:14921;top:-2875;width:1260;height:509" coordorigin="14921,-2875" coordsize="1260,509" path="m14921,-2366l16181,-2366,16181,-2875,14921,-2875,14921,-2366e" filled="t" fillcolor="#FCD5B4" stroked="f">
                <v:path arrowok="t"/>
                <v:fill/>
              </v:shape>
            </v:group>
            <v:group style="position:absolute;left:701;top:-2880;width:15595;height:2" coordorigin="701,-2880" coordsize="15595,2">
              <v:shape style="position:absolute;left:701;top:-2880;width:15595;height:2" coordorigin="701,-2880" coordsize="15595,0" path="m701,-2880l16296,-2880e" filled="f" stroked="t" strokeweight=".580pt" strokecolor="#000000">
                <v:path arrowok="t"/>
              </v:shape>
            </v:group>
            <v:group style="position:absolute;left:1008;top:-2357;width:3533;height:310" coordorigin="1008,-2357" coordsize="3533,310">
              <v:shape style="position:absolute;left:1008;top:-2357;width:3533;height:310" coordorigin="1008,-2357" coordsize="3533,310" path="m1008,-2047l4541,-2047,4541,-2357,1008,-2357,1008,-2047e" filled="t" fillcolor="#FFFF00" stroked="f">
                <v:path arrowok="t"/>
                <v:fill/>
              </v:shape>
            </v:group>
            <v:group style="position:absolute;left:1008;top:-2047;width:108;height:509" coordorigin="1008,-2047" coordsize="108,509">
              <v:shape style="position:absolute;left:1008;top:-2047;width:108;height:509" coordorigin="1008,-2047" coordsize="108,509" path="m1008,-1538l1116,-1538,1116,-2047,1008,-2047,1008,-1538e" filled="t" fillcolor="#FFFF00" stroked="f">
                <v:path arrowok="t"/>
                <v:fill/>
              </v:shape>
            </v:group>
            <v:group style="position:absolute;left:4438;top:-2047;width:103;height:509" coordorigin="4438,-2047" coordsize="103,509">
              <v:shape style="position:absolute;left:4438;top:-2047;width:103;height:509" coordorigin="4438,-2047" coordsize="103,509" path="m4438,-1538l4541,-1538,4541,-2047,4438,-2047,4438,-1538e" filled="t" fillcolor="#FFFF00" stroked="f">
                <v:path arrowok="t"/>
                <v:fill/>
              </v:shape>
            </v:group>
            <v:group style="position:absolute;left:1116;top:-2047;width:3322;height:509" coordorigin="1116,-2047" coordsize="3322,509">
              <v:shape style="position:absolute;left:1116;top:-2047;width:3322;height:509" coordorigin="1116,-2047" coordsize="3322,509" path="m1116,-1538l4438,-1538,4438,-2047,1116,-2047,1116,-1538e" filled="t" fillcolor="#FFFF00" stroked="f">
                <v:path arrowok="t"/>
                <v:fill/>
              </v:shape>
            </v:group>
            <v:group style="position:absolute;left:4546;top:-2357;width:703;height:310" coordorigin="4546,-2357" coordsize="703,310">
              <v:shape style="position:absolute;left:4546;top:-2357;width:703;height:310" coordorigin="4546,-2357" coordsize="703,310" path="m4546,-2047l5249,-2047,5249,-2357,4546,-2357,4546,-2047e" filled="t" fillcolor="#FFFF00" stroked="f">
                <v:path arrowok="t"/>
                <v:fill/>
              </v:shape>
            </v:group>
            <v:group style="position:absolute;left:4546;top:-2047;width:108;height:509" coordorigin="4546,-2047" coordsize="108,509">
              <v:shape style="position:absolute;left:4546;top:-2047;width:108;height:509" coordorigin="4546,-2047" coordsize="108,509" path="m4546,-1538l4654,-1538,4654,-2047,4546,-2047,4546,-1538e" filled="t" fillcolor="#FFFF00" stroked="f">
                <v:path arrowok="t"/>
                <v:fill/>
              </v:shape>
            </v:group>
            <v:group style="position:absolute;left:5146;top:-2047;width:103;height:509" coordorigin="5146,-2047" coordsize="103,509">
              <v:shape style="position:absolute;left:5146;top:-2047;width:103;height:509" coordorigin="5146,-2047" coordsize="103,509" path="m5146,-1538l5249,-1538,5249,-2047,5146,-2047,5146,-1538e" filled="t" fillcolor="#FFFF00" stroked="f">
                <v:path arrowok="t"/>
                <v:fill/>
              </v:shape>
            </v:group>
            <v:group style="position:absolute;left:4654;top:-2047;width:492;height:509" coordorigin="4654,-2047" coordsize="492,509">
              <v:shape style="position:absolute;left:4654;top:-2047;width:492;height:509" coordorigin="4654,-2047" coordsize="492,509" path="m4654,-1538l5146,-1538,5146,-2047,4654,-2047,4654,-1538e" filled="t" fillcolor="#FFFF00" stroked="f">
                <v:path arrowok="t"/>
                <v:fill/>
              </v:shape>
            </v:group>
            <v:group style="position:absolute;left:5254;top:-2357;width:1128;height:310" coordorigin="5254,-2357" coordsize="1128,310">
              <v:shape style="position:absolute;left:5254;top:-2357;width:1128;height:310" coordorigin="5254,-2357" coordsize="1128,310" path="m5254,-2047l6382,-2047,6382,-2357,5254,-2357,5254,-2047e" filled="t" fillcolor="#FFFF00" stroked="f">
                <v:path arrowok="t"/>
                <v:fill/>
              </v:shape>
            </v:group>
            <v:group style="position:absolute;left:5254;top:-2047;width:108;height:509" coordorigin="5254,-2047" coordsize="108,509">
              <v:shape style="position:absolute;left:5254;top:-2047;width:108;height:509" coordorigin="5254,-2047" coordsize="108,509" path="m5254,-1538l5362,-1538,5362,-2047,5254,-2047,5254,-1538e" filled="t" fillcolor="#FFFF00" stroked="f">
                <v:path arrowok="t"/>
                <v:fill/>
              </v:shape>
            </v:group>
            <v:group style="position:absolute;left:6278;top:-2047;width:103;height:509" coordorigin="6278,-2047" coordsize="103,509">
              <v:shape style="position:absolute;left:6278;top:-2047;width:103;height:509" coordorigin="6278,-2047" coordsize="103,509" path="m6278,-1538l6382,-1538,6382,-2047,6278,-2047,6278,-1538e" filled="t" fillcolor="#FFFF00" stroked="f">
                <v:path arrowok="t"/>
                <v:fill/>
              </v:shape>
            </v:group>
            <v:group style="position:absolute;left:5362;top:-2047;width:917;height:509" coordorigin="5362,-2047" coordsize="917,509">
              <v:shape style="position:absolute;left:5362;top:-2047;width:917;height:509" coordorigin="5362,-2047" coordsize="917,509" path="m5362,-1538l6278,-1538,6278,-2047,5362,-2047,5362,-1538e" filled="t" fillcolor="#FFFF00" stroked="f">
                <v:path arrowok="t"/>
                <v:fill/>
              </v:shape>
            </v:group>
            <v:group style="position:absolute;left:6386;top:-2357;width:1049;height:310" coordorigin="6386,-2357" coordsize="1049,310">
              <v:shape style="position:absolute;left:6386;top:-2357;width:1049;height:310" coordorigin="6386,-2357" coordsize="1049,310" path="m6386,-2047l7435,-2047,7435,-2357,6386,-2357,6386,-2047e" filled="t" fillcolor="#FFFF00" stroked="f">
                <v:path arrowok="t"/>
                <v:fill/>
              </v:shape>
            </v:group>
            <v:group style="position:absolute;left:6386;top:-2047;width:108;height:509" coordorigin="6386,-2047" coordsize="108,509">
              <v:shape style="position:absolute;left:6386;top:-2047;width:108;height:509" coordorigin="6386,-2047" coordsize="108,509" path="m6386,-1538l6494,-1538,6494,-2047,6386,-2047,6386,-1538e" filled="t" fillcolor="#FFFF00" stroked="f">
                <v:path arrowok="t"/>
                <v:fill/>
              </v:shape>
            </v:group>
            <v:group style="position:absolute;left:7332;top:-2047;width:103;height:509" coordorigin="7332,-2047" coordsize="103,509">
              <v:shape style="position:absolute;left:7332;top:-2047;width:103;height:509" coordorigin="7332,-2047" coordsize="103,509" path="m7332,-1538l7435,-1538,7435,-2047,7332,-2047,7332,-1538e" filled="t" fillcolor="#FFFF00" stroked="f">
                <v:path arrowok="t"/>
                <v:fill/>
              </v:shape>
            </v:group>
            <v:group style="position:absolute;left:6494;top:-2047;width:838;height:509" coordorigin="6494,-2047" coordsize="838,509">
              <v:shape style="position:absolute;left:6494;top:-2047;width:838;height:509" coordorigin="6494,-2047" coordsize="838,509" path="m6494,-1538l7332,-1538,7332,-2047,6494,-2047,6494,-1538e" filled="t" fillcolor="#FFFF00" stroked="f">
                <v:path arrowok="t"/>
                <v:fill/>
              </v:shape>
            </v:group>
            <v:group style="position:absolute;left:7440;top:-2357;width:1049;height:310" coordorigin="7440,-2357" coordsize="1049,310">
              <v:shape style="position:absolute;left:7440;top:-2357;width:1049;height:310" coordorigin="7440,-2357" coordsize="1049,310" path="m7440,-2047l8489,-2047,8489,-2357,7440,-2357,7440,-2047e" filled="t" fillcolor="#FFFF00" stroked="f">
                <v:path arrowok="t"/>
                <v:fill/>
              </v:shape>
            </v:group>
            <v:group style="position:absolute;left:7440;top:-2047;width:108;height:509" coordorigin="7440,-2047" coordsize="108,509">
              <v:shape style="position:absolute;left:7440;top:-2047;width:108;height:509" coordorigin="7440,-2047" coordsize="108,509" path="m7440,-1538l7548,-1538,7548,-2047,7440,-2047,7440,-1538e" filled="t" fillcolor="#FFFF00" stroked="f">
                <v:path arrowok="t"/>
                <v:fill/>
              </v:shape>
            </v:group>
            <v:group style="position:absolute;left:8386;top:-2047;width:103;height:509" coordorigin="8386,-2047" coordsize="103,509">
              <v:shape style="position:absolute;left:8386;top:-2047;width:103;height:509" coordorigin="8386,-2047" coordsize="103,509" path="m8386,-1538l8489,-1538,8489,-2047,8386,-2047,8386,-1538e" filled="t" fillcolor="#FFFF00" stroked="f">
                <v:path arrowok="t"/>
                <v:fill/>
              </v:shape>
            </v:group>
            <v:group style="position:absolute;left:7548;top:-2047;width:838;height:509" coordorigin="7548,-2047" coordsize="838,509">
              <v:shape style="position:absolute;left:7548;top:-2047;width:838;height:509" coordorigin="7548,-2047" coordsize="838,509" path="m7548,-1538l8386,-1538,8386,-2047,7548,-2047,7548,-1538e" filled="t" fillcolor="#FFFF00" stroked="f">
                <v:path arrowok="t"/>
                <v:fill/>
              </v:shape>
            </v:group>
            <v:group style="position:absolute;left:8494;top:-2357;width:1049;height:310" coordorigin="8494,-2357" coordsize="1049,310">
              <v:shape style="position:absolute;left:8494;top:-2357;width:1049;height:310" coordorigin="8494,-2357" coordsize="1049,310" path="m8494,-2047l9542,-2047,9542,-2357,8494,-2357,8494,-2047e" filled="t" fillcolor="#FFFF00" stroked="f">
                <v:path arrowok="t"/>
                <v:fill/>
              </v:shape>
            </v:group>
            <v:group style="position:absolute;left:8494;top:-2047;width:108;height:509" coordorigin="8494,-2047" coordsize="108,509">
              <v:shape style="position:absolute;left:8494;top:-2047;width:108;height:509" coordorigin="8494,-2047" coordsize="108,509" path="m8494,-1538l8602,-1538,8602,-2047,8494,-2047,8494,-1538e" filled="t" fillcolor="#FFFF00" stroked="f">
                <v:path arrowok="t"/>
                <v:fill/>
              </v:shape>
            </v:group>
            <v:group style="position:absolute;left:9439;top:-2047;width:103;height:509" coordorigin="9439,-2047" coordsize="103,509">
              <v:shape style="position:absolute;left:9439;top:-2047;width:103;height:509" coordorigin="9439,-2047" coordsize="103,509" path="m9439,-1538l9542,-1538,9542,-2047,9439,-2047,9439,-1538e" filled="t" fillcolor="#FFFF00" stroked="f">
                <v:path arrowok="t"/>
                <v:fill/>
              </v:shape>
            </v:group>
            <v:group style="position:absolute;left:8602;top:-2047;width:838;height:509" coordorigin="8602,-2047" coordsize="838,509">
              <v:shape style="position:absolute;left:8602;top:-2047;width:838;height:509" coordorigin="8602,-2047" coordsize="838,509" path="m8602,-1538l9439,-1538,9439,-2047,8602,-2047,8602,-1538e" filled="t" fillcolor="#FFFF00" stroked="f">
                <v:path arrowok="t"/>
                <v:fill/>
              </v:shape>
            </v:group>
            <v:group style="position:absolute;left:9547;top:-2357;width:1049;height:310" coordorigin="9547,-2357" coordsize="1049,310">
              <v:shape style="position:absolute;left:9547;top:-2357;width:1049;height:310" coordorigin="9547,-2357" coordsize="1049,310" path="m9547,-2047l10596,-2047,10596,-2357,9547,-2357,9547,-2047e" filled="t" fillcolor="#FFFF00" stroked="f">
                <v:path arrowok="t"/>
                <v:fill/>
              </v:shape>
            </v:group>
            <v:group style="position:absolute;left:9547;top:-2047;width:108;height:509" coordorigin="9547,-2047" coordsize="108,509">
              <v:shape style="position:absolute;left:9547;top:-2047;width:108;height:509" coordorigin="9547,-2047" coordsize="108,509" path="m9547,-1538l9655,-1538,9655,-2047,9547,-2047,9547,-1538e" filled="t" fillcolor="#FFFF00" stroked="f">
                <v:path arrowok="t"/>
                <v:fill/>
              </v:shape>
            </v:group>
            <v:group style="position:absolute;left:10493;top:-2047;width:103;height:509" coordorigin="10493,-2047" coordsize="103,509">
              <v:shape style="position:absolute;left:10493;top:-2047;width:103;height:509" coordorigin="10493,-2047" coordsize="103,509" path="m10493,-1538l10596,-1538,10596,-2047,10493,-2047,10493,-1538e" filled="t" fillcolor="#FFFF00" stroked="f">
                <v:path arrowok="t"/>
                <v:fill/>
              </v:shape>
            </v:group>
            <v:group style="position:absolute;left:9655;top:-2047;width:838;height:509" coordorigin="9655,-2047" coordsize="838,509">
              <v:shape style="position:absolute;left:9655;top:-2047;width:838;height:509" coordorigin="9655,-2047" coordsize="838,509" path="m9655,-1538l10493,-1538,10493,-2047,9655,-2047,9655,-1538e" filled="t" fillcolor="#FFFF00" stroked="f">
                <v:path arrowok="t"/>
                <v:fill/>
              </v:shape>
            </v:group>
            <v:group style="position:absolute;left:10601;top:-2357;width:108;height:818" coordorigin="10601,-2357" coordsize="108,818">
              <v:shape style="position:absolute;left:10601;top:-2357;width:108;height:818" coordorigin="10601,-2357" coordsize="108,818" path="m10601,-1538l10709,-1538,10709,-2357,10601,-2357,10601,-1538e" filled="t" fillcolor="#FFFF00" stroked="f">
                <v:path arrowok="t"/>
                <v:fill/>
              </v:shape>
            </v:group>
            <v:group style="position:absolute;left:11544;top:-2357;width:103;height:818" coordorigin="11544,-2357" coordsize="103,818">
              <v:shape style="position:absolute;left:11544;top:-2357;width:103;height:818" coordorigin="11544,-2357" coordsize="103,818" path="m11544,-1538l11647,-1538,11647,-2357,11544,-2357,11544,-1538e" filled="t" fillcolor="#FFFF00" stroked="f">
                <v:path arrowok="t"/>
                <v:fill/>
              </v:shape>
            </v:group>
            <v:group style="position:absolute;left:10709;top:-2357;width:835;height:310" coordorigin="10709,-2357" coordsize="835,310">
              <v:shape style="position:absolute;left:10709;top:-2357;width:835;height:310" coordorigin="10709,-2357" coordsize="835,310" path="m10709,-2047l11544,-2047,11544,-2357,10709,-2357,10709,-2047e" filled="t" fillcolor="#FFFF00" stroked="f">
                <v:path arrowok="t"/>
                <v:fill/>
              </v:shape>
            </v:group>
            <v:group style="position:absolute;left:10709;top:-2047;width:835;height:509" coordorigin="10709,-2047" coordsize="835,509">
              <v:shape style="position:absolute;left:10709;top:-2047;width:835;height:509" coordorigin="10709,-2047" coordsize="835,509" path="m10709,-1538l11544,-1538,11544,-2047,10709,-2047,10709,-1538e" filled="t" fillcolor="#FFFF00" stroked="f">
                <v:path arrowok="t"/>
                <v:fill/>
              </v:shape>
            </v:group>
            <v:group style="position:absolute;left:11652;top:-2357;width:108;height:818" coordorigin="11652,-2357" coordsize="108,818">
              <v:shape style="position:absolute;left:11652;top:-2357;width:108;height:818" coordorigin="11652,-2357" coordsize="108,818" path="m11652,-1538l11760,-1538,11760,-2357,11652,-2357,11652,-1538e" filled="t" fillcolor="#FFFF00" stroked="f">
                <v:path arrowok="t"/>
                <v:fill/>
              </v:shape>
            </v:group>
            <v:group style="position:absolute;left:12600;top:-2357;width:101;height:818" coordorigin="12600,-2357" coordsize="101,818">
              <v:shape style="position:absolute;left:12600;top:-2357;width:101;height:818" coordorigin="12600,-2357" coordsize="101,818" path="m12600,-1538l12701,-1538,12701,-2357,12600,-2357,12600,-1538e" filled="t" fillcolor="#FFFF00" stroked="f">
                <v:path arrowok="t"/>
                <v:fill/>
              </v:shape>
            </v:group>
            <v:group style="position:absolute;left:11760;top:-2357;width:840;height:310" coordorigin="11760,-2357" coordsize="840,310">
              <v:shape style="position:absolute;left:11760;top:-2357;width:840;height:310" coordorigin="11760,-2357" coordsize="840,310" path="m11760,-2047l12600,-2047,12600,-2357,11760,-2357,11760,-2047e" filled="t" fillcolor="#FFFF00" stroked="f">
                <v:path arrowok="t"/>
                <v:fill/>
              </v:shape>
            </v:group>
            <v:group style="position:absolute;left:11760;top:-2047;width:840;height:509" coordorigin="11760,-2047" coordsize="840,509">
              <v:shape style="position:absolute;left:11760;top:-2047;width:840;height:509" coordorigin="11760,-2047" coordsize="840,509" path="m11760,-1538l12600,-1538,12600,-2047,11760,-2047,11760,-1538e" filled="t" fillcolor="#FFFF00" stroked="f">
                <v:path arrowok="t"/>
                <v:fill/>
              </v:shape>
            </v:group>
            <v:group style="position:absolute;left:12708;top:-2357;width:1046;height:310" coordorigin="12708,-2357" coordsize="1046,310">
              <v:shape style="position:absolute;left:12708;top:-2357;width:1046;height:310" coordorigin="12708,-2357" coordsize="1046,310" path="m12708,-2047l13754,-2047,13754,-2357,12708,-2357,12708,-2047e" filled="t" fillcolor="#FFFF00" stroked="f">
                <v:path arrowok="t"/>
                <v:fill/>
              </v:shape>
            </v:group>
            <v:group style="position:absolute;left:12708;top:-2047;width:108;height:509" coordorigin="12708,-2047" coordsize="108,509">
              <v:shape style="position:absolute;left:12708;top:-2047;width:108;height:509" coordorigin="12708,-2047" coordsize="108,509" path="m12708,-1538l12816,-1538,12816,-2047,12708,-2047,12708,-1538e" filled="t" fillcolor="#FFFF00" stroked="f">
                <v:path arrowok="t"/>
                <v:fill/>
              </v:shape>
            </v:group>
            <v:group style="position:absolute;left:13651;top:-2047;width:103;height:509" coordorigin="13651,-2047" coordsize="103,509">
              <v:shape style="position:absolute;left:13651;top:-2047;width:103;height:509" coordorigin="13651,-2047" coordsize="103,509" path="m13651,-1538l13754,-1538,13754,-2047,13651,-2047,13651,-1538e" filled="t" fillcolor="#FFFF00" stroked="f">
                <v:path arrowok="t"/>
                <v:fill/>
              </v:shape>
            </v:group>
            <v:group style="position:absolute;left:12816;top:-2047;width:835;height:509" coordorigin="12816,-2047" coordsize="835,509">
              <v:shape style="position:absolute;left:12816;top:-2047;width:835;height:509" coordorigin="12816,-2047" coordsize="835,509" path="m12816,-1538l13651,-1538,13651,-2047,12816,-2047,12816,-1538e" filled="t" fillcolor="#FFFF00" stroked="f">
                <v:path arrowok="t"/>
                <v:fill/>
              </v:shape>
            </v:group>
            <v:group style="position:absolute;left:13759;top:-2357;width:1049;height:310" coordorigin="13759,-2357" coordsize="1049,310">
              <v:shape style="position:absolute;left:13759;top:-2357;width:1049;height:310" coordorigin="13759,-2357" coordsize="1049,310" path="m13759,-2047l14808,-2047,14808,-2357,13759,-2357,13759,-2047e" filled="t" fillcolor="#FFFF00" stroked="f">
                <v:path arrowok="t"/>
                <v:fill/>
              </v:shape>
            </v:group>
            <v:group style="position:absolute;left:13759;top:-2047;width:108;height:509" coordorigin="13759,-2047" coordsize="108,509">
              <v:shape style="position:absolute;left:13759;top:-2047;width:108;height:509" coordorigin="13759,-2047" coordsize="108,509" path="m13759,-1538l13867,-1538,13867,-2047,13759,-2047,13759,-1538e" filled="t" fillcolor="#FFFF00" stroked="f">
                <v:path arrowok="t"/>
                <v:fill/>
              </v:shape>
            </v:group>
            <v:group style="position:absolute;left:14705;top:-2047;width:103;height:509" coordorigin="14705,-2047" coordsize="103,509">
              <v:shape style="position:absolute;left:14705;top:-2047;width:103;height:509" coordorigin="14705,-2047" coordsize="103,509" path="m14705,-1538l14808,-1538,14808,-2047,14705,-2047,14705,-1538e" filled="t" fillcolor="#FFFF00" stroked="f">
                <v:path arrowok="t"/>
                <v:fill/>
              </v:shape>
            </v:group>
            <v:group style="position:absolute;left:13867;top:-2047;width:838;height:509" coordorigin="13867,-2047" coordsize="838,509">
              <v:shape style="position:absolute;left:13867;top:-2047;width:838;height:509" coordorigin="13867,-2047" coordsize="838,509" path="m13867,-1538l14705,-1538,14705,-2047,13867,-2047,13867,-1538e" filled="t" fillcolor="#FFFF00" stroked="f">
                <v:path arrowok="t"/>
                <v:fill/>
              </v:shape>
            </v:group>
            <v:group style="position:absolute;left:14813;top:-2357;width:1471;height:310" coordorigin="14813,-2357" coordsize="1471,310">
              <v:shape style="position:absolute;left:14813;top:-2357;width:1471;height:310" coordorigin="14813,-2357" coordsize="1471,310" path="m14813,-2047l16284,-2047,16284,-2357,14813,-2357,14813,-2047e" filled="t" fillcolor="#FFFF00" stroked="f">
                <v:path arrowok="t"/>
                <v:fill/>
              </v:shape>
            </v:group>
            <v:group style="position:absolute;left:14813;top:-2047;width:108;height:509" coordorigin="14813,-2047" coordsize="108,509">
              <v:shape style="position:absolute;left:14813;top:-2047;width:108;height:509" coordorigin="14813,-2047" coordsize="108,509" path="m14813,-1538l14921,-1538,14921,-2047,14813,-2047,14813,-1538e" filled="t" fillcolor="#FFFF00" stroked="f">
                <v:path arrowok="t"/>
                <v:fill/>
              </v:shape>
            </v:group>
            <v:group style="position:absolute;left:16181;top:-2047;width:103;height:509" coordorigin="16181,-2047" coordsize="103,509">
              <v:shape style="position:absolute;left:16181;top:-2047;width:103;height:509" coordorigin="16181,-2047" coordsize="103,509" path="m16181,-1538l16284,-1538,16284,-2047,16181,-2047,16181,-1538e" filled="t" fillcolor="#FFFF00" stroked="f">
                <v:path arrowok="t"/>
                <v:fill/>
              </v:shape>
            </v:group>
            <v:group style="position:absolute;left:14921;top:-2047;width:1260;height:509" coordorigin="14921,-2047" coordsize="1260,509">
              <v:shape style="position:absolute;left:14921;top:-2047;width:1260;height:509" coordorigin="14921,-2047" coordsize="1260,509" path="m14921,-1538l16181,-1538,16181,-2047,14921,-2047,14921,-1538e" filled="t" fillcolor="#FFFF00" stroked="f">
                <v:path arrowok="t"/>
                <v:fill/>
              </v:shape>
            </v:group>
            <v:group style="position:absolute;left:701;top:-2362;width:15595;height:2" coordorigin="701,-2362" coordsize="15595,2">
              <v:shape style="position:absolute;left:701;top:-2362;width:15595;height:2" coordorigin="701,-2362" coordsize="15595,0" path="m701,-2362l16296,-2362e" filled="f" stroked="t" strokeweight=".580pt" strokecolor="#000000">
                <v:path arrowok="t"/>
              </v:shape>
            </v:group>
            <v:group style="position:absolute;left:6386;top:-1529;width:108;height:509" coordorigin="6386,-1529" coordsize="108,509">
              <v:shape style="position:absolute;left:6386;top:-1529;width:108;height:509" coordorigin="6386,-1529" coordsize="108,509" path="m6386,-1020l6494,-1020,6494,-1529,6386,-1529,6386,-1020e" filled="t" fillcolor="#FCD5B4" stroked="f">
                <v:path arrowok="t"/>
                <v:fill/>
              </v:shape>
            </v:group>
            <v:group style="position:absolute;left:9439;top:-1529;width:103;height:509" coordorigin="9439,-1529" coordsize="103,509">
              <v:shape style="position:absolute;left:9439;top:-1529;width:103;height:509" coordorigin="9439,-1529" coordsize="103,509" path="m9439,-1020l9542,-1020,9542,-1529,9439,-1529,9439,-1020e" filled="t" fillcolor="#FCD5B4" stroked="f">
                <v:path arrowok="t"/>
                <v:fill/>
              </v:shape>
            </v:group>
            <v:group style="position:absolute;left:6494;top:-1529;width:2945;height:509" coordorigin="6494,-1529" coordsize="2945,509">
              <v:shape style="position:absolute;left:6494;top:-1529;width:2945;height:509" coordorigin="6494,-1529" coordsize="2945,509" path="m6494,-1020l9439,-1020,9439,-1529,6494,-1529,6494,-1020e" filled="t" fillcolor="#FCD5B4" stroked="f">
                <v:path arrowok="t"/>
                <v:fill/>
              </v:shape>
            </v:group>
            <v:group style="position:absolute;left:9547;top:-1529;width:108;height:509" coordorigin="9547,-1529" coordsize="108,509">
              <v:shape style="position:absolute;left:9547;top:-1529;width:108;height:509" coordorigin="9547,-1529" coordsize="108,509" path="m9547,-1020l9655,-1020,9655,-1529,9547,-1529,9547,-1020e" filled="t" fillcolor="#FCD5B4" stroked="f">
                <v:path arrowok="t"/>
                <v:fill/>
              </v:shape>
            </v:group>
            <v:group style="position:absolute;left:12600;top:-1529;width:103;height:509" coordorigin="12600,-1529" coordsize="103,509">
              <v:shape style="position:absolute;left:12600;top:-1529;width:103;height:509" coordorigin="12600,-1529" coordsize="103,509" path="m12600,-1020l12703,-1020,12703,-1529,12600,-1529,12600,-1020e" filled="t" fillcolor="#FCD5B4" stroked="f">
                <v:path arrowok="t"/>
                <v:fill/>
              </v:shape>
            </v:group>
            <v:group style="position:absolute;left:9655;top:-1529;width:2945;height:509" coordorigin="9655,-1529" coordsize="2945,509">
              <v:shape style="position:absolute;left:9655;top:-1529;width:2945;height:509" coordorigin="9655,-1529" coordsize="2945,509" path="m9655,-1020l12600,-1020,12600,-1529,9655,-1529,9655,-1020e" filled="t" fillcolor="#FCD5B4" stroked="f">
                <v:path arrowok="t"/>
                <v:fill/>
              </v:shape>
            </v:group>
            <v:group style="position:absolute;left:12708;top:-1529;width:108;height:509" coordorigin="12708,-1529" coordsize="108,509">
              <v:shape style="position:absolute;left:12708;top:-1529;width:108;height:509" coordorigin="12708,-1529" coordsize="108,509" path="m12708,-1020l12816,-1020,12816,-1529,12708,-1529,12708,-1020e" filled="t" fillcolor="#FCD5B4" stroked="f">
                <v:path arrowok="t"/>
                <v:fill/>
              </v:shape>
            </v:group>
            <v:group style="position:absolute;left:16183;top:-1529;width:101;height:509" coordorigin="16183,-1529" coordsize="101,509">
              <v:shape style="position:absolute;left:16183;top:-1529;width:101;height:509" coordorigin="16183,-1529" coordsize="101,509" path="m16183,-1020l16284,-1020,16284,-1529,16183,-1529,16183,-1020e" filled="t" fillcolor="#FCD5B4" stroked="f">
                <v:path arrowok="t"/>
                <v:fill/>
              </v:shape>
            </v:group>
            <v:group style="position:absolute;left:12816;top:-1529;width:3367;height:509" coordorigin="12816,-1529" coordsize="3367,509">
              <v:shape style="position:absolute;left:12816;top:-1529;width:3367;height:509" coordorigin="12816,-1529" coordsize="3367,509" path="m12816,-1020l16183,-1020,16183,-1529,12816,-1529,12816,-1020e" filled="t" fillcolor="#FCD5B4" stroked="f">
                <v:path arrowok="t"/>
                <v:fill/>
              </v:shape>
            </v:group>
            <v:group style="position:absolute;left:701;top:-1534;width:15595;height:2" coordorigin="701,-1534" coordsize="15595,2">
              <v:shape style="position:absolute;left:701;top:-1534;width:15595;height:2" coordorigin="701,-1534" coordsize="15595,0" path="m701,-1534l16296,-1534e" filled="f" stroked="t" strokeweight=".580pt" strokecolor="#000000">
                <v:path arrowok="t"/>
              </v:shape>
            </v:group>
            <v:group style="position:absolute;left:6386;top:-1010;width:108;height:509" coordorigin="6386,-1010" coordsize="108,509">
              <v:shape style="position:absolute;left:6386;top:-1010;width:108;height:509" coordorigin="6386,-1010" coordsize="108,509" path="m6386,-502l6494,-502,6494,-1010,6386,-1010,6386,-502e" filled="t" fillcolor="#FFFF00" stroked="f">
                <v:path arrowok="t"/>
                <v:fill/>
              </v:shape>
            </v:group>
            <v:group style="position:absolute;left:9439;top:-1010;width:103;height:509" coordorigin="9439,-1010" coordsize="103,509">
              <v:shape style="position:absolute;left:9439;top:-1010;width:103;height:509" coordorigin="9439,-1010" coordsize="103,509" path="m9439,-502l9542,-502,9542,-1010,9439,-1010,9439,-502e" filled="t" fillcolor="#FFFF00" stroked="f">
                <v:path arrowok="t"/>
                <v:fill/>
              </v:shape>
            </v:group>
            <v:group style="position:absolute;left:6494;top:-1010;width:2945;height:509" coordorigin="6494,-1010" coordsize="2945,509">
              <v:shape style="position:absolute;left:6494;top:-1010;width:2945;height:509" coordorigin="6494,-1010" coordsize="2945,509" path="m6494,-502l9439,-502,9439,-1010,6494,-1010,6494,-502e" filled="t" fillcolor="#FFFF00" stroked="f">
                <v:path arrowok="t"/>
                <v:fill/>
              </v:shape>
            </v:group>
            <v:group style="position:absolute;left:9547;top:-1010;width:108;height:509" coordorigin="9547,-1010" coordsize="108,509">
              <v:shape style="position:absolute;left:9547;top:-1010;width:108;height:509" coordorigin="9547,-1010" coordsize="108,509" path="m9547,-502l9655,-502,9655,-1010,9547,-1010,9547,-502e" filled="t" fillcolor="#FFFF00" stroked="f">
                <v:path arrowok="t"/>
                <v:fill/>
              </v:shape>
            </v:group>
            <v:group style="position:absolute;left:12600;top:-1010;width:103;height:509" coordorigin="12600,-1010" coordsize="103,509">
              <v:shape style="position:absolute;left:12600;top:-1010;width:103;height:509" coordorigin="12600,-1010" coordsize="103,509" path="m12600,-502l12703,-502,12703,-1010,12600,-1010,12600,-502e" filled="t" fillcolor="#FFFF00" stroked="f">
                <v:path arrowok="t"/>
                <v:fill/>
              </v:shape>
            </v:group>
            <v:group style="position:absolute;left:9655;top:-1010;width:2945;height:509" coordorigin="9655,-1010" coordsize="2945,509">
              <v:shape style="position:absolute;left:9655;top:-1010;width:2945;height:509" coordorigin="9655,-1010" coordsize="2945,509" path="m9655,-502l12600,-502,12600,-1010,9655,-1010,9655,-502e" filled="t" fillcolor="#FFFF00" stroked="f">
                <v:path arrowok="t"/>
                <v:fill/>
              </v:shape>
            </v:group>
            <v:group style="position:absolute;left:12708;top:-1010;width:108;height:509" coordorigin="12708,-1010" coordsize="108,509">
              <v:shape style="position:absolute;left:12708;top:-1010;width:108;height:509" coordorigin="12708,-1010" coordsize="108,509" path="m12708,-502l12816,-502,12816,-1010,12708,-1010,12708,-502e" filled="t" fillcolor="#FFFF00" stroked="f">
                <v:path arrowok="t"/>
                <v:fill/>
              </v:shape>
            </v:group>
            <v:group style="position:absolute;left:16183;top:-1010;width:101;height:509" coordorigin="16183,-1010" coordsize="101,509">
              <v:shape style="position:absolute;left:16183;top:-1010;width:101;height:509" coordorigin="16183,-1010" coordsize="101,509" path="m16183,-502l16284,-502,16284,-1010,16183,-1010,16183,-502e" filled="t" fillcolor="#FFFF00" stroked="f">
                <v:path arrowok="t"/>
                <v:fill/>
              </v:shape>
            </v:group>
            <v:group style="position:absolute;left:12816;top:-1010;width:3367;height:509" coordorigin="12816,-1010" coordsize="3367,509">
              <v:shape style="position:absolute;left:12816;top:-1010;width:3367;height:509" coordorigin="12816,-1010" coordsize="3367,509" path="m12816,-502l16183,-502,16183,-1010,12816,-1010,12816,-502e" filled="t" fillcolor="#FFFF00" stroked="f">
                <v:path arrowok="t"/>
                <v:fill/>
              </v:shape>
            </v:group>
            <v:group style="position:absolute;left:701;top:-1015;width:15595;height:2" coordorigin="701,-1015" coordsize="15595,2">
              <v:shape style="position:absolute;left:701;top:-1015;width:15595;height:2" coordorigin="701,-1015" coordsize="15595,0" path="m701,-1015l16296,-1015e" filled="f" stroked="t" strokeweight=".580pt" strokecolor="#000000">
                <v:path arrowok="t"/>
              </v:shape>
            </v:group>
            <v:group style="position:absolute;left:701;top:-497;width:15595;height:2" coordorigin="701,-497" coordsize="15595,2">
              <v:shape style="position:absolute;left:701;top:-497;width:15595;height:2" coordorigin="701,-497" coordsize="15595,0" path="m701,-497l16296,-497e" filled="f" stroked="t" strokeweight=".580pt" strokecolor="#000000">
                <v:path arrowok="t"/>
              </v:shape>
            </v:group>
            <w10:wrap type="none"/>
          </v:group>
        </w:pic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5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</w:p>
    <w:p>
      <w:pPr>
        <w:jc w:val="left"/>
        <w:spacing w:after="0"/>
        <w:sectPr>
          <w:type w:val="continuous"/>
          <w:pgSz w:w="16860" w:h="11920" w:orient="landscape"/>
          <w:pgMar w:top="1840" w:bottom="1180" w:left="480" w:right="4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3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8" w:lineRule="auto"/>
        <w:ind w:left="240" w:right="148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H-s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it.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6" w:lineRule="auto"/>
        <w:ind w:left="240" w:right="1697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kësaj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asën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240" w:right="1578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rcakt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240" w:right="200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jia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ë:</w:t>
      </w:r>
    </w:p>
    <w:p>
      <w:pPr>
        <w:spacing w:before="4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6" w:lineRule="auto"/>
        <w:ind w:left="240" w:right="1454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240" w:right="194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akri”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54" w:lineRule="auto"/>
        <w:ind w:left="240" w:right="899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VTRM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=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(C)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0" w:after="0" w:line="266" w:lineRule="exact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-</w:t>
      </w:r>
      <w:r>
        <w:rPr>
          <w:rFonts w:ascii="Calibri" w:hAnsi="Calibri" w:cs="Calibri" w:eastAsia="Calibri"/>
          <w:sz w:val="22"/>
          <w:szCs w:val="22"/>
          <w:spacing w:val="49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lera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tak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tës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ktin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“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eral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akr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rë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3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54" w:lineRule="auto"/>
        <w:ind w:left="240" w:right="3686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sasia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(B)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</w:p>
    <w:p>
      <w:pPr>
        <w:jc w:val="left"/>
        <w:spacing w:after="0"/>
        <w:sectPr>
          <w:pgNumType w:start="6462"/>
          <w:pgMar w:header="719" w:footer="986" w:top="1700" w:bottom="1180" w:left="1200" w:right="0"/>
          <w:headerReference w:type="default" r:id="rId10"/>
          <w:footerReference w:type="default" r:id="rId11"/>
          <w:pgSz w:w="12240" w:h="15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16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(C)-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</w:p>
    <w:p>
      <w:pPr>
        <w:spacing w:before="43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K/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6" w:lineRule="auto"/>
        <w:ind w:left="240" w:right="1562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II-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rastin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ri”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i: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sasisë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cakt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erës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eralit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eklar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tjes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8" w:lineRule="auto"/>
        <w:ind w:left="240" w:right="147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454" w:lineRule="auto"/>
        <w:ind w:left="240" w:right="831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=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(B)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(C)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</w:p>
    <w:p>
      <w:pPr>
        <w:spacing w:before="0" w:after="0" w:line="266" w:lineRule="exact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lera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rare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tin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“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trat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akri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”</w:t>
      </w:r>
      <w:r>
        <w:rPr>
          <w:rFonts w:ascii="Calibri" w:hAnsi="Calibri" w:cs="Calibri" w:eastAsia="Calibri"/>
          <w:sz w:val="22"/>
          <w:szCs w:val="22"/>
          <w:spacing w:val="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rë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3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54" w:lineRule="auto"/>
        <w:ind w:left="239" w:right="3462" w:firstLine="51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rën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(B)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ksës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</w:p>
    <w:p>
      <w:pPr>
        <w:spacing w:before="0" w:after="0" w:line="240" w:lineRule="auto"/>
        <w:ind w:left="23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(C)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3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akri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së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</w:p>
    <w:p>
      <w:pPr>
        <w:spacing w:before="43" w:after="0" w:line="240" w:lineRule="auto"/>
        <w:ind w:left="23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K/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3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</w:t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39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aks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-së,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ër</w:t>
      </w:r>
    </w:p>
    <w:p>
      <w:pPr>
        <w:spacing w:before="41" w:after="0" w:line="454" w:lineRule="auto"/>
        <w:ind w:left="239" w:right="4006"/>
        <w:jc w:val="left"/>
        <w:tabs>
          <w:tab w:pos="3100" w:val="left"/>
          <w:tab w:pos="38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jatjes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ë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spacing w:before="0" w:after="0" w:line="454" w:lineRule="auto"/>
        <w:ind w:left="239" w:right="6650"/>
        <w:jc w:val="left"/>
        <w:tabs>
          <w:tab w:pos="2380" w:val="left"/>
          <w:tab w:pos="3100" w:val="left"/>
          <w:tab w:pos="3880" w:val="left"/>
        </w:tabs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  <w:tab/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tin</w:t>
        <w:tab/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  <w:tab/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sectPr>
      <w:pgMar w:header="719" w:footer="986" w:top="1700" w:bottom="1180" w:left="1200" w:right="0"/>
      <w:pgSz w:w="12240" w:h="15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01.9776" w:lineRule="exact"/>
      <w:jc w:val="left"/>
      <w:rPr>
        <w:sz w:val="10.197266"/>
        <w:szCs w:val="10.197266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775.159973pt;width:52.072802pt;height:13.04pt;mso-position-horizontal-relative:page;mso-position-vertical-relative:page;z-index:-2927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2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q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|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6443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10.197266"/>
        <w:szCs w:val="10.197266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173.6" w:lineRule="exact"/>
      <w:jc w:val="left"/>
      <w:rPr>
        <w:sz w:val="17.359375"/>
        <w:szCs w:val="17.359375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775.159973pt;width:52.072802pt;height:13.04pt;mso-position-horizontal-relative:page;mso-position-vertical-relative:page;z-index:-2926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2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q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|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6454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17.359375"/>
        <w:szCs w:val="17.359375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528.559998pt;width:52.072802pt;height:13.04pt;mso-position-horizontal-relative:page;mso-position-vertical-relative:page;z-index:-2922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2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q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|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6458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731.719971pt;width:52.072802pt;height:13.04pt;mso-position-horizontal-relative:page;mso-position-vertical-relative:page;z-index:-2918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2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q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|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6462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43.630001pt;margin-top:42.549976pt;width:507.22pt;height:49.9pt;mso-position-horizontal-relative:page;mso-position-vertical-relative:page;z-index:-2930" coordorigin="873,851" coordsize="10144,998">
          <v:group style="position:absolute;left:905;top:881;width:2810;height:214" coordorigin="905,881" coordsize="2810,214">
            <v:shape style="position:absolute;left:905;top:881;width:2810;height:214" coordorigin="905,881" coordsize="2810,214" path="m905,1094l3715,1094,3715,881,905,881,905,1094e" filled="t" fillcolor="#E7E7E7" stroked="f">
              <v:path arrowok="t"/>
              <v:fill/>
            </v:shape>
          </v:group>
          <v:group style="position:absolute;left:905;top:1094;width:108;height:509" coordorigin="905,1094" coordsize="108,509">
            <v:shape style="position:absolute;left:905;top:1094;width:108;height:509" coordorigin="905,1094" coordsize="108,509" path="m905,1603l1013,1603,1013,1094,905,1094,905,1603e" filled="t" fillcolor="#E7E7E7" stroked="f">
              <v:path arrowok="t"/>
              <v:fill/>
            </v:shape>
          </v:group>
          <v:group style="position:absolute;left:3607;top:1094;width:108;height:509" coordorigin="3607,1094" coordsize="108,509">
            <v:shape style="position:absolute;left:3607;top:1094;width:108;height:509" coordorigin="3607,1094" coordsize="108,509" path="m3607,1603l3715,1603,3715,1094,3607,1094,3607,1603e" filled="t" fillcolor="#E7E7E7" stroked="f">
              <v:path arrowok="t"/>
              <v:fill/>
            </v:shape>
          </v:group>
          <v:group style="position:absolute;left:905;top:1603;width:2810;height:214" coordorigin="905,1603" coordsize="2810,214">
            <v:shape style="position:absolute;left:905;top:1603;width:2810;height:214" coordorigin="905,1603" coordsize="2810,214" path="m905,1817l3715,1817,3715,1603,905,1603,905,1817e" filled="t" fillcolor="#E7E7E7" stroked="f">
              <v:path arrowok="t"/>
              <v:fill/>
            </v:shape>
          </v:group>
          <v:group style="position:absolute;left:1013;top:1094;width:2594;height:509" coordorigin="1013,1094" coordsize="2594,509">
            <v:shape style="position:absolute;left:1013;top:1094;width:2594;height:509" coordorigin="1013,1094" coordsize="2594,509" path="m1013,1603l3607,1603,3607,1094,1013,1094,1013,1603e" filled="t" fillcolor="#E7E7E7" stroked="f">
              <v:path arrowok="t"/>
              <v:fill/>
            </v:shape>
          </v:group>
          <v:group style="position:absolute;left:902;top:887;width:10099;height:2" coordorigin="902,887" coordsize="10099,2">
            <v:shape style="position:absolute;left:902;top:887;width:10099;height:2" coordorigin="902,887" coordsize="10099,0" path="m902,887l11002,887e" filled="f" stroked="t" strokeweight=".7pt" strokecolor="#E7E7E7">
              <v:path arrowok="t"/>
            </v:shape>
          </v:group>
          <v:group style="position:absolute;left:3715;top:893;width:108;height:912" coordorigin="3715,893" coordsize="108,912">
            <v:shape style="position:absolute;left:3715;top:893;width:108;height:912" coordorigin="3715,893" coordsize="108,912" path="m3715,1805l3823,1805,3823,893,3715,893,3715,1805e" filled="t" fillcolor="#E7E7E7" stroked="f">
              <v:path arrowok="t"/>
              <v:fill/>
            </v:shape>
          </v:group>
          <v:group style="position:absolute;left:7560;top:893;width:108;height:912" coordorigin="7560,893" coordsize="108,912">
            <v:shape style="position:absolute;left:7560;top:893;width:108;height:912" coordorigin="7560,893" coordsize="108,912" path="m7560,1805l7668,1805,7668,893,7560,893,7560,1805e" filled="t" fillcolor="#E7E7E7" stroked="f">
              <v:path arrowok="t"/>
              <v:fill/>
            </v:shape>
          </v:group>
          <v:group style="position:absolute;left:902;top:1812;width:6766;height:2" coordorigin="902,1812" coordsize="6766,2">
            <v:shape style="position:absolute;left:902;top:1812;width:6766;height:2" coordorigin="902,1812" coordsize="6766,0" path="m902,1812l7668,1812e" filled="f" stroked="t" strokeweight=".82pt" strokecolor="#E7E7E7">
              <v:path arrowok="t"/>
            </v:shape>
          </v:group>
          <v:group style="position:absolute;left:3823;top:893;width:3737;height:912" coordorigin="3823,893" coordsize="3737,912">
            <v:shape style="position:absolute;left:3823;top:893;width:3737;height:912" coordorigin="3823,893" coordsize="3737,912" path="m3823,1805l7560,1805,7560,893,3823,893,3823,1805e" filled="t" fillcolor="#E7E7E7" stroked="f">
              <v:path arrowok="t"/>
              <v:fill/>
            </v:shape>
          </v:group>
          <v:group style="position:absolute;left:7668;top:881;width:3334;height:214" coordorigin="7668,881" coordsize="3334,214">
            <v:shape style="position:absolute;left:7668;top:881;width:3334;height:214" coordorigin="7668,881" coordsize="3334,214" path="m7668,1094l11002,1094,11002,881,7668,881,7668,1094e" filled="t" fillcolor="#E7E7E7" stroked="f">
              <v:path arrowok="t"/>
              <v:fill/>
            </v:shape>
          </v:group>
          <v:group style="position:absolute;left:7668;top:1094;width:108;height:509" coordorigin="7668,1094" coordsize="108,509">
            <v:shape style="position:absolute;left:7668;top:1094;width:108;height:509" coordorigin="7668,1094" coordsize="108,509" path="m7668,1603l7776,1603,7776,1094,7668,1094,7668,1603e" filled="t" fillcolor="#E7E7E7" stroked="f">
              <v:path arrowok="t"/>
              <v:fill/>
            </v:shape>
          </v:group>
          <v:group style="position:absolute;left:10894;top:1094;width:108;height:509" coordorigin="10894,1094" coordsize="108,509">
            <v:shape style="position:absolute;left:10894;top:1094;width:108;height:509" coordorigin="10894,1094" coordsize="108,509" path="m10894,1603l11002,1603,11002,1094,10894,1094,10894,1603e" filled="t" fillcolor="#E7E7E7" stroked="f">
              <v:path arrowok="t"/>
              <v:fill/>
            </v:shape>
          </v:group>
          <v:group style="position:absolute;left:7668;top:1603;width:3334;height:214" coordorigin="7668,1603" coordsize="3334,214">
            <v:shape style="position:absolute;left:7668;top:1603;width:3334;height:214" coordorigin="7668,1603" coordsize="3334,214" path="m7668,1817l11002,1817,11002,1603,7668,1603,7668,1817e" filled="t" fillcolor="#E7E7E7" stroked="f">
              <v:path arrowok="t"/>
              <v:fill/>
            </v:shape>
          </v:group>
          <v:group style="position:absolute;left:7776;top:1094;width:3118;height:509" coordorigin="7776,1094" coordsize="3118,509">
            <v:shape style="position:absolute;left:7776;top:1094;width:3118;height:509" coordorigin="7776,1094" coordsize="3118,509" path="m7776,1603l10894,1603,10894,1094,7776,1094,7776,1603e" filled="t" fillcolor="#E7E7E7" stroked="f">
              <v:path arrowok="t"/>
              <v:fill/>
            </v:shape>
          </v:group>
          <v:group style="position:absolute;left:902;top:866;width:10099;height:2" coordorigin="902,866" coordsize="10099,2">
            <v:shape style="position:absolute;left:902;top:866;width:10099;height:2" coordorigin="902,866" coordsize="10099,0" path="m902,866l11002,866e" filled="f" stroked="t" strokeweight="1.54pt" strokecolor="#000000">
              <v:path arrowok="t"/>
            </v:shape>
          </v:group>
          <v:group style="position:absolute;left:3713;top:882;width:3953;height:2" coordorigin="3713,882" coordsize="3953,2">
            <v:shape style="position:absolute;left:3713;top:882;width:3953;height:2" coordorigin="3713,882" coordsize="3953,0" path="m3713,882l7666,882e" filled="f" stroked="t" strokeweight=".22pt" strokecolor="#E7E7E7">
              <v:path arrowok="t"/>
            </v:shape>
          </v:group>
          <v:group style="position:absolute;left:888;top:1834;width:10114;height:2" coordorigin="888,1834" coordsize="10114,2">
            <v:shape style="position:absolute;left:888;top:1834;width:10114;height:2" coordorigin="888,1834" coordsize="10114,0" path="m888,1834l11002,1834e" filled="f" stroked="t" strokeweight="1.54pt" strokecolor="#000000">
              <v:path arrowok="t"/>
            </v:shape>
          </v:group>
          <v:group style="position:absolute;left:3713;top:1818;width:7289;height:2" coordorigin="3713,1818" coordsize="7289,2">
            <v:shape style="position:absolute;left:3713;top:1818;width:7289;height:2" coordorigin="3713,1818" coordsize="7289,0" path="m3713,1818l11002,1818e" filled="f" stroked="t" strokeweight=".22pt" strokecolor="#E7E7E7">
              <v:path arrowok="t"/>
            </v:shape>
            <v:shape style="position:absolute;left:3824;top:896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.639999pt;margin-top:55.879978pt;width:71.05736pt;height:13.04pt;mso-position-horizontal-relative:page;mso-position-vertical-relative:page;z-index:-2929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let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rja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Z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y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tare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87.799988pt;margin-top:55.879978pt;width:99.503471pt;height:13.04pt;mso-position-horizontal-relative:page;mso-position-vertical-relative:page;z-index:-2928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V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iti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7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–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u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m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ri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6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29.110001pt;margin-top:42.550007pt;width:783.1pt;height:49.9pt;mso-position-horizontal-relative:page;mso-position-vertical-relative:page;z-index:-2925" coordorigin="582,851" coordsize="15662,998">
          <v:group style="position:absolute;left:612;top:881;width:4349;height:214" coordorigin="612,881" coordsize="4349,214">
            <v:shape style="position:absolute;left:612;top:881;width:4349;height:214" coordorigin="612,881" coordsize="4349,214" path="m612,1094l4961,1094,4961,881,612,881,612,1094e" filled="t" fillcolor="#E7E7E7" stroked="f">
              <v:path arrowok="t"/>
              <v:fill/>
            </v:shape>
          </v:group>
          <v:group style="position:absolute;left:612;top:1094;width:108;height:509" coordorigin="612,1094" coordsize="108,509">
            <v:shape style="position:absolute;left:612;top:1094;width:108;height:509" coordorigin="612,1094" coordsize="108,509" path="m612,1603l720,1603,720,1094,612,1094,612,1603e" filled="t" fillcolor="#E7E7E7" stroked="f">
              <v:path arrowok="t"/>
              <v:fill/>
            </v:shape>
          </v:group>
          <v:group style="position:absolute;left:4853;top:1094;width:108;height:509" coordorigin="4853,1094" coordsize="108,509">
            <v:shape style="position:absolute;left:4853;top:1094;width:108;height:509" coordorigin="4853,1094" coordsize="108,509" path="m4853,1603l4961,1603,4961,1094,4853,1094,4853,1603e" filled="t" fillcolor="#E7E7E7" stroked="f">
              <v:path arrowok="t"/>
              <v:fill/>
            </v:shape>
          </v:group>
          <v:group style="position:absolute;left:612;top:1603;width:4349;height:214" coordorigin="612,1603" coordsize="4349,214">
            <v:shape style="position:absolute;left:612;top:1603;width:4349;height:214" coordorigin="612,1603" coordsize="4349,214" path="m612,1817l4961,1817,4961,1603,612,1603,612,1817e" filled="t" fillcolor="#E7E7E7" stroked="f">
              <v:path arrowok="t"/>
              <v:fill/>
            </v:shape>
          </v:group>
          <v:group style="position:absolute;left:720;top:1094;width:4133;height:509" coordorigin="720,1094" coordsize="4133,509">
            <v:shape style="position:absolute;left:720;top:1094;width:4133;height:509" coordorigin="720,1094" coordsize="4133,509" path="m720,1603l4853,1603,4853,1094,720,1094,720,1603e" filled="t" fillcolor="#E7E7E7" stroked="f">
              <v:path arrowok="t"/>
              <v:fill/>
            </v:shape>
          </v:group>
          <v:group style="position:absolute;left:612;top:887;width:15617;height:2" coordorigin="612,887" coordsize="15617,2">
            <v:shape style="position:absolute;left:612;top:887;width:15617;height:2" coordorigin="612,887" coordsize="15617,0" path="m612,887l16229,887e" filled="f" stroked="t" strokeweight=".7pt" strokecolor="#E7E7E7">
              <v:path arrowok="t"/>
            </v:shape>
          </v:group>
          <v:group style="position:absolute;left:4961;top:893;width:108;height:912" coordorigin="4961,893" coordsize="108,912">
            <v:shape style="position:absolute;left:4961;top:893;width:108;height:912" coordorigin="4961,893" coordsize="108,912" path="m4961,1805l5069,1805,5069,893,4961,893,4961,1805e" filled="t" fillcolor="#E7E7E7" stroked="f">
              <v:path arrowok="t"/>
              <v:fill/>
            </v:shape>
          </v:group>
          <v:group style="position:absolute;left:10963;top:893;width:108;height:912" coordorigin="10963,893" coordsize="108,912">
            <v:shape style="position:absolute;left:10963;top:893;width:108;height:912" coordorigin="10963,893" coordsize="108,912" path="m10963,1805l11071,1805,11071,893,10963,893,10963,1805e" filled="t" fillcolor="#E7E7E7" stroked="f">
              <v:path arrowok="t"/>
              <v:fill/>
            </v:shape>
          </v:group>
          <v:group style="position:absolute;left:612;top:1812;width:10459;height:2" coordorigin="612,1812" coordsize="10459,2">
            <v:shape style="position:absolute;left:612;top:1812;width:10459;height:2" coordorigin="612,1812" coordsize="10459,0" path="m612,1812l11071,1812e" filled="f" stroked="t" strokeweight=".82pt" strokecolor="#E7E7E7">
              <v:path arrowok="t"/>
            </v:shape>
          </v:group>
          <v:group style="position:absolute;left:5069;top:893;width:5894;height:912" coordorigin="5069,893" coordsize="5894,912">
            <v:shape style="position:absolute;left:5069;top:893;width:5894;height:912" coordorigin="5069,893" coordsize="5894,912" path="m5069,1805l10963,1805,10963,893,5069,893,5069,1805e" filled="t" fillcolor="#E7E7E7" stroked="f">
              <v:path arrowok="t"/>
              <v:fill/>
            </v:shape>
          </v:group>
          <v:group style="position:absolute;left:11071;top:881;width:5158;height:214" coordorigin="11071,881" coordsize="5158,214">
            <v:shape style="position:absolute;left:11071;top:881;width:5158;height:214" coordorigin="11071,881" coordsize="5158,214" path="m11071,1094l16229,1094,16229,881,11071,881,11071,1094e" filled="t" fillcolor="#E7E7E7" stroked="f">
              <v:path arrowok="t"/>
              <v:fill/>
            </v:shape>
          </v:group>
          <v:group style="position:absolute;left:11071;top:1094;width:108;height:509" coordorigin="11071,1094" coordsize="108,509">
            <v:shape style="position:absolute;left:11071;top:1094;width:108;height:509" coordorigin="11071,1094" coordsize="108,509" path="m11071,1603l11179,1603,11179,1094,11071,1094,11071,1603e" filled="t" fillcolor="#E7E7E7" stroked="f">
              <v:path arrowok="t"/>
              <v:fill/>
            </v:shape>
          </v:group>
          <v:group style="position:absolute;left:16121;top:1094;width:108;height:509" coordorigin="16121,1094" coordsize="108,509">
            <v:shape style="position:absolute;left:16121;top:1094;width:108;height:509" coordorigin="16121,1094" coordsize="108,509" path="m16121,1603l16229,1603,16229,1094,16121,1094,16121,1603e" filled="t" fillcolor="#E7E7E7" stroked="f">
              <v:path arrowok="t"/>
              <v:fill/>
            </v:shape>
          </v:group>
          <v:group style="position:absolute;left:11071;top:1603;width:5158;height:214" coordorigin="11071,1603" coordsize="5158,214">
            <v:shape style="position:absolute;left:11071;top:1603;width:5158;height:214" coordorigin="11071,1603" coordsize="5158,214" path="m11071,1817l16229,1817,16229,1603,11071,1603,11071,1817e" filled="t" fillcolor="#E7E7E7" stroked="f">
              <v:path arrowok="t"/>
              <v:fill/>
            </v:shape>
          </v:group>
          <v:group style="position:absolute;left:11179;top:1094;width:4942;height:509" coordorigin="11179,1094" coordsize="4942,509">
            <v:shape style="position:absolute;left:11179;top:1094;width:4942;height:509" coordorigin="11179,1094" coordsize="4942,509" path="m11179,1603l16121,1603,16121,1094,11179,1094,11179,1603e" filled="t" fillcolor="#E7E7E7" stroked="f">
              <v:path arrowok="t"/>
              <v:fill/>
            </v:shape>
          </v:group>
          <v:group style="position:absolute;left:612;top:866;width:15617;height:2" coordorigin="612,866" coordsize="15617,2">
            <v:shape style="position:absolute;left:612;top:866;width:15617;height:2" coordorigin="612,866" coordsize="15617,0" path="m612,866l16229,866e" filled="f" stroked="t" strokeweight="1.54pt" strokecolor="#000000">
              <v:path arrowok="t"/>
            </v:shape>
          </v:group>
          <v:group style="position:absolute;left:4961;top:882;width:6110;height:2" coordorigin="4961,882" coordsize="6110,2">
            <v:shape style="position:absolute;left:4961;top:882;width:6110;height:2" coordorigin="4961,882" coordsize="6110,0" path="m4961,882l11071,882e" filled="f" stroked="t" strokeweight=".22pt" strokecolor="#E7E7E7">
              <v:path arrowok="t"/>
            </v:shape>
          </v:group>
          <v:group style="position:absolute;left:598;top:1834;width:15631;height:2" coordorigin="598,1834" coordsize="15631,2">
            <v:shape style="position:absolute;left:598;top:1834;width:15631;height:2" coordorigin="598,1834" coordsize="15631,0" path="m598,1834l16229,1834e" filled="f" stroked="t" strokeweight="1.54pt" strokecolor="#000000">
              <v:path arrowok="t"/>
            </v:shape>
          </v:group>
          <v:group style="position:absolute;left:4961;top:1818;width:11268;height:2" coordorigin="4961,1818" coordsize="11268,2">
            <v:shape style="position:absolute;left:4961;top:1818;width:11268;height:2" coordorigin="4961,1818" coordsize="11268,0" path="m4961,1818l16229,1818e" filled="f" stroked="t" strokeweight=".22pt" strokecolor="#E7E7E7">
              <v:path arrowok="t"/>
            </v:shape>
            <v:shape style="position:absolute;left:5069;top:896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55.880009pt;width:71.05736pt;height:13.04pt;mso-position-horizontal-relative:page;mso-position-vertical-relative:page;z-index:-2924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let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rja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Z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y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tare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7.960022pt;margin-top:55.880009pt;width:99.503471pt;height:13.04pt;mso-position-horizontal-relative:page;mso-position-vertical-relative:page;z-index:-2923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V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iti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0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7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–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u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m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ri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2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6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5.110001pt;margin-top:35.950001pt;width:546.89pt;height:49.9pt;mso-position-horizontal-relative:page;mso-position-vertical-relative:page;z-index:-2921" coordorigin="1302,719" coordsize="10938,998">
          <v:group style="position:absolute;left:1332;top:751;width:4349;height:211" coordorigin="1332,751" coordsize="4349,211">
            <v:shape style="position:absolute;left:1332;top:751;width:4349;height:211" coordorigin="1332,751" coordsize="4349,211" path="m1332,962l5681,962,5681,751,1332,751,1332,962e" filled="t" fillcolor="#E7E7E7" stroked="f">
              <v:path arrowok="t"/>
              <v:fill/>
            </v:shape>
          </v:group>
          <v:group style="position:absolute;left:1332;top:962;width:108;height:511" coordorigin="1332,962" coordsize="108,511">
            <v:shape style="position:absolute;left:1332;top:962;width:108;height:511" coordorigin="1332,962" coordsize="108,511" path="m1332,1474l1440,1474,1440,962,1332,962,1332,1474e" filled="t" fillcolor="#E7E7E7" stroked="f">
              <v:path arrowok="t"/>
              <v:fill/>
            </v:shape>
          </v:group>
          <v:group style="position:absolute;left:5573;top:962;width:108;height:511" coordorigin="5573,962" coordsize="108,511">
            <v:shape style="position:absolute;left:5573;top:962;width:108;height:511" coordorigin="5573,962" coordsize="108,511" path="m5573,1474l5681,1474,5681,962,5573,962,5573,1474e" filled="t" fillcolor="#E7E7E7" stroked="f">
              <v:path arrowok="t"/>
              <v:fill/>
            </v:shape>
          </v:group>
          <v:group style="position:absolute;left:1332;top:1474;width:4349;height:214" coordorigin="1332,1474" coordsize="4349,214">
            <v:shape style="position:absolute;left:1332;top:1474;width:4349;height:214" coordorigin="1332,1474" coordsize="4349,214" path="m1332,1687l5681,1687,5681,1474,1332,1474,1332,1687e" filled="t" fillcolor="#E7E7E7" stroked="f">
              <v:path arrowok="t"/>
              <v:fill/>
            </v:shape>
          </v:group>
          <v:group style="position:absolute;left:1440;top:962;width:4133;height:511" coordorigin="1440,962" coordsize="4133,511">
            <v:shape style="position:absolute;left:1440;top:962;width:4133;height:511" coordorigin="1440,962" coordsize="4133,511" path="m1440,1474l5573,1474,5573,962,1440,962,1440,1474e" filled="t" fillcolor="#E7E7E7" stroked="f">
              <v:path arrowok="t"/>
              <v:fill/>
            </v:shape>
          </v:group>
          <v:group style="position:absolute;left:1332;top:755;width:10908;height:2" coordorigin="1332,755" coordsize="10908,2">
            <v:shape style="position:absolute;left:1332;top:755;width:10908;height:2" coordorigin="1332,755" coordsize="10908,0" path="m1332,755l12240,755e" filled="f" stroked="t" strokeweight=".7pt" strokecolor="#E7E7E7">
              <v:path arrowok="t"/>
            </v:shape>
          </v:group>
          <v:group style="position:absolute;left:5681;top:761;width:108;height:914" coordorigin="5681,761" coordsize="108,914">
            <v:shape style="position:absolute;left:5681;top:761;width:108;height:914" coordorigin="5681,761" coordsize="108,914" path="m5681,1675l5789,1675,5789,761,5681,761,5681,1675e" filled="t" fillcolor="#E7E7E7" stroked="f">
              <v:path arrowok="t"/>
              <v:fill/>
            </v:shape>
          </v:group>
          <v:group style="position:absolute;left:11683;top:761;width:108;height:914" coordorigin="11683,761" coordsize="108,914">
            <v:shape style="position:absolute;left:11683;top:761;width:108;height:914" coordorigin="11683,761" coordsize="108,914" path="m11683,1675l11791,1675,11791,761,11683,761,11683,1675e" filled="t" fillcolor="#E7E7E7" stroked="f">
              <v:path arrowok="t"/>
              <v:fill/>
            </v:shape>
          </v:group>
          <v:group style="position:absolute;left:1332;top:1681;width:10908;height:2" coordorigin="1332,1681" coordsize="10908,2">
            <v:shape style="position:absolute;left:1332;top:1681;width:10908;height:2" coordorigin="1332,1681" coordsize="10908,0" path="m1332,1681l12240,1681e" filled="f" stroked="t" strokeweight=".7pt" strokecolor="#E7E7E7">
              <v:path arrowok="t"/>
            </v:shape>
          </v:group>
          <v:group style="position:absolute;left:5789;top:761;width:5894;height:914" coordorigin="5789,761" coordsize="5894,914">
            <v:shape style="position:absolute;left:5789;top:761;width:5894;height:914" coordorigin="5789,761" coordsize="5894,914" path="m5789,1675l11683,1675,11683,761,5789,761,5789,1675e" filled="t" fillcolor="#E7E7E7" stroked="f">
              <v:path arrowok="t"/>
              <v:fill/>
            </v:shape>
          </v:group>
          <v:group style="position:absolute;left:11791;top:751;width:449;height:211" coordorigin="11791,751" coordsize="449,211">
            <v:shape style="position:absolute;left:11791;top:751;width:449;height:211" coordorigin="11791,751" coordsize="449,211" path="m11791,962l12240,962,12240,751,11791,751,11791,962e" filled="t" fillcolor="#E7E7E7" stroked="f">
              <v:path arrowok="t"/>
              <v:fill/>
            </v:shape>
          </v:group>
          <v:group style="position:absolute;left:11791;top:962;width:108;height:511" coordorigin="11791,962" coordsize="108,511">
            <v:shape style="position:absolute;left:11791;top:962;width:108;height:511" coordorigin="11791,962" coordsize="108,511" path="m11791,1474l11899,1474,11899,962,11791,962,11791,1474e" filled="t" fillcolor="#E7E7E7" stroked="f">
              <v:path arrowok="t"/>
              <v:fill/>
            </v:shape>
          </v:group>
          <v:group style="position:absolute;left:11791;top:1474;width:449;height:214" coordorigin="11791,1474" coordsize="449,214">
            <v:shape style="position:absolute;left:11791;top:1474;width:449;height:214" coordorigin="11791,1474" coordsize="449,214" path="m11791,1687l12240,1687,12240,1474,11791,1474,11791,1687e" filled="t" fillcolor="#E7E7E7" stroked="f">
              <v:path arrowok="t"/>
              <v:fill/>
            </v:shape>
          </v:group>
          <v:group style="position:absolute;left:11899;top:962;width:341;height:511" coordorigin="11899,962" coordsize="341,511">
            <v:shape style="position:absolute;left:11899;top:962;width:341;height:511" coordorigin="11899,962" coordsize="341,511" path="m11899,1474l12240,1474,12240,962,11899,962,11899,1474e" filled="t" fillcolor="#E7E7E7" stroked="f">
              <v:path arrowok="t"/>
              <v:fill/>
            </v:shape>
          </v:group>
          <v:group style="position:absolute;left:1332;top:734;width:10908;height:2" coordorigin="1332,734" coordsize="10908,2">
            <v:shape style="position:absolute;left:1332;top:734;width:10908;height:2" coordorigin="1332,734" coordsize="10908,0" path="m1332,734l12240,734e" filled="f" stroked="t" strokeweight="1.54pt" strokecolor="#000000">
              <v:path arrowok="t"/>
            </v:shape>
          </v:group>
          <v:group style="position:absolute;left:5681;top:750;width:6110;height:2" coordorigin="5681,750" coordsize="6110,2">
            <v:shape style="position:absolute;left:5681;top:750;width:6110;height:2" coordorigin="5681,750" coordsize="6110,0" path="m5681,750l11791,750e" filled="f" stroked="t" strokeweight=".22pt" strokecolor="#E7E7E7">
              <v:path arrowok="t"/>
            </v:shape>
          </v:group>
          <v:group style="position:absolute;left:1318;top:1702;width:10922;height:2" coordorigin="1318,1702" coordsize="10922,2">
            <v:shape style="position:absolute;left:1318;top:1702;width:10922;height:2" coordorigin="1318,1702" coordsize="10922,0" path="m1318,1702l12240,1702e" filled="f" stroked="t" strokeweight="1.54pt" strokecolor="#000000">
              <v:path arrowok="t"/>
            </v:shape>
          </v:group>
          <v:group style="position:absolute;left:5681;top:1686;width:6110;height:2" coordorigin="5681,1686" coordsize="6110,2">
            <v:shape style="position:absolute;left:5681;top:1686;width:6110;height:2" coordorigin="5681,1686" coordsize="6110,0" path="m5681,1686l11791,1686e" filled="f" stroked="t" strokeweight=".22pt" strokecolor="#E7E7E7">
              <v:path arrowok="t"/>
            </v:shape>
            <v:shape style="position:absolute;left:5789;top:765;width:468;height:661" type="#_x0000_t75">
              <v:imagedata r:id="rId1" o:title=""/>
            </v:shape>
          </v:group>
          <w10:wrap type="none"/>
        </v:group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49.279999pt;width:71.05736pt;height:13.04pt;mso-position-horizontal-relative:page;mso-position-vertical-relative:page;z-index:-2920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F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let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rja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2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Z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  <w:t>y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-3"/>
                    <w:w w:val="100"/>
                    <w:position w:val="1"/>
                  </w:rPr>
                  <w:t>r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tare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93.960022pt;margin-top:49.279999pt;width:17.008795pt;height:13.04pt;mso-position-horizontal-relative:page;mso-position-vertical-relative:page;z-index:-2919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spacing w:val="-1"/>
                    <w:w w:val="100"/>
                    <w:position w:val="1"/>
                  </w:rPr>
                  <w:t>V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t>iti</w:t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eader" Target="header3.xml"/><Relationship Id="rId11" Type="http://schemas.openxmlformats.org/officeDocument/2006/relationships/footer" Target="footer4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dcterms:created xsi:type="dcterms:W3CDTF">2017-12-18T10:07:47Z</dcterms:created>
  <dcterms:modified xsi:type="dcterms:W3CDTF">2017-12-18T10:07:47Z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2017-06-02T00:00:00Z</vt:filetime>
  </property>
  <property fmtid="{D5CDD505-2E9C-101B-9397-08002B2CF9AE}" pid="3" name="LastSaved">
    <vt:filetime>2017-12-18T00:00:00Z</vt:filetime>
  </property>
</Properties>
</file>