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514" w:right="44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85" w:right="41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/20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35" w:right="2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MARRË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FINANCIMI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PUBLIKËS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PËRFA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ËRFITUESI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KFUR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(KFW)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MEN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MBETJE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(RAJ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ORË)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15" w:right="4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379" w:lineRule="auto"/>
        <w:ind w:left="4195" w:right="3121" w:firstLine="-101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Ratifikoh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rfaqësua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menaxhi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ngurta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(rajon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shkëlidhe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04" w:right="3493" w:firstLine="43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Fletore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27.4.2017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26" w:lineRule="exact"/>
        <w:ind w:left="82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Shpallu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dekreti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10328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18.5.20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2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7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Presidenti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Repub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2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2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  <w:position w:val="2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2"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326" w:right="30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MARRË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516" w:right="456" w:firstLine="539"/>
        <w:jc w:val="left"/>
        <w:tabs>
          <w:tab w:pos="26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FRANKFUR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(KFW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7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ITUESI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1,300,0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0.0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840" w:right="15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AXH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URTA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OQËRU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943" w:right="36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03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          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-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veshje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Qeveritare)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Shoqëruese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Mbetjev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Ngurt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“P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axhimi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“Menaxhim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Ngurt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stitucional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rrëv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             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2658"/>
        <w:jc w:val="left"/>
        <w:tabs>
          <w:tab w:pos="6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(Marr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686" w:right="26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Qëllim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04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ribu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1,300,000.0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EURO.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Kontribu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shlyeshë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120" w:right="55" w:firstLine="34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fr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trukturë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veproj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“Njësi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JKP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ërfitues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nëpërmj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(Ag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ribu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Programi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Menaxhi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spertëve”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Vlor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AZP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NJKP-së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kryesish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kosto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këmbimi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valutor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Agje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nancohe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hoqërues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eça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kundërfir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rfaqë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hollësish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ribute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homolo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rmbus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ribute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homolog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otësish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duhur.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paraqes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Taksa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mbulohe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ribut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211" w:right="41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Disbursimi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disbu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ributi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disbursimit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provojn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fonde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paracaktuar.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refuzoj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ursim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038" w:right="30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Pezullim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disburs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shlyerja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ursimet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kur: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Përfitues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dështo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detyrimev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KfW-s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pages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rkuesh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parashiku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rrëv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dhe/os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AZP-së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vërtetoj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sbu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zbatueshëm;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rrethan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jashtëzakonshm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rrezikojn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menjëhershm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kontrib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situa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ifikuar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paktë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shlyerj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kufizohe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28" w:right="44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429" w:right="34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Kosto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gesa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publike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480" w:bottom="280" w:left="1320" w:right="1320"/>
        </w:sectPr>
      </w:pPr>
      <w:rPr/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mbulo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tatime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Federale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kosto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transfertave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kosto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konvertimi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Kontribu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748" w:right="27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Deklarime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kontraktua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përfaqësimi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autorizohen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nshkrimev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vërtetuar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përfaq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rfitu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Transporti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ukturë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caktoh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modelev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vërtetuar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përfaqësojn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Ekspertëve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përfaqësimi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skadon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ehimi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rfaq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torizua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deklarat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deklarat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konsiderohe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mëposh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KfW-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KfW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stfa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60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6004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(Republik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Gjermanisë)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+4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49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qipërisë,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rfaq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Bulevard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“Dëshmorë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(+3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8494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sper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NJKP-së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përgatis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rue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inxhini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koncepti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nsulence;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spertëv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ribut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mbuluar;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kosto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identifikojn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kontribu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përfaqësu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gjithmon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inspektojn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libra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regjistra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progresin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mëtejshë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Sz w:w="12240" w:h="15840"/>
          <w:pgMar w:top="1480" w:bottom="280" w:left="1320" w:right="1320"/>
        </w:sectPr>
      </w:pPr>
      <w:rPr/>
    </w:p>
    <w:p>
      <w:pPr>
        <w:spacing w:before="79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icia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W-n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pengo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seriozish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ertëv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hollësit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kundërfir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përfaq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28" w:right="44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977" w:right="9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Publikim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transferim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nformacioni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eksper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rputhj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rime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pranuar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ndërkombëtarish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transparencë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maksimal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efikasitetit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shkëpunimi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bisedim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\jan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rakti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(referua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Plotë”).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Informacion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periodi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faqe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bizn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“Bank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color w:val="0000FF"/>
          <w:spacing w:val="-6"/>
          <w:w w:val="100"/>
        </w:rPr>
      </w:r>
      <w:hyperlink r:id="rId5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http://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t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ransp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ren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z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.kfw-ent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cklungsbank.d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/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-4"/>
            <w:w w:val="100"/>
          </w:rPr>
          <w:t>).</w:t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</w:r>
      </w:hyperlink>
    </w:p>
    <w:p>
      <w:pPr>
        <w:spacing w:before="0" w:after="0" w:line="240" w:lineRule="auto"/>
        <w:ind w:left="120" w:right="54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poshtë)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rfshi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ntacioni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rmacio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bizne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rfshir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financiare;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strategj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biznesi;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brendshme;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fizikë;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vlerësim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pozicioni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Ekspertëv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nyrë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përmendur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veçanërish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efikasitetin: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degë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KfW-së;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Gjermanis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kompetente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autoritetet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institucionet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agjenc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rfshihe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veçanërisht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Deutsch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sellsch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fü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Zusa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enarb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GmbH;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organizata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rfshir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mbledhje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statistikor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tyre,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Organiza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(OECD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anëtarë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Gjithash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riudhë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subjekte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ëposhtm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botojn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llimin: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2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tivë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sparenc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</w:rPr>
      </w:r>
      <w:hyperlink r:id="rId6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http://www.bmz.de/de/was_wir_ma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  <w:t>c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hen/w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ge/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t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ransp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ren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z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-fuer-mehr-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</w:rPr>
          <w:t> 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</w:rPr>
        </w:r>
      </w:hyperlink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  <w:t>W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  <w:t>i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5"/>
          <w:w w:val="100"/>
          <w:u w:val="single" w:color="0000FF"/>
        </w:rPr>
        <w:t>r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  <w:t>k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5"/>
          <w:w w:val="100"/>
          <w:u w:val="single" w:color="0000FF"/>
        </w:rPr>
        <w:t>s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  <w:t>a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  <w:t>m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  <w:t>k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5"/>
          <w:w w:val="100"/>
          <w:u w:val="single" w:color="0000FF"/>
        </w:rPr>
        <w:t>e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  <w:t>i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5"/>
          <w:w w:val="100"/>
          <w:u w:val="single" w:color="0000FF"/>
        </w:rPr>
        <w:t>t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  <w:t>/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  <w:t>i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  <w:t>n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5"/>
          <w:w w:val="100"/>
          <w:u w:val="single" w:color="0000FF"/>
        </w:rPr>
        <w:t>dex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  <w:t>.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  <w:t>h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  <w:t>t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5"/>
          <w:w w:val="100"/>
          <w:u w:val="single" w:color="0000FF"/>
        </w:rPr>
        <w:t>m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  <w:t>l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  <w:u w:val="single" w:color="0000FF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</w:rPr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</w:rPr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tabs>
          <w:tab w:pos="840" w:val="left"/>
          <w:tab w:pos="1640" w:val="left"/>
          <w:tab w:pos="2060" w:val="left"/>
          <w:tab w:pos="3160" w:val="left"/>
          <w:tab w:pos="4220" w:val="left"/>
          <w:tab w:pos="5180" w:val="left"/>
          <w:tab w:pos="5740" w:val="left"/>
          <w:tab w:pos="6640" w:val="left"/>
          <w:tab w:pos="7060" w:val="left"/>
          <w:tab w:pos="8520" w:val="left"/>
          <w:tab w:pos="89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(GT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</w:rPr>
      </w:r>
      <w:hyperlink r:id="rId7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http://www.gtai.de/GT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/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N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t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n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/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D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/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t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d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F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-4"/>
            <w:w w:val="100"/>
          </w:rPr>
          <w:t>);</w:t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</w:r>
      </w:hyperlink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OEC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rapor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rrjedhë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shkëpu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</w:rPr>
      </w:r>
      <w:hyperlink r:id="rId8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http://stats.oecd.org/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-5"/>
            <w:w w:val="100"/>
          </w:rPr>
          <w:t>);</w:t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</w:r>
      </w:hyperlink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(DEval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përgjithshë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garantua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transparenc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efiçencë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color w:val="0000FF"/>
          <w:spacing w:val="-4"/>
          <w:w w:val="100"/>
        </w:rPr>
      </w:r>
      <w:hyperlink r:id="rId9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http://www.deval.org/de/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-4"/>
            <w:w w:val="100"/>
          </w:rPr>
          <w:t>).</w:t>
        </w:r>
        <w:r>
          <w:rPr>
            <w:rFonts w:ascii="Garamond" w:hAnsi="Garamond" w:cs="Garamond" w:eastAsia="Garamond"/>
            <w:sz w:val="24"/>
            <w:szCs w:val="24"/>
            <w:color w:val="000000"/>
            <w:spacing w:val="0"/>
            <w:w w:val="100"/>
          </w:rPr>
        </w:r>
      </w:hyperlink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Periudh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ligjshme.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Informacion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sf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KfW-j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interesa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ligjshm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Përfituesit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ansf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tejk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intere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rmacio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Interesa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Përfituesi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veçant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përfshijn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idencialiteti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acionev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sensitiv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përmendur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rjash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transferoj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informacio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kërkesav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rregulloreve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mbrojtu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etendime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administrative.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4428" w:right="44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54" w:right="36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Dispozit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ndryshme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Shërbime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Eksperti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disbursim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shum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Kontribu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rkojnë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premtim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paligjshm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avantazh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tyra.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Përfitues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transaksio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shkel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emba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rgov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rre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hua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ashtuquajtu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sanksion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financi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Siguris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mbev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Bash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Bashkimit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Evropia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Fe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erman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dispozi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vle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ispoz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cenua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boshllë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ligjo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ultoj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kësa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plotësohe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dispozi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pajti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qëllimi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ëveshjeje.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Përfitues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kalo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ero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ndoj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potek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asnj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pretendim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ëvesh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2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egul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Rep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Ven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Fra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kf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Marrëdh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ën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ligjo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osu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W-s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Përfitues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përfundo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vje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disbursim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m-tar.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tabs>
          <w:tab w:pos="9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esh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nancim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Përfitues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info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W-n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shkri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rrë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ira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ratifi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Kf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1925"/>
        <w:jc w:val="left"/>
        <w:tabs>
          <w:tab w:pos="9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Marrëveshj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Qeveritar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ci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qi.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Përgatitu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origjina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ang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eze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Frankfu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Main,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__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____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_______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KfW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Tiranë,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__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__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_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________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Republi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Shqipërisë,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përfaqësua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transparenz.kfw-entwicklungsbank.de/)" TargetMode="External"/><Relationship Id="rId6" Type="http://schemas.openxmlformats.org/officeDocument/2006/relationships/hyperlink" Target="http://www.bmz.de/de/was_wir_machen/wege/transparenz-fuer-mehr-" TargetMode="External"/><Relationship Id="rId7" Type="http://schemas.openxmlformats.org/officeDocument/2006/relationships/hyperlink" Target="http://www.gtai.de/GTAI/Navigation/DE/trade.FOO)%3B" TargetMode="External"/><Relationship Id="rId8" Type="http://schemas.openxmlformats.org/officeDocument/2006/relationships/hyperlink" Target="http://stats.oecd.org/)%3B" TargetMode="External"/><Relationship Id="rId9" Type="http://schemas.openxmlformats.org/officeDocument/2006/relationships/hyperlink" Target="http://www.deval.org/de/)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LIGJ nr. 74, date 27.4.2017.docx</dc:title>
  <dcterms:created xsi:type="dcterms:W3CDTF">2017-12-18T09:03:35Z</dcterms:created>
  <dcterms:modified xsi:type="dcterms:W3CDTF">2017-12-18T09:03:35Z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