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498" w:right="447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42" w:right="412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99"/>
          <w:b/>
          <w:bCs/>
        </w:rPr>
        <w:t>75/2017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12" w:right="2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RATIFIKIMI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MARRËVESHJ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NA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99"/>
          <w:b/>
          <w:bCs/>
        </w:rPr>
        <w:t>NDËRMJET</w:t>
      </w:r>
      <w:r>
        <w:rPr>
          <w:rFonts w:ascii="Garamond" w:hAnsi="Garamond" w:cs="Garamond" w:eastAsia="Garamond"/>
          <w:sz w:val="24"/>
          <w:szCs w:val="24"/>
          <w:spacing w:val="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PËRFAQËSUA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FINANCAVE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(PËRFITUESI)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KF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W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FRA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KFUR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MAIN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(KFW)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99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PROGR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MENAXH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MBE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NGU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5"/>
          <w:w w:val="99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99"/>
          <w:b/>
          <w:bCs/>
        </w:rPr>
        <w:t>ORË</w:t>
      </w:r>
      <w:r>
        <w:rPr>
          <w:rFonts w:ascii="Garamond" w:hAnsi="Garamond" w:cs="Garamond" w:eastAsia="Garamond"/>
          <w:sz w:val="24"/>
          <w:szCs w:val="24"/>
          <w:spacing w:val="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(KËS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99"/>
          <w:b/>
          <w:bCs/>
        </w:rPr>
        <w:t>II)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60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Kushtetutës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5" w:right="41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379" w:lineRule="auto"/>
        <w:ind w:left="4195" w:right="3121" w:firstLine="-101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Ratifikoh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ngurta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rajon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79" w:lineRule="auto"/>
        <w:ind w:left="404" w:right="3493" w:firstLine="43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27.4.2017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0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Shpallu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dekreti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10329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18.5.20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Presidenti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Bujar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Nishani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63" w:lineRule="exact"/>
        <w:ind w:left="246" w:right="-76"/>
        <w:jc w:val="left"/>
        <w:tabs>
          <w:tab w:pos="1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left="127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MARRË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(KFW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1840" w:space="112"/>
            <w:col w:w="7648"/>
          </w:cols>
        </w:sectPr>
      </w:pPr>
      <w:rPr/>
    </w:p>
    <w:p>
      <w:pPr>
        <w:spacing w:before="7" w:after="0" w:line="240" w:lineRule="auto"/>
        <w:ind w:left="270" w:right="25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(“PË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8" w:right="38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7,534,862.4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906" w:right="1255" w:firstLine="-25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NGURT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(RAJON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84" w:right="376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906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>            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-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këpuni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Qeveritare)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stimit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“Progr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naxhimi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Ngurta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“Progra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inves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Program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Financimi,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>               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tabs>
          <w:tab w:pos="10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</w:r>
      <w:r>
        <w:rPr>
          <w:rFonts w:ascii="Garamond" w:hAnsi="Garamond" w:cs="Garamond" w:eastAsia="Garamond"/>
          <w:sz w:val="24"/>
          <w:szCs w:val="24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u w:val="single" w:color="000000"/>
        </w:rPr>
      </w:r>
      <w:r>
        <w:rPr>
          <w:rFonts w:ascii="Garamond" w:hAnsi="Garamond" w:cs="Garamond" w:eastAsia="Garamond"/>
          <w:sz w:val="24"/>
          <w:szCs w:val="24"/>
        </w:rPr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28" w:right="440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686" w:right="26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Qëllim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7,534,862.4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shlyeshëm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astrukturë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veproj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Programi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(Njësi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KP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tuesi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nëp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rmje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NJKP-ve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(Agjenci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posaçërish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venddepozi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bimësis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riciklueshm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(“Progr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konsulenc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AZP-së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nancohe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Veçantë).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nalizoj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gjencin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yes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përkthi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Anglish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Gjerman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ëveshjev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specifikua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54" w:right="41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Disbursimet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Përfituesit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W-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ocedu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provojn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paracaktuar.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disbursim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38" w:right="30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Pezullim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disburs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shlyerja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ursime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Përfitues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dështo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detyrimev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KfW-s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krye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pages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rkuesh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5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parashikuar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Huasë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Financimi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Investimi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veça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shkelur;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AZP-së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paaft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disbursuar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zbatueshëm;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rrethan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jashtëzakonshm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rrezikojn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Programi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480" w:bottom="280" w:left="1320" w:right="1320"/>
        </w:sectPr>
      </w:pPr>
      <w:rPr/>
    </w:p>
    <w:p>
      <w:pPr>
        <w:spacing w:before="79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situa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është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eleminua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kërkoj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shlyerje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menjëhershm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shumë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apo/dh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provojn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429" w:right="341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Kosto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gesa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publike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mbulo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Federale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transfertave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konvertimi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748" w:right="273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Deklarime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kontraktua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përfaqësimi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nshkrimev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trukturë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modelev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nënshkrim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vërtetuar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Ekspertëv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përfaqësimi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skadon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ehimi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konsiderohe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adresë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794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KfW-n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KfW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stfa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64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6004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+4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Bulevard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“Dëshmorë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839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Tiran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(+3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8494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301" w:right="42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rami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NJKP-s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Program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praktika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qëndrueshm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mbikëqyrje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Programi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kualifikua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konsulencës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firmav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kualifikuara;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mallr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konkurrue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spertëv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provojn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mbuluar;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Ekspertëv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rfaqësu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regjistra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Programi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stalime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ram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mëtejshë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aprovimi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menjëher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rrethan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pengo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Programi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34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kundërfirmose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ituesin.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28" w:right="440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427" w:right="140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Publikim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transfer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Programin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transparencë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ksimal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efikasitetit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përzgjedhu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raportet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vlerësimit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Ekspertëv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financoh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bisedimev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-kontr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është\jan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Plotë”).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periodiki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biznes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color w:val="0000FF"/>
          <w:spacing w:val="-6"/>
          <w:w w:val="100"/>
        </w:rPr>
      </w:r>
      <w:hyperlink r:id="rId5"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http://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t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ransp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a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ren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z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.kfw-ent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w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3"/>
            <w:w w:val="100"/>
            <w:u w:val="single" w:color="0000FF"/>
          </w:rPr>
          <w:t>i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3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cklungsbank.d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e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/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</w:rPr>
        </w:r>
        <w:r>
          <w:rPr>
            <w:rFonts w:ascii="Garamond" w:hAnsi="Garamond" w:cs="Garamond" w:eastAsia="Garamond"/>
            <w:sz w:val="24"/>
            <w:szCs w:val="24"/>
            <w:color w:val="000000"/>
            <w:spacing w:val="-4"/>
            <w:w w:val="100"/>
          </w:rPr>
          <w:t>).</w:t>
        </w:r>
        <w:r>
          <w:rPr>
            <w:rFonts w:ascii="Garamond" w:hAnsi="Garamond" w:cs="Garamond" w:eastAsia="Garamond"/>
            <w:sz w:val="24"/>
            <w:szCs w:val="24"/>
            <w:color w:val="000000"/>
            <w:spacing w:val="0"/>
            <w:w w:val="100"/>
          </w:rPr>
        </w:r>
      </w:hyperlink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ancia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sensi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biznes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strategj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biznesi;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brendshme;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fizikë;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rzgj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Ekspertëv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përmendur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transparencë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efikasitetin: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KfW-së;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Gjerman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ritetet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veçanërisht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Deutsch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sellsch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fü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Zusa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enarb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GmbH;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mbledhje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statistikor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onomi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(OECD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financoh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ëposhtm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grafë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sparenc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ihm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</w:rPr>
      </w:r>
      <w:hyperlink r:id="rId6"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http://www.bmz.de/de/was_wir_ma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6"/>
            <w:w w:val="100"/>
            <w:u w:val="single" w:color="0000FF"/>
          </w:rPr>
          <w:t>c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6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hen/w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e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ge/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t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ransp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a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ren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z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-fuer-mehr-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</w:rPr>
          <w:t> 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</w:rPr>
        </w:r>
      </w:hyperlink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  <w:u w:val="single" w:color="0000FF"/>
        </w:rPr>
        <w:t>W</w:t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  <w:u w:val="single" w:color="0000FF"/>
        </w:rPr>
        <w:t>i</w:t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5"/>
          <w:w w:val="100"/>
          <w:u w:val="single" w:color="0000FF"/>
        </w:rPr>
        <w:t>r</w:t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  <w:u w:val="single" w:color="0000FF"/>
        </w:rPr>
        <w:t>k</w:t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5"/>
          <w:w w:val="100"/>
          <w:u w:val="single" w:color="0000FF"/>
        </w:rPr>
        <w:t>s</w:t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  <w:u w:val="single" w:color="0000FF"/>
        </w:rPr>
        <w:t>a</w:t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  <w:u w:val="single" w:color="0000FF"/>
        </w:rPr>
        <w:t>m</w:t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  <w:u w:val="single" w:color="0000FF"/>
        </w:rPr>
        <w:t>k</w:t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5"/>
          <w:w w:val="100"/>
          <w:u w:val="single" w:color="0000FF"/>
        </w:rPr>
        <w:t>e</w:t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  <w:u w:val="single" w:color="0000FF"/>
        </w:rPr>
        <w:t>i</w:t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5"/>
          <w:w w:val="100"/>
          <w:u w:val="single" w:color="0000FF"/>
        </w:rPr>
        <w:t>t</w:t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  <w:u w:val="single" w:color="0000FF"/>
        </w:rPr>
        <w:t>/</w:t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  <w:u w:val="single" w:color="0000FF"/>
        </w:rPr>
        <w:t>i</w:t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  <w:u w:val="single" w:color="0000FF"/>
        </w:rPr>
        <w:t>n</w:t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5"/>
          <w:w w:val="100"/>
          <w:u w:val="single" w:color="0000FF"/>
        </w:rPr>
        <w:t>dex</w:t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  <w:u w:val="single" w:color="0000FF"/>
        </w:rPr>
        <w:t>.</w:t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  <w:u w:val="single" w:color="0000FF"/>
        </w:rPr>
        <w:t>h</w:t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  <w:u w:val="single" w:color="0000FF"/>
        </w:rPr>
        <w:t>t</w:t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5"/>
          <w:w w:val="100"/>
          <w:u w:val="single" w:color="0000FF"/>
        </w:rPr>
        <w:t>m</w:t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  <w:u w:val="single" w:color="0000FF"/>
        </w:rPr>
        <w:t>l</w:t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3"/>
          <w:w w:val="100"/>
        </w:rPr>
      </w:r>
      <w:r>
        <w:rPr>
          <w:rFonts w:ascii="Garamond" w:hAnsi="Garamond" w:cs="Garamond" w:eastAsia="Garamond"/>
          <w:sz w:val="24"/>
          <w:szCs w:val="24"/>
          <w:color w:val="000000"/>
          <w:spacing w:val="-4"/>
          <w:w w:val="100"/>
        </w:rPr>
        <w:t>);</w:t>
      </w:r>
      <w:r>
        <w:rPr>
          <w:rFonts w:ascii="Garamond" w:hAnsi="Garamond" w:cs="Garamond" w:eastAsia="Garamond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  <w:tab w:pos="1640" w:val="left"/>
          <w:tab w:pos="2060" w:val="left"/>
          <w:tab w:pos="3160" w:val="left"/>
          <w:tab w:pos="4220" w:val="left"/>
          <w:tab w:pos="5180" w:val="left"/>
          <w:tab w:pos="5740" w:val="left"/>
          <w:tab w:pos="6640" w:val="left"/>
          <w:tab w:pos="7060" w:val="left"/>
          <w:tab w:pos="8520" w:val="left"/>
          <w:tab w:pos="89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&amp;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(GT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</w:rPr>
      </w:r>
      <w:hyperlink r:id="rId7"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http://www.gtai.de/GT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A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I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/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N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a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3"/>
            <w:w w:val="100"/>
            <w:u w:val="single" w:color="0000FF"/>
          </w:rPr>
          <w:t>v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3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i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3"/>
            <w:w w:val="100"/>
            <w:u w:val="single" w:color="0000FF"/>
          </w:rPr>
          <w:t>g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3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a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t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3"/>
            <w:w w:val="100"/>
            <w:u w:val="single" w:color="0000FF"/>
          </w:rPr>
          <w:t>i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3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o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n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/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D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E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/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t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3"/>
            <w:w w:val="100"/>
            <w:u w:val="single" w:color="0000FF"/>
          </w:rPr>
          <w:t>r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3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a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d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e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3"/>
            <w:w w:val="100"/>
            <w:u w:val="single" w:color="0000FF"/>
          </w:rPr>
          <w:t>.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3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5"/>
            <w:w w:val="100"/>
            <w:u w:val="single" w:color="0000FF"/>
          </w:rPr>
          <w:t>F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O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O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</w:rPr>
        </w:r>
        <w:r>
          <w:rPr>
            <w:rFonts w:ascii="Garamond" w:hAnsi="Garamond" w:cs="Garamond" w:eastAsia="Garamond"/>
            <w:sz w:val="24"/>
            <w:szCs w:val="24"/>
            <w:color w:val="000000"/>
            <w:spacing w:val="-4"/>
            <w:w w:val="100"/>
          </w:rPr>
          <w:t>);</w:t>
        </w:r>
        <w:r>
          <w:rPr>
            <w:rFonts w:ascii="Garamond" w:hAnsi="Garamond" w:cs="Garamond" w:eastAsia="Garamond"/>
            <w:sz w:val="24"/>
            <w:szCs w:val="24"/>
            <w:color w:val="000000"/>
            <w:spacing w:val="0"/>
            <w:w w:val="100"/>
          </w:rPr>
        </w:r>
      </w:hyperlink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OEC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</w:rPr>
      </w:r>
      <w:hyperlink r:id="rId8"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http://stats.oecd.org/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</w:rPr>
        </w:r>
        <w:r>
          <w:rPr>
            <w:rFonts w:ascii="Garamond" w:hAnsi="Garamond" w:cs="Garamond" w:eastAsia="Garamond"/>
            <w:sz w:val="24"/>
            <w:szCs w:val="24"/>
            <w:color w:val="000000"/>
            <w:spacing w:val="-5"/>
            <w:w w:val="100"/>
          </w:rPr>
          <w:t>);</w:t>
        </w:r>
        <w:r>
          <w:rPr>
            <w:rFonts w:ascii="Garamond" w:hAnsi="Garamond" w:cs="Garamond" w:eastAsia="Garamond"/>
            <w:sz w:val="24"/>
            <w:szCs w:val="24"/>
            <w:color w:val="000000"/>
            <w:spacing w:val="0"/>
            <w:w w:val="100"/>
          </w:rPr>
        </w:r>
      </w:hyperlink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(DEval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sparencë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eficencën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100"/>
        </w:rPr>
      </w:r>
      <w:hyperlink r:id="rId9"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  <w:t>http://www.deval.org/de/</w:t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  <w:u w:val="single" w:color="0000FF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</w:rPr>
        </w:r>
        <w:r>
          <w:rPr>
            <w:rFonts w:ascii="Garamond" w:hAnsi="Garamond" w:cs="Garamond" w:eastAsia="Garamond"/>
            <w:sz w:val="24"/>
            <w:szCs w:val="24"/>
            <w:color w:val="0000FF"/>
            <w:spacing w:val="-4"/>
            <w:w w:val="100"/>
          </w:rPr>
        </w:r>
        <w:r>
          <w:rPr>
            <w:rFonts w:ascii="Garamond" w:hAnsi="Garamond" w:cs="Garamond" w:eastAsia="Garamond"/>
            <w:sz w:val="24"/>
            <w:szCs w:val="24"/>
            <w:color w:val="000000"/>
            <w:spacing w:val="-4"/>
            <w:w w:val="100"/>
          </w:rPr>
          <w:t>).</w:t>
        </w:r>
        <w:r>
          <w:rPr>
            <w:rFonts w:ascii="Garamond" w:hAnsi="Garamond" w:cs="Garamond" w:eastAsia="Garamond"/>
            <w:sz w:val="24"/>
            <w:szCs w:val="24"/>
            <w:color w:val="000000"/>
            <w:spacing w:val="0"/>
            <w:w w:val="100"/>
          </w:rPr>
        </w:r>
      </w:hyperlink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zerv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ekspert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interesa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gjshm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Përfituesit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tejk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idencialiteti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sensitiv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përmendur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transferoj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pretendime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5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54" w:right="36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Dispozit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ndryshme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Programi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premtojn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premti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paligjshm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avantazh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transaksio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Ekspertëv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përbëjn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embargov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ashtuqu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sanksion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pacenuar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boshllë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transferojë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hipote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pretendi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Frankfur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Main.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derisa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4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rfitu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Marr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veshj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iar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KfW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360" w:lineRule="auto"/>
        <w:ind w:left="404" w:right="26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igjinal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gjuhë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angleze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1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Frankfur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Main,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1160" w:val="left"/>
          <w:tab w:pos="23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KfW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1100" w:val="left"/>
          <w:tab w:pos="27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Shqipërisë,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transparenz.kfw-entwicklungsbank.de/)" TargetMode="External"/><Relationship Id="rId6" Type="http://schemas.openxmlformats.org/officeDocument/2006/relationships/hyperlink" Target="http://www.bmz.de/de/was_wir_machen/wege/transparenz-fuer-mehr-" TargetMode="External"/><Relationship Id="rId7" Type="http://schemas.openxmlformats.org/officeDocument/2006/relationships/hyperlink" Target="http://www.gtai.de/GTAI/Navigation/DE/trade.FOO)%3B" TargetMode="External"/><Relationship Id="rId8" Type="http://schemas.openxmlformats.org/officeDocument/2006/relationships/hyperlink" Target="http://stats.oecd.org/)%3B" TargetMode="External"/><Relationship Id="rId9" Type="http://schemas.openxmlformats.org/officeDocument/2006/relationships/hyperlink" Target="http://www.deval.org/de/)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LIGJ nr. 75, date 27.4.2017.docx</dc:title>
  <dcterms:created xsi:type="dcterms:W3CDTF">2017-12-18T09:03:47Z</dcterms:created>
  <dcterms:modified xsi:type="dcterms:W3CDTF">2017-12-18T09:03:47Z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2017-12-18T00:00:00Z</vt:filetime>
  </property>
</Properties>
</file>