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514" w:right="44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85" w:right="41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/20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35" w:right="117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ËRMJET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STRA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QIP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QEV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REPUBLI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“SHË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PE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ORM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5" w:right="41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379" w:lineRule="auto"/>
        <w:ind w:left="3162" w:right="31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4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Ratifikohe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“Shërbim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ncës”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04" w:right="3491" w:firstLine="43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27.4.2017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Shpallu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dekreti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10330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18.5.20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Presidenti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Repub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Ambasad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776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Tiran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Ministër,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nderin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okollit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bisedimev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ndërqeveritar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1988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opozo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kanali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orientuar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sumat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mancës”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mbështetur.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icio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shpenzim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kontribut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materia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ribut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fjal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shkëpuni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(Deutsch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Gesellsch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fü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rnation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Zusamm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narbeit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GIZ).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planifiki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buxhetor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klasifikohe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ngarkohe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eventualish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GIZ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Gjermanisë.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zbatohet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zbatohet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vetëm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pjesërisht,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zëvendë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ohet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era,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dakord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Fondet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Qeverisë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Federale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Gjermanisë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premtuara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zhvlerësohen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kontrata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eventualisht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financimit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përmendur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afati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gjashtë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vitesh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timit.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fondet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premtua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pavarësisht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përmendur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62" w:right="79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dhjetor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2022.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materialet,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automjetet,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mallrat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pajisjet,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pjesët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këmbimit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vruara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adër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hpenzimet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Qeverisë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Federale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Gjermanisë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detyrimet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tarifore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licencat,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ganat,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taksat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portit,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importit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eksportit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taksa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sikurse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pagesat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magazinim,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garanton,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teria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zhdoganohen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vonesë.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GIZ-in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taksat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tatimet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kontekstin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lidhjes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përmbushjes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kontratës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eventualisht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Përveç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kësaj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rrëveshje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vlefshme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dispozitat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marrëveshjes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lartpërmen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tetor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1988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ndërmjet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Bashkëpunimin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Teknik.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marrëveshje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gjuhën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gjermane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gjuhën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shqipe,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pasur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secili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tekst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barabartë.</w:t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qoftë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shprehet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dakord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atëherë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nota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jigjes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Shkëlqesisë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Suaj,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cilën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shprehet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miratimi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Suaj,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përbëjnë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shje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ndërmjet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tona,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notës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përgjigjes.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450" w:lineRule="exact"/>
        <w:ind w:left="384" w:right="34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lqesis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Punëv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Jashtme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Tiranë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basador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88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'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shtato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130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Ministër,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8" w:after="0" w:line="240" w:lineRule="auto"/>
        <w:ind w:left="10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nderin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okollit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tar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Gjermanis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1988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t'j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mëposhtm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knik: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furnizimi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kanali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orientuar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ormances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t'u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mbështetur.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ici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fondev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kontribut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teriale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eventualish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kontribut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euro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fjal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milion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dyqin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euro)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ngark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ëri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Deutsch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Gesellschaf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mmenab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GIZ).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plani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ifikoh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vazh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projektit,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kujdese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rmendur.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Hollësit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etyrimeve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eventualish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GIZ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t'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zëv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ndësohe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premtuar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ensim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eventualish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rmendu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premtimit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fonde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premtuar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përmend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mbaroj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dhjetor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përjashto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materialet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aut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mjetet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mallra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pajisjet,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këmbimi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lëvruar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poros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hpen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Gjermanis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tarifor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doganat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portit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importit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eksporti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taks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sikurs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gazini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materiale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zhdoganohe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vonesë.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përjash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Z-i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taksa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tatimet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rmbushj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eventu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vlefshm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marrëve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hje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lartpërmendur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knik.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barab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marrëveshj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përgjigjes.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7" w:after="0" w:line="340" w:lineRule="auto"/>
        <w:ind w:left="404" w:right="339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konsideratë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lartë.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basadore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7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irm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përs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është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Shkëlqesis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rbëjn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Ditmi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Bushati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LIGJ nr. 76, date 27.4.2017.docx</dc:title>
  <dcterms:created xsi:type="dcterms:W3CDTF">2017-12-18T09:03:57Z</dcterms:created>
  <dcterms:modified xsi:type="dcterms:W3CDTF">2017-12-18T09:03:57Z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