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514" w:right="44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198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77/2017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57" w:right="233" w:firstLine="-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IKIMI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NDRYSH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MARRËVESHJE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KREDIS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EKSP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IST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VEPRO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REPUBLI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PË</w:t>
      </w:r>
      <w:r>
        <w:rPr>
          <w:rFonts w:ascii="Garamond" w:hAnsi="Garamond" w:cs="Garamond" w:eastAsia="Garamond"/>
          <w:sz w:val="24"/>
          <w:szCs w:val="24"/>
          <w:spacing w:val="-3"/>
          <w:w w:val="98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8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98"/>
          <w:b/>
          <w:bCs/>
        </w:rPr>
        <w:t>AQËSOHE</w:t>
      </w:r>
      <w:r>
        <w:rPr>
          <w:rFonts w:ascii="Garamond" w:hAnsi="Garamond" w:cs="Garamond" w:eastAsia="Garamond"/>
          <w:sz w:val="24"/>
          <w:szCs w:val="24"/>
          <w:spacing w:val="0"/>
          <w:w w:val="98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98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MINIST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NANCA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NK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AUSTR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NANCIMI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PROJEKTI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“MODERNIZIM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SISTEM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ARSIM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NËP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EDUKIM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TIFI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GJ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79/20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mbështetj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Kushtetutës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propo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5" w:right="419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KUVEN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3142" w:right="312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379" w:lineRule="auto"/>
        <w:ind w:left="4200" w:right="41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VENDOSI: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 w:firstLine="72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përfaq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UniCredi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“Mod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nëp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rmje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eduki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it”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7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/2014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ks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bashkëlidhet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përbërës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430" w:right="440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Nen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botimi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Fletore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Zyrtare.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27.4.2017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0" w:right="6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Shpallur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dekretin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10331,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datë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18.5.2017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Presidentit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Republi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Shqip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risë,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Bujar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Nishani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2042" w:right="173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[……………………..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]</w:t>
      </w:r>
      <w:r>
        <w:rPr>
          <w:rFonts w:ascii="Garamond" w:hAnsi="Garamond" w:cs="Garamond" w:eastAsia="Garamond"/>
          <w:sz w:val="24"/>
          <w:szCs w:val="24"/>
          <w:spacing w:val="1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37" w:right="79" w:firstLine="57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ARRËVESHJ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KREDIS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232.64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3,500,0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ERSHO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09" w:right="190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RFAQËSUA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FINANCAVE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“HU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UADHËNËS”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STEMI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ARSI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EKTRONIK”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57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DAMEN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[…………………..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]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damen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lidhet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ndërmjet: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UniCredi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Schotteng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6-8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-101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Vienn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Austrisë,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(Huadhënësi)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përfaqësua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Huamarrësi”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kredi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spor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3,500,00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Huadhënës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Disponu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hmëris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rrëv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termav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mëposhtme.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dakor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poshtë: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Fillest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njëjti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ecifikish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damen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damen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poshtm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kuptimi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dhën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Klauzolë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404" w:right="-20"/>
        <w:jc w:val="left"/>
        <w:tabs>
          <w:tab w:pos="30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nënkup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Huadhënës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konfir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secili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renditur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Klauzolë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enda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Kusht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paraprake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form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përmbajt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naqshm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Huadh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nësin.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(Periudh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Disponueshmëris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(Seksion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Fillestar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teksti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vijon: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riudh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Disponu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shmëris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(Seksion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2.2)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Mbyllje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ksioni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mëvonshm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Huadhën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rd.”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Amendam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nti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amendament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hyrjes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rancit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Garancitë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Fillestar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vërtet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amarrës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paraprake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Huadhënës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origjin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hkru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Huamarrësi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miratua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model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nënshkrimev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vërtetuar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konfirmuar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Sekretar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Përgji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hshë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Financave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Huamarrësit;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identifikim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fotog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vërtetuar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onfirmuar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Sek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etar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Përgjithshë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Financave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Huamarrësit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konfirmi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shkri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jcë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Opinio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Ligjo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Amendamenti.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damen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ënk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40" w:lineRule="auto"/>
        <w:ind w:left="404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82" w:right="75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nflik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ligjev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gjith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smarr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en,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vlefshmërin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ëposhtm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zgjidhe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përfundimish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Dhomë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Tregtis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arbitra.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61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procedime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anglishtja.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arbitrazhi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përcakto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përgjegjësin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kosto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shkaktuar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palët.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Arbitra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bëjn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përpjekj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krye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procedime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përgatitu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tyre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mënyr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bëjn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zbatueshë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ligjit.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Gjykim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vendimi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kryhe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gjy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juridiksio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gjykat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bëhe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kërkes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prani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gjyqëso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urdhë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ekzekutimi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rastit.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Huadhënës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(duk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përfs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padinë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arbitrazhin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sekuestrimin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ekzekutimin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zbatue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mbrojtëse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kundë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Huamarrësi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çështj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Amenda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këti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Amendament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amarrës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imunitet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ket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arrësi.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5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ashtim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Huama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imunitet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ekzekutimi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bitrazhi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“ambiente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aktual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misionit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Konventë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Vjenë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ëdhën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omat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mbiente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aktual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nsullor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Konvent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Vjenë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rrëdhënie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Konsullor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hkrua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përdorur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diploma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diploma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paluaj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rmend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paragrafë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874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22.2.200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“Mb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pasurit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paluaj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shtetërore”;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7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moneta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dhe/os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duhe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zekuti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ktuar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bushje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rimev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ndërkombë-tare.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rfs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termave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Njoftimet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rë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Mjet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Jur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11.7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Amendime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Marrëveshjes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Fillestar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përfshir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ref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njëjti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aktu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plot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mutatis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mutandi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fer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Seksion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"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rrëv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"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nr.1.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hkrua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lëv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persona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rregu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ditë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22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2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UniCred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2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228" w:right="-20"/>
        <w:jc w:val="left"/>
        <w:rPr>
          <w:rFonts w:ascii="Garamond" w:hAnsi="Garamond" w:cs="Garamond" w:eastAsia="Garamond"/>
          <w:sz w:val="16"/>
          <w:szCs w:val="16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...............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...............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..............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  <w:t>.</w:t>
      </w:r>
      <w:r>
        <w:rPr>
          <w:rFonts w:ascii="Garamond" w:hAnsi="Garamond" w:cs="Garamond" w:eastAsia="Garamond"/>
          <w:sz w:val="16"/>
          <w:szCs w:val="16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" w:after="0" w:line="240" w:lineRule="auto"/>
        <w:ind w:left="228" w:right="-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Dagma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Drejtue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Lartë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.....................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.....................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...................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00" w:right="577" w:firstLine="-360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Novak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Niveli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Lartë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3860" w:space="1045"/>
            <w:col w:w="4695"/>
          </w:cols>
        </w:sectPr>
      </w:pPr>
      <w:rPr/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left="120" w:right="-76"/>
        <w:jc w:val="left"/>
        <w:tabs>
          <w:tab w:pos="26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da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u w:val="single" w:color="000000"/>
        </w:rPr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pozi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2632" w:space="2274"/>
            <w:col w:w="4694"/>
          </w:cols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Ministrav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vepro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përfaqësua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Financave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56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Vula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.................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734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.................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..................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404" w:right="-76"/>
        <w:jc w:val="left"/>
        <w:tabs>
          <w:tab w:pos="20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.......................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7" w:after="0" w:line="240" w:lineRule="auto"/>
        <w:ind w:left="915" w:right="401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837" w:right="394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-38" w:right="306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[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3221" w:space="188"/>
            <w:col w:w="6191"/>
          </w:cols>
        </w:sectPr>
      </w:pPr>
      <w:rPr/>
    </w:p>
    <w:p>
      <w:pPr>
        <w:spacing w:before="7" w:after="0" w:line="240" w:lineRule="auto"/>
        <w:ind w:left="2457" w:right="-8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420" w:right="342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[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i/>
        </w:rPr>
        <w:t>esa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]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4" w:right="-20"/>
        <w:jc w:val="left"/>
        <w:tabs>
          <w:tab w:pos="16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vëm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Novak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30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8243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Structure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Trad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&amp;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nce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737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Schottengass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6-8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2457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-101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Vie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3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...........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6541" w:space="1865"/>
            <w:col w:w="1194"/>
          </w:cols>
        </w:sectPr>
      </w:pPr>
      <w:rPr/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……………….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ejt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[…………</w:t>
      </w:r>
      <w:r>
        <w:rPr>
          <w:rFonts w:ascii="Garamond" w:hAnsi="Garamond" w:cs="Garamond" w:eastAsia="Garamond"/>
          <w:sz w:val="24"/>
          <w:szCs w:val="24"/>
          <w:spacing w:val="-5"/>
          <w:w w:val="98"/>
        </w:rPr>
        <w:t>…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]</w:t>
      </w:r>
      <w:r>
        <w:rPr>
          <w:rFonts w:ascii="Garamond" w:hAnsi="Garamond" w:cs="Garamond" w:eastAsia="Garamond"/>
          <w:sz w:val="24"/>
          <w:szCs w:val="24"/>
          <w:spacing w:val="2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(“Amendamenti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2.640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3,500,00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qersh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Fil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tare”)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dyj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ndërmje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rfaqësoh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Ministri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nanc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hënësi”).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3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est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damen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dokument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konsid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opinion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Terma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përcaktuar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ëveshje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Fillestar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njëjti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kupti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se: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[…....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..........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.........</w:t>
      </w:r>
      <w:r>
        <w:rPr>
          <w:rFonts w:ascii="Garamond" w:hAnsi="Garamond" w:cs="Garamond" w:eastAsia="Garamond"/>
          <w:sz w:val="24"/>
          <w:szCs w:val="24"/>
          <w:spacing w:val="-3"/>
          <w:w w:val="98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98"/>
        </w:rPr>
        <w:t>...………..</w:t>
      </w:r>
      <w:r>
        <w:rPr>
          <w:rFonts w:ascii="Garamond" w:hAnsi="Garamond" w:cs="Garamond" w:eastAsia="Garamond"/>
          <w:sz w:val="24"/>
          <w:szCs w:val="24"/>
          <w:spacing w:val="0"/>
          <w:w w:val="98"/>
        </w:rPr>
        <w:t>]</w:t>
      </w:r>
      <w:r>
        <w:rPr>
          <w:rFonts w:ascii="Garamond" w:hAnsi="Garamond" w:cs="Garamond" w:eastAsia="Garamond"/>
          <w:sz w:val="24"/>
          <w:szCs w:val="24"/>
          <w:spacing w:val="15"/>
          <w:w w:val="98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(emr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zotërisë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sipa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gullav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9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dërmarr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veprim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nevojshm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(qeveritar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kërkuar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autorizua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ekzekutimin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dorëzimi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kryerje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përkatë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8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vojsh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shillu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siguri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shmër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efshm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zbatueshmë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arkivohet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regjistrohe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okollohe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gjen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autoritet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tjetë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verita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Shqipërisë.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20" w:right="56" w:firstLine="28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ment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Marr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Fill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star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ndryshua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Amendamenti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përbëjnë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detyrim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ligjore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vlefshm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det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rues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Huamarrësin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zbatueshm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përputhj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kushte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opinio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ligje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ridik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jasht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publikë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Shqip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resp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Nënshkrim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autorizu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40" w:lineRule="auto"/>
        <w:ind w:left="10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Emr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480" w:bottom="280" w:left="16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LIGJ nr. 77, date 27.4.2017.docx</dc:title>
  <dcterms:created xsi:type="dcterms:W3CDTF">2017-12-18T09:04:07Z</dcterms:created>
  <dcterms:modified xsi:type="dcterms:W3CDTF">2017-12-18T09:04:07Z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