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79" w:after="0" w:line="240" w:lineRule="auto"/>
        <w:ind w:left="4514" w:right="449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185" w:right="416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.</w:t>
      </w:r>
      <w:r>
        <w:rPr>
          <w:rFonts w:ascii="Garamond" w:hAnsi="Garamond" w:cs="Garamond" w:eastAsia="Garamond"/>
          <w:sz w:val="24"/>
          <w:szCs w:val="24"/>
          <w:spacing w:val="-1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8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/20</w:t>
      </w:r>
      <w:r>
        <w:rPr>
          <w:rFonts w:ascii="Garamond" w:hAnsi="Garamond" w:cs="Garamond" w:eastAsia="Garamond"/>
          <w:sz w:val="24"/>
          <w:szCs w:val="24"/>
          <w:spacing w:val="-5"/>
          <w:w w:val="99"/>
          <w:b/>
          <w:bCs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99"/>
          <w:b/>
          <w:bCs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62" w:right="145" w:firstLine="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RR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MBI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-15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99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ËRMJET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KËSH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LL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STRA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SH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QIP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QEV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REPUBLI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FE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RAL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M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TEKNI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PR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JE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“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IM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  <w:b/>
          <w:bCs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  <w:b/>
          <w:bCs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EKS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99"/>
          <w:b/>
          <w:bCs/>
        </w:rPr>
        <w:t>ERTË”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20" w:right="60" w:firstLine="7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121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Kushtetutës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Ministrave,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215" w:right="419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KUVEN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</w:p>
    <w:p>
      <w:pPr>
        <w:spacing w:before="0" w:after="0" w:line="379" w:lineRule="auto"/>
        <w:ind w:left="3162" w:right="3141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VENDOSI: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" w:after="0" w:line="130" w:lineRule="exact"/>
        <w:jc w:val="left"/>
        <w:rPr>
          <w:sz w:val="13"/>
          <w:szCs w:val="13"/>
        </w:rPr>
      </w:pPr>
      <w:rPr/>
      <w:r>
        <w:rPr>
          <w:sz w:val="13"/>
          <w:szCs w:val="13"/>
        </w:rPr>
      </w:r>
    </w:p>
    <w:p>
      <w:pPr>
        <w:spacing w:before="0" w:after="0" w:line="240" w:lineRule="auto"/>
        <w:ind w:left="120" w:right="59" w:firstLine="720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Ratifikohe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shkëmbi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notas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Ministr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Republi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Gjermanis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bash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këpuni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14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tekni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“Fondi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studim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ekspertë”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sipa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teksti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këti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ësht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pje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përbërës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456" w:right="4434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379" w:lineRule="auto"/>
        <w:ind w:left="404" w:right="3491" w:firstLine="436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botimi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Flet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rtar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Miratua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27.4.2017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26" w:lineRule="exact"/>
        <w:ind w:left="82" w:right="62"/>
        <w:jc w:val="center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Shpallu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dekreti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n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.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10332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5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18.5.20</w:t>
      </w:r>
      <w:r>
        <w:rPr>
          <w:rFonts w:ascii="Garamond" w:hAnsi="Garamond" w:cs="Garamond" w:eastAsia="Garamond"/>
          <w:sz w:val="24"/>
          <w:szCs w:val="24"/>
          <w:spacing w:val="-5"/>
          <w:w w:val="100"/>
          <w:b/>
          <w:bCs/>
          <w:position w:val="2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7</w:t>
      </w:r>
      <w:r>
        <w:rPr>
          <w:rFonts w:ascii="Garamond" w:hAnsi="Garamond" w:cs="Garamond" w:eastAsia="Garamond"/>
          <w:sz w:val="24"/>
          <w:szCs w:val="24"/>
          <w:spacing w:val="2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Presidenti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Repub</w:t>
      </w:r>
      <w:r>
        <w:rPr>
          <w:rFonts w:ascii="Garamond" w:hAnsi="Garamond" w:cs="Garamond" w:eastAsia="Garamond"/>
          <w:sz w:val="24"/>
          <w:szCs w:val="24"/>
          <w:spacing w:val="-6"/>
          <w:w w:val="100"/>
          <w:b/>
          <w:bCs/>
          <w:position w:val="2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7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Shqipërisë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b/>
          <w:bCs/>
          <w:position w:val="2"/>
        </w:rPr>
        <w:t>,</w:t>
      </w:r>
      <w:r>
        <w:rPr>
          <w:rFonts w:ascii="Garamond" w:hAnsi="Garamond" w:cs="Garamond" w:eastAsia="Garamond"/>
          <w:sz w:val="24"/>
          <w:szCs w:val="24"/>
          <w:spacing w:val="11"/>
          <w:w w:val="100"/>
          <w:b/>
          <w:bCs/>
          <w:position w:val="2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  <w:position w:val="2"/>
        </w:rPr>
        <w:t>Bujar</w:t>
      </w:r>
      <w:r>
        <w:rPr>
          <w:rFonts w:ascii="Garamond" w:hAnsi="Garamond" w:cs="Garamond" w:eastAsia="Garamond"/>
          <w:sz w:val="24"/>
          <w:szCs w:val="24"/>
          <w:spacing w:val="0"/>
          <w:w w:val="100"/>
          <w:position w:val="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  <w:b/>
          <w:bCs/>
        </w:rPr>
        <w:t>Nishani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6" w:right="6032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Ambasad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rale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Numr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dosjes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6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4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Ministër,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9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tar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11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Bashkëpunimin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1988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t’j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mëposhtm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bli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Këshi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nist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lik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htesi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ekt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“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tudim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ekspertë”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rka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ës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rezulto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t’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mbështetur.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Qeveri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Gjermanis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dispozicio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projekti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hpenzimet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personel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tualish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kontribut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vler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përgjithshme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gjithse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j</w:t>
      </w:r>
      <w:r>
        <w:rPr>
          <w:rFonts w:ascii="Garamond" w:hAnsi="Garamond" w:cs="Garamond" w:eastAsia="Garamond"/>
          <w:sz w:val="24"/>
          <w:szCs w:val="24"/>
          <w:spacing w:val="-1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80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Eur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(m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: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tetë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q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in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d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euro)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.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ngarkoj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proje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k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Shoqërinë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Gjerman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Ndërkombëta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(Deutsch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Gesellschaf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fü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International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Zus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mmenarbeit;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GIZ).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  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planifiki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buxhetor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ndryshm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klasifikohe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kryej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mend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both"/>
        <w:spacing w:after="0"/>
        <w:sectPr>
          <w:type w:val="continuous"/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Hollësirat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meve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tyrimeve,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duhet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kryhen,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përcaktohen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eventua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nancimi,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lidhet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GIZ-it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institucionit,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ngarkohet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strave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projektit.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t’u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nënshtrohet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dispozitave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jore,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Federale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Gjermanisë.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ky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nuk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zbatohet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ose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zbatohet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vetëm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pjesërisht,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ai</w:t>
      </w:r>
      <w:r>
        <w:rPr>
          <w:rFonts w:ascii="Garamond" w:hAnsi="Garamond" w:cs="Garamond" w:eastAsia="Garamond"/>
          <w:sz w:val="24"/>
          <w:szCs w:val="24"/>
          <w:spacing w:val="3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mund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zëvendë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era,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nëse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Qeveritë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bien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dakord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eventualish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projekt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y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afa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pav</w:t>
      </w:r>
      <w:r>
        <w:rPr>
          <w:rFonts w:ascii="Garamond" w:hAnsi="Garamond" w:cs="Garamond" w:eastAsia="Garamond"/>
          <w:sz w:val="24"/>
          <w:szCs w:val="24"/>
          <w:spacing w:val="-6"/>
          <w:w w:val="99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rësish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99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–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materialet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aut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mjetet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këmbimi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nsat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zhdoganohe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Z-i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rmbushj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eventu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lartpërmendur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gjerman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5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përgjigje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Shkëlq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përgjigjes.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67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lqesis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6449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Jashtme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Tiranë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13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4.2017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10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basador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5" w:after="0" w:line="400" w:lineRule="atLeast"/>
        <w:ind w:left="404" w:right="937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'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shtato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W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44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citon: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Ministër,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nderin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okollit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ritar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korri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Ambasad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Gjermanis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Gjermanis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1988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t'j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opozo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mëposh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teknik: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5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“F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ë”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qyr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t'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mbështetur.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ont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villi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6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ici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rsonel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eventua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kontribut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00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0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fjalë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: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euro)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ngarkoj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2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kombë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(D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tsch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Gesellsch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Int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rna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usam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enabei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;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)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4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4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plani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x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ifikoh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sigurojn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vazh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eshë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kujdese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yej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shërbime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rmendur.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Hollësitë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projektit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shërbi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eve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detyrimeve,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hen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kryhen,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caktohen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një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imi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eventua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2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edhe</w:t>
      </w:r>
      <w:r>
        <w:rPr>
          <w:rFonts w:ascii="Garamond" w:hAnsi="Garamond" w:cs="Garamond" w:eastAsia="Garamond"/>
          <w:sz w:val="24"/>
          <w:szCs w:val="24"/>
          <w:spacing w:val="3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nancimi,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cila</w:t>
      </w:r>
      <w:r>
        <w:rPr>
          <w:rFonts w:ascii="Garamond" w:hAnsi="Garamond" w:cs="Garamond" w:eastAsia="Garamond"/>
          <w:sz w:val="24"/>
          <w:szCs w:val="24"/>
          <w:spacing w:val="3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lidhet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ndërmjet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GIZ-it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institucionit,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ngarkohet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nga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Këshilli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Mini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strave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Republikës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qipërisë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zbatimin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projektit.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Kontrata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t'u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nënshtr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ohet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dispozitave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gjore,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janë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fuqi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Republikën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Federale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Gjermanisë.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6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mun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zëv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bie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7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3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3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zhvl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ensim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eventualish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financi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gjasht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vites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viti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premtimit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fonde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premtuar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afa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-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pavarësish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rregullim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përmendu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5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mbaroj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3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dhjetor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2022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7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i</w:t>
      </w:r>
      <w:r>
        <w:rPr>
          <w:rFonts w:ascii="Garamond" w:hAnsi="Garamond" w:cs="Garamond" w:eastAsia="Garamond"/>
          <w:sz w:val="24"/>
          <w:szCs w:val="24"/>
          <w:spacing w:val="-1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materialet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9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aut</w:t>
      </w:r>
      <w:r>
        <w:rPr>
          <w:rFonts w:ascii="Garamond" w:hAnsi="Garamond" w:cs="Garamond" w:eastAsia="Garamond"/>
          <w:sz w:val="24"/>
          <w:szCs w:val="24"/>
          <w:spacing w:val="-5"/>
          <w:w w:val="98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mjetet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mallra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pajisjet,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pjesë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këmbimi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lëvruar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kuadë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projekt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poros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hpen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Gjermanis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detyrime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tarifor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licencat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doganat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portit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importit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eksporti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sikurs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gesa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gazini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ranto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materiale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zhdoganohe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vonesë.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8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9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Këshill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përjash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Z-i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gjith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taksa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tatimet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publike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lindi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rmbushj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kontrat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ati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eventu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ish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finan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5.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10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Përve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ç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vlefshm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dispo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ita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hje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s</w:t>
      </w:r>
      <w:r>
        <w:rPr>
          <w:rFonts w:ascii="Garamond" w:hAnsi="Garamond" w:cs="Garamond" w:eastAsia="Garamond"/>
          <w:sz w:val="24"/>
          <w:szCs w:val="24"/>
          <w:spacing w:val="-2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lartpërmendur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2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teto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198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8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bashkëpunimi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knik.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9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lidh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duk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pasu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secil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teks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barab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120" w:right="53" w:firstLine="284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blik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kl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ohe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bëra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1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99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2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98"/>
        </w:rPr>
        <w:t>marrëveshj</w:t>
      </w:r>
      <w:r>
        <w:rPr>
          <w:rFonts w:ascii="Garamond" w:hAnsi="Garamond" w:cs="Garamond" w:eastAsia="Garamond"/>
          <w:sz w:val="24"/>
          <w:szCs w:val="24"/>
          <w:spacing w:val="0"/>
          <w:w w:val="98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98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ndërmje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2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2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c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99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99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99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përgjigjes.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3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Pranoni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Ministër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sigurime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konsideratë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2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sim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lartë.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4" w:after="0" w:line="140" w:lineRule="exact"/>
        <w:jc w:val="left"/>
        <w:rPr>
          <w:sz w:val="14"/>
          <w:szCs w:val="14"/>
        </w:rPr>
      </w:pPr>
      <w:rPr/>
      <w:r>
        <w:rPr>
          <w:sz w:val="14"/>
          <w:szCs w:val="14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zonj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basadore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8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irm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illi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nis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Shqipëris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1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është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jc w:val="left"/>
        <w:spacing w:after="0"/>
        <w:sectPr>
          <w:pgSz w:w="12240" w:h="15840"/>
          <w:pgMar w:top="1360" w:bottom="280" w:left="1320" w:right="1320"/>
        </w:sectPr>
      </w:pPr>
      <w:rPr/>
    </w:p>
    <w:p>
      <w:pPr>
        <w:spacing w:before="79" w:after="0" w:line="240" w:lineRule="auto"/>
        <w:ind w:left="120" w:right="55"/>
        <w:jc w:val="both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propozu</w:t>
      </w:r>
      <w:r>
        <w:rPr>
          <w:rFonts w:ascii="Garamond" w:hAnsi="Garamond" w:cs="Garamond" w:eastAsia="Garamond"/>
          <w:sz w:val="24"/>
          <w:szCs w:val="24"/>
          <w:spacing w:val="-6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veri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Republikë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Feder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erma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dakor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Shkëlqesis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dh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not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përgjigj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rbëjn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veshj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6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qeveriv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tona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cil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hyjë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rrje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njo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f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kru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ng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al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7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qipt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,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rfun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proc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urav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4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nevojshm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bren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ligj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y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rj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fu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q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kës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-12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marrëves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jej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.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404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P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zo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j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b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or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g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u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15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k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o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d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1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10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l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a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ë,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</w:r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63" w:lineRule="exact"/>
        <w:ind w:left="5897" w:right="-20"/>
        <w:jc w:val="left"/>
        <w:rPr>
          <w:rFonts w:ascii="Garamond" w:hAnsi="Garamond" w:cs="Garamond" w:eastAsia="Garamond"/>
          <w:sz w:val="24"/>
          <w:szCs w:val="24"/>
        </w:rPr>
      </w:pPr>
      <w:rPr/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MI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N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R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I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PUNËV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  <w:r>
        <w:rPr>
          <w:rFonts w:ascii="Garamond" w:hAnsi="Garamond" w:cs="Garamond" w:eastAsia="Garamond"/>
          <w:sz w:val="24"/>
          <w:szCs w:val="24"/>
          <w:spacing w:val="-8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Ë</w:t>
      </w:r>
      <w:r>
        <w:rPr>
          <w:rFonts w:ascii="Garamond" w:hAnsi="Garamond" w:cs="Garamond" w:eastAsia="Garamond"/>
          <w:sz w:val="24"/>
          <w:szCs w:val="24"/>
          <w:spacing w:val="-9"/>
          <w:w w:val="100"/>
        </w:rPr>
        <w:t> 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JA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S</w:t>
      </w:r>
      <w:r>
        <w:rPr>
          <w:rFonts w:ascii="Garamond" w:hAnsi="Garamond" w:cs="Garamond" w:eastAsia="Garamond"/>
          <w:sz w:val="24"/>
          <w:szCs w:val="24"/>
          <w:spacing w:val="-4"/>
          <w:w w:val="100"/>
        </w:rPr>
        <w:t>H</w:t>
      </w:r>
      <w:r>
        <w:rPr>
          <w:rFonts w:ascii="Garamond" w:hAnsi="Garamond" w:cs="Garamond" w:eastAsia="Garamond"/>
          <w:sz w:val="24"/>
          <w:szCs w:val="24"/>
          <w:spacing w:val="-5"/>
          <w:w w:val="100"/>
        </w:rPr>
        <w:t>T</w:t>
      </w:r>
      <w:r>
        <w:rPr>
          <w:rFonts w:ascii="Garamond" w:hAnsi="Garamond" w:cs="Garamond" w:eastAsia="Garamond"/>
          <w:sz w:val="24"/>
          <w:szCs w:val="24"/>
          <w:spacing w:val="-3"/>
          <w:w w:val="100"/>
        </w:rPr>
        <w:t>M</w:t>
      </w:r>
      <w:r>
        <w:rPr>
          <w:rFonts w:ascii="Garamond" w:hAnsi="Garamond" w:cs="Garamond" w:eastAsia="Garamond"/>
          <w:sz w:val="24"/>
          <w:szCs w:val="24"/>
          <w:spacing w:val="0"/>
          <w:w w:val="100"/>
        </w:rPr>
        <w:t>E</w:t>
      </w:r>
    </w:p>
    <w:p>
      <w:pPr>
        <w:spacing w:before="6" w:after="0" w:line="240" w:lineRule="auto"/>
        <w:ind w:left="404" w:right="-20"/>
        <w:jc w:val="left"/>
        <w:rPr>
          <w:rFonts w:ascii="Calibri" w:hAnsi="Calibri" w:cs="Calibri" w:eastAsia="Calibri"/>
          <w:sz w:val="22"/>
          <w:szCs w:val="22"/>
        </w:rPr>
      </w:pPr>
      <w:rPr/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Ditmi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r</w:t>
      </w:r>
      <w:r>
        <w:rPr>
          <w:rFonts w:ascii="Calibri" w:hAnsi="Calibri" w:cs="Calibri" w:eastAsia="Calibri"/>
          <w:sz w:val="22"/>
          <w:szCs w:val="22"/>
          <w:spacing w:val="-14"/>
          <w:w w:val="100"/>
          <w:b/>
          <w:bCs/>
        </w:rPr>
        <w:t> </w:t>
      </w:r>
      <w:r>
        <w:rPr>
          <w:rFonts w:ascii="Calibri" w:hAnsi="Calibri" w:cs="Calibri" w:eastAsia="Calibri"/>
          <w:sz w:val="22"/>
          <w:szCs w:val="22"/>
          <w:spacing w:val="-4"/>
          <w:w w:val="100"/>
          <w:b/>
          <w:bCs/>
        </w:rPr>
        <w:t>Busha</w:t>
      </w:r>
      <w:r>
        <w:rPr>
          <w:rFonts w:ascii="Calibri" w:hAnsi="Calibri" w:cs="Calibri" w:eastAsia="Calibri"/>
          <w:sz w:val="22"/>
          <w:szCs w:val="22"/>
          <w:spacing w:val="-5"/>
          <w:w w:val="100"/>
          <w:b/>
          <w:bCs/>
        </w:rPr>
        <w:t>t</w:t>
      </w:r>
      <w:r>
        <w:rPr>
          <w:rFonts w:ascii="Calibri" w:hAnsi="Calibri" w:cs="Calibri" w:eastAsia="Calibri"/>
          <w:sz w:val="22"/>
          <w:szCs w:val="22"/>
          <w:spacing w:val="0"/>
          <w:w w:val="100"/>
          <w:b/>
          <w:bCs/>
        </w:rPr>
        <w:t>i</w:t>
      </w:r>
      <w:r>
        <w:rPr>
          <w:rFonts w:ascii="Calibri" w:hAnsi="Calibri" w:cs="Calibri" w:eastAsia="Calibri"/>
          <w:sz w:val="22"/>
          <w:szCs w:val="22"/>
          <w:spacing w:val="0"/>
          <w:w w:val="100"/>
        </w:rPr>
      </w:r>
    </w:p>
    <w:sectPr>
      <w:pgSz w:w="12240" w:h="15840"/>
      <w:pgMar w:top="1360" w:bottom="280" w:left="1320" w:right="1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Garamond">
    <w:altName w:val="Garamond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GLEDIS.BLUSHI</dc:creator>
  <dc:title>Microsoft Word - LIGJ nr. 78, date 27.4.2017.docx</dc:title>
  <dcterms:created xsi:type="dcterms:W3CDTF">2017-12-18T09:04:18Z</dcterms:created>
  <dcterms:modified xsi:type="dcterms:W3CDTF">2017-12-18T09:04:18Z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2017-05-23T00:00:00Z</vt:filetime>
  </property>
  <property fmtid="{D5CDD505-2E9C-101B-9397-08002B2CF9AE}" pid="3" name="LastSaved">
    <vt:filetime>2017-12-18T00:00:00Z</vt:filetime>
  </property>
</Properties>
</file>