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9" w:after="0" w:line="240" w:lineRule="auto"/>
        <w:ind w:left="4494" w:right="449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LIGJ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165" w:right="416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9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/20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946" w:right="394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RT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8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hte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83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etutës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ozimi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Këshilli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3" w:lineRule="exact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ve,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1360" w:bottom="280" w:left="1340" w:right="1320"/>
        </w:sectPr>
      </w:pPr>
      <w:rPr/>
    </w:p>
    <w:p>
      <w:pPr>
        <w:spacing w:before="7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63" w:lineRule="exact"/>
        <w:ind w:left="384" w:right="-7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Qëllim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është: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240" w:lineRule="auto"/>
        <w:ind w:left="1096" w:right="419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/>
        <w:br w:type="column"/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KUVEN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0" w:after="0" w:line="379" w:lineRule="auto"/>
        <w:ind w:left="43" w:right="314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QIPËRISË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VENDOSI: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54" w:right="435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0" w:after="0" w:line="240" w:lineRule="auto"/>
        <w:ind w:left="-38" w:right="3059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DISPO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PË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JITHS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337" w:right="443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75" w:right="437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Qëll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center"/>
        <w:spacing w:after="0"/>
        <w:sectPr>
          <w:type w:val="continuous"/>
          <w:pgSz w:w="12240" w:h="15840"/>
          <w:pgMar w:top="1360" w:bottom="280" w:left="1340" w:right="1320"/>
          <w:cols w:num="2" w:equalWidth="0">
            <w:col w:w="2509" w:space="590"/>
            <w:col w:w="6481"/>
          </w:cols>
        </w:sectPr>
      </w:pPr>
      <w:rPr/>
    </w:p>
    <w:p>
      <w:pPr>
        <w:spacing w:before="7" w:after="0" w:line="240" w:lineRule="auto"/>
        <w:ind w:left="100" w:right="59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sigurim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mbrojtj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shtetasve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merre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eduki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fizi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përputhj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Kartë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Europian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rekomandime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organizat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ndërkombëtar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shë;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8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përcaktim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kompetencav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autoritetev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qen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fushë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sporteve;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8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rgj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thshm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organi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zhvillimi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sportit;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00" w:right="59" w:firstLine="720"/>
        <w:jc w:val="left"/>
        <w:tabs>
          <w:tab w:pos="158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përcaktim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marrëdh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ndërsjell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ndërmje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organizatav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itu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pushte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qen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institucionev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pushte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vendor;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00" w:right="61" w:firstLine="7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krijim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vojs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villi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gjith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mosha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edukimi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fizik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mbështetur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stitucione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pushteti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qendro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njësit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qeverisje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vendore;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00" w:right="59" w:firstLine="7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shërbej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nci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organizativ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nksi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uci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neve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organizatav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publik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privat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436" w:right="443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372" w:right="436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b/>
          <w:bCs/>
        </w:rPr>
        <w:t>Ob</w:t>
      </w:r>
      <w:r>
        <w:rPr>
          <w:rFonts w:ascii="Garamond" w:hAnsi="Garamond" w:cs="Garamond" w:eastAsia="Garamond"/>
          <w:sz w:val="24"/>
          <w:szCs w:val="24"/>
          <w:spacing w:val="-4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Obj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llav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funksionimi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ganizimi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3" w:lineRule="exact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Republikë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Shqipërisë.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4436" w:right="443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144" w:right="414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b/>
          <w:bCs/>
        </w:rPr>
        <w:t>Përkufiz</w:t>
      </w:r>
      <w:r>
        <w:rPr>
          <w:rFonts w:ascii="Garamond" w:hAnsi="Garamond" w:cs="Garamond" w:eastAsia="Garamond"/>
          <w:sz w:val="24"/>
          <w:szCs w:val="24"/>
          <w:spacing w:val="-5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8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ëposhtë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kuptime: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00" w:right="54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gjenci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Botëror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pingut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organi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ndërkomb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fiti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rës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veprimtarin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kundë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dopingu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themelua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finan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mënyr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barabartë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bot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00" w:right="60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“Ambien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ndërtes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hapësir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mbyllu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saj,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tive.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00" w:right="55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përdori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bs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tanca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metodav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doping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klasi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listë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vjetor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Agjencis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Botëror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Antidopingut.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00" w:right="58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mësimore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pjes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rrikulë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iversit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universitar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fokusohe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zhvillimi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aftësiv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ndihmojn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kryerje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leht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Nëpër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fitohe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aftësit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nevojshm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gam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both"/>
        <w:spacing w:after="0"/>
        <w:sectPr>
          <w:type w:val="continuous"/>
          <w:pgSz w:w="12240" w:h="15840"/>
          <w:pgMar w:top="1360" w:bottom="280" w:left="1340" w:right="1320"/>
        </w:sectPr>
      </w:pPr>
      <w:rPr/>
    </w:p>
    <w:p>
      <w:pPr>
        <w:spacing w:before="79" w:after="0" w:line="240" w:lineRule="auto"/>
        <w:ind w:left="120" w:right="56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Fai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ndershm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rre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pjesëmarrësve.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4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“Federat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person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juridik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krijohe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formë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shoq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anëtar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cilës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oqërit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klub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primtar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caktu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villi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lli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rregullimi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rha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caktua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gjith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rrit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blikë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qipërisë.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8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Lozan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Zvicrës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ndërkombëtar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gjyqësor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krijua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veshje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trazhit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Seli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është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Lozan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(Zvicër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gjykata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vendosur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qyteti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Jorkut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Sidnei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Lozanës.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3" w:lineRule="exact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“Klu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person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juridik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ushtr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shumë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pgSz w:w="12240" w:h="15840"/>
          <w:pgMar w:top="1360" w:bottom="280" w:left="1320" w:right="1320"/>
        </w:sectPr>
      </w:pPr>
      <w:rPr/>
    </w:p>
    <w:p>
      <w:pPr>
        <w:spacing w:before="7" w:after="0" w:line="240" w:lineRule="auto"/>
        <w:ind w:left="120" w:right="-7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7" w:after="0" w:line="260" w:lineRule="exact"/>
        <w:jc w:val="left"/>
        <w:rPr>
          <w:sz w:val="26"/>
          <w:szCs w:val="26"/>
        </w:rPr>
      </w:pPr>
      <w:rPr/>
      <w:r>
        <w:rPr/>
        <w:br w:type="column"/>
      </w:r>
      <w:r>
        <w:rPr>
          <w:sz w:val="26"/>
          <w:szCs w:val="26"/>
        </w:rPr>
      </w:r>
    </w:p>
    <w:p>
      <w:pPr>
        <w:spacing w:before="0" w:after="0" w:line="263" w:lineRule="exact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“Kës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autorizon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ikëq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1360" w:bottom="280" w:left="1320" w:right="1320"/>
          <w:cols w:num="2" w:equalWidth="0">
            <w:col w:w="728" w:space="112"/>
            <w:col w:w="8760"/>
          </w:cols>
        </w:sectPr>
      </w:pPr>
      <w:rPr/>
    </w:p>
    <w:p>
      <w:pPr>
        <w:spacing w:before="7" w:after="0" w:line="240" w:lineRule="auto"/>
        <w:ind w:left="120" w:right="59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rollo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zgjidhj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mosmarrëv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shj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çështj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lidhur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rmje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imit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mosm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“Komitet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Olimpi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Ndërkombët</w:t>
      </w:r>
      <w:r>
        <w:rPr>
          <w:rFonts w:ascii="Garamond" w:hAnsi="Garamond" w:cs="Garamond" w:eastAsia="Garamond"/>
          <w:sz w:val="24"/>
          <w:szCs w:val="24"/>
          <w:spacing w:val="-7"/>
          <w:w w:val="99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”</w:t>
      </w:r>
      <w:r>
        <w:rPr>
          <w:rFonts w:ascii="Garamond" w:hAnsi="Garamond" w:cs="Garamond" w:eastAsia="Garamond"/>
          <w:sz w:val="24"/>
          <w:szCs w:val="24"/>
          <w:spacing w:val="-16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organizat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pavaru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jofitimprurëse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Lëvizj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impik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Botëror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3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“Komitet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Olimpi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Kombëta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Shqiptar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organizat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pav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tim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rës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ci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olimpik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Shqip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“Komitet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Olimpi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Kombëta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Shqipta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Special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nizat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pavaru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jofitimprurëse,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lëvizje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oli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ona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ftës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lek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qipëri.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nizu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unive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përhershë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gjith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individëv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subje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frymë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vlera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olimpizmi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pest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kontinente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kryhe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autoriteti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supre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miteti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Olimpi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Ndërkombëtar.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3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“Mjedi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hap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mbulu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rrethua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destinua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imtar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jër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port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ortiv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fitnes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përdoru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përkoh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organi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veprimt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ocion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jër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avitës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veprimtariv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rekreative.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6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“Objek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sen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paluajtshëm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ërtua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përputhj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kushte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nevojshme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zhvillimi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sportev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gullav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teknike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miratuar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federat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kombëtar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përkatës.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“Organi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sportiv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Komitet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Olimpi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Kombëta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Shqiptar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fed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ratat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klube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sportive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shoqatat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cila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zhvillo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7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“Organi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Kombëtar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nizat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htr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tar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5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“Qendr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kombëtar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itu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blik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përdore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funksio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rakt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ecializ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sigurimi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shërbimi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kombëtar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gjith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4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19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“Spor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ësht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tërësi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veprimev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psiko-fizik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synojn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zhvillimi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ushtruesve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argëtimin,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edukimin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ruajtje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forcimi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shëndetit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përmirësi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mirëqenie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gjithanshm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tyr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arritje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suksesi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gara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sportive.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6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“Spo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ist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individi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ushtrue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form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ndryshme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anëtarë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organizat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sportive.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“Sportist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niveli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lar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person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prak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stematikish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mën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organizua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pjes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veprimtar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ortiv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arritu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ltat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lart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aktivitete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kombëtar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ndërkombëtare.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8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pjesëmarrësi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përga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imin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vullnetarizmi.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“Spor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profesionist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veprimtari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sportistëve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cilë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villojn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imta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1360" w:bottom="280" w:left="1320" w:right="1320"/>
        </w:sectPr>
      </w:pPr>
      <w:rPr/>
    </w:p>
    <w:p>
      <w:pPr>
        <w:spacing w:before="79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mënyr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ionist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jisu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klubi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përkat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guhen.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8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“Sp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eks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ra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rri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re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xhohe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nxën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t’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rfshir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disiplinave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ndryshm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sportive.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7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“Spor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rfaqëso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komplek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s</w:t>
      </w:r>
      <w:r>
        <w:rPr>
          <w:rFonts w:ascii="Garamond" w:hAnsi="Garamond" w:cs="Garamond" w:eastAsia="Garamond"/>
          <w:sz w:val="24"/>
          <w:szCs w:val="24"/>
          <w:spacing w:val="-7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primtaris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tiki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meve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mjedi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rës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sigurt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organizua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pavar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mën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individual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grup.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5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“Spe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punonjë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tit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ifikat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rputhshm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diplom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ifiki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certifikat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përputhshm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ifiki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5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“Shoqat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territori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Republik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Shqip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dispo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itav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gjisla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7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“S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perso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juri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krijohe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funks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ono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formë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shoqërisë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tregtare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ushtro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veprimt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qëllim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rës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legjisla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366" w:right="10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rfaq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hapur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ilë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ushtrohe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veprimtar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sportive.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30.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“Trajner”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është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profesionisti</w:t>
      </w:r>
      <w:r>
        <w:rPr>
          <w:rFonts w:ascii="Garamond" w:hAnsi="Garamond" w:cs="Garamond" w:eastAsia="Garamond"/>
          <w:sz w:val="24"/>
          <w:szCs w:val="24"/>
          <w:spacing w:val="-13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licencuar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ushën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trajnimit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sportiv,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cili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stërvit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individ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apo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ekip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përgatit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atë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garim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apo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ndeshje.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4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“Ve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ith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forma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tar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cila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pjesëmarrje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organizua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rast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ishme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tësi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psikik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zhvillimi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arrëdhëni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ëror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arritje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re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ltatev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gara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nivel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gjith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gru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Veprimtar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veprimt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konkrete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zhvillu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formë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caktuar.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456" w:right="443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520" w:right="1499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Parime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baz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funksionimi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orti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Republik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Shqipërisë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janë: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barazisë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shtetas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t’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60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sistematike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shkencor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diferencua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fizi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gjithë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njeriut;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ukimi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shëndetin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arsimi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kulturë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siste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funksional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rritu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ndikimi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balancua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gjith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popullsinë;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60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lojë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korrekte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udhëhequ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ideale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olimp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etikës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tive;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siguris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bëj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tar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mjedi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sigurt.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456" w:right="443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207" w:right="318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drejt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ush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sp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58" w:firstLine="284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ushtruari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ith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shtetasv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Republikë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Shqipërisë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Askus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nuk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mun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privohe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61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përbëjn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shkelj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ush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raste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pjesëmarrjen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primt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rcak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gullore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organizimi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tyre.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rit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shkaq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bin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politik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fetare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nia,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gjuh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nti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seksual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gjendj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ekonomik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shoqërore.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organizi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gand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poli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fetar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imtarit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sportive.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40" w:lineRule="auto"/>
        <w:ind w:left="4456" w:right="443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center"/>
        <w:spacing w:after="0"/>
        <w:sectPr>
          <w:pgSz w:w="12240" w:h="15840"/>
          <w:pgMar w:top="1360" w:bottom="280" w:left="1320" w:right="1320"/>
        </w:sectPr>
      </w:pPr>
      <w:rPr/>
    </w:p>
    <w:p>
      <w:pPr>
        <w:spacing w:before="79" w:after="0" w:line="240" w:lineRule="auto"/>
        <w:ind w:left="2557" w:right="2559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Edukim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fizi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sport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sistemi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arsimor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00" w:right="56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pjes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përbërës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programi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edukimi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nxënë</w:t>
      </w:r>
      <w:r>
        <w:rPr>
          <w:rFonts w:ascii="Garamond" w:hAnsi="Garamond" w:cs="Garamond" w:eastAsia="Garamond"/>
          <w:sz w:val="24"/>
          <w:szCs w:val="24"/>
          <w:spacing w:val="-6"/>
          <w:w w:val="98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udent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itu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ionet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opub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00" w:right="58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Edukim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fizi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univ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pjes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kurrikulë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bër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ham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kurrikulë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zgj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ukim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fizi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bër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minimum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mësi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1-12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asht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arsimin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profesi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rgj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arsimi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profesional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arsimi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universita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eduki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përcaktohe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akte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brendshm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itu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arsimi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lartë.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00" w:right="60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gjith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institucione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qendror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njësit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qeverisje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vendor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krijojn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kushte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nevojsh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nxënësit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studentët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efektiva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policis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Forca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Armat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sur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zhvillojn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veprimtar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fizik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sportive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individual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dhe/os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organiz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ara.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00" w:right="56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disiplinë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mësimor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përfshir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pjes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kurrikulës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aktivitete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institucionet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ersi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un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98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98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sitar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jasht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procesi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mësimo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organ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shoqata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sportive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shkollor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shoqata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iversitare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cila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mun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shum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sporteve,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veprimtari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cilav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dinohe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përkatësis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Federat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Shkollo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Federat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tar.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00" w:right="58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Fed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Shqi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Fede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Universit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rsona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juridikë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organizohe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funksi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onojn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zba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kuadri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organizata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jofiti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prur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se.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Ministri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përgjegjës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federat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shkollo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federat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universita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asnj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organizat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mun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ushtroj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ribute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këtyr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derat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00" w:right="60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Federat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Shqiptar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Unive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ahas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detyrav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statutore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detyra: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8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dera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Shqi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Shkollor: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60" w:right="97" w:firstLine="720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organizojë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drejtojë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kontrolloj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vëzhg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veprimtarit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nxënësi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gjith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a</w:t>
      </w:r>
      <w:r>
        <w:rPr>
          <w:rFonts w:ascii="Garamond" w:hAnsi="Garamond" w:cs="Garamond" w:eastAsia="Garamond"/>
          <w:sz w:val="24"/>
          <w:szCs w:val="24"/>
          <w:spacing w:val="-15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grup-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osh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par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univ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sita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rajona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disiplina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sportive;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gani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kam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shpall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kampionin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kombëta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820" w:right="99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iii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ipe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rfaq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sues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veprimtarit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ndërkombëtar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shkollor.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Fed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Shqi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Universitar: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00" w:right="54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ejt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imtarit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studentë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arsimi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lar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rajona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disi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ortiv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00" w:right="60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organizoj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universiada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gjith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disi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lina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kampioni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universiteteve;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8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iii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organi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ekipe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aqësues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aktivitet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ndërkombëtar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universitar.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00" w:right="52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Shkolla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stitu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nxë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arsi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ntu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iterev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procedu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toh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nënli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00" w:right="58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gjith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a</w:t>
      </w:r>
      <w:r>
        <w:rPr>
          <w:rFonts w:ascii="Garamond" w:hAnsi="Garamond" w:cs="Garamond" w:eastAsia="Garamond"/>
          <w:sz w:val="24"/>
          <w:szCs w:val="24"/>
          <w:spacing w:val="-15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stitu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ne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par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iv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sit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uni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ersita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publi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jopublike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zba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ojnë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stand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rde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villimi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mësimor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edukimi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sportev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nxënësi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studentët.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644" w:right="364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SPO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436" w:right="443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085" w:right="308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Sport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Republikë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Shqipërisë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8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Republikë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Shqipëris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veprim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publik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pgSz w:w="12240" w:h="15840"/>
          <w:pgMar w:top="1360" w:bottom="280" w:left="1340" w:right="1320"/>
        </w:sectPr>
      </w:pPr>
      <w:rPr/>
    </w:p>
    <w:p>
      <w:pPr>
        <w:spacing w:before="79" w:after="0" w:line="240" w:lineRule="auto"/>
        <w:ind w:left="120" w:right="60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nxi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zhvilli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koll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gjith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elitar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mbështetur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pjesëmarrje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shtetasv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nëpërmje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krijimi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kushtev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ligjore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finan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infrastrukturës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tive.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nxi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përfshirje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veprimtar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personav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aftës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zua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ndihmo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nëpërmje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integ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shoq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60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organizata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subjekte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sponsori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primtariv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sportive,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nëpër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kriji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leht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5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dihma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sponsorizime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terial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pajisj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organizata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shqiptar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cila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vij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uci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ërkombëtar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form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ons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kuad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bashkëpuni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nxi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kombëtar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htoh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detyrime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doganor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tatim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vlerë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shtuar.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3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rjash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Këshilli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456" w:right="443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617" w:right="159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Ministri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përgjegjë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q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ver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sje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ve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ore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58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zba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politikë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shtetëror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fushë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plot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irëso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administro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fonde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buxhe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rollon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përdorimi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tyr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organizata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sportive.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6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ërgj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bashkë-puno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zhvillimi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Republik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Shqipërisë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respektua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pavarësin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funksionimi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tyre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admin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stro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objekte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publike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juridiksion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financ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5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Njësi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administrativ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ushte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rto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gar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nto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politika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fushë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kollor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gjith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krijo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ins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itu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ion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jegj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xhon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objekte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pronë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ndërto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objekt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reja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nevojës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zhvillimi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veprimtarin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organizatav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zhv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primtar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territore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tyre.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456" w:right="443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634" w:right="361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Këshill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Lart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tit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59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Lart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këshillimor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ministri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përgjegjë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merr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pjes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har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zhvilli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poli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ikav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sportin.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ktu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anët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Këshilli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Lart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aktoh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shilli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Ministrave.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6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Ministr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përgjegjë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kryeta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Këshilli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Lart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emëro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anëtarë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ërgj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funksi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Lartë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tit.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6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3492" w:right="3474" w:firstLine="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III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ORGANI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SPORTIT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402" w:right="438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10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297" w:right="327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Organizim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2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kombëta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sportit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56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Organi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kombëta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rbë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tërësin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organ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zatav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itu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ushtrojnë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veprimtar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fushë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organi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struktur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shtetëror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shërbime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tive.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5" w:after="0" w:line="240" w:lineRule="auto"/>
        <w:ind w:left="4402" w:right="438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11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2398" w:right="238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Organizata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2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sportiv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Republikë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Shqipërisë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center"/>
        <w:spacing w:after="0"/>
        <w:sectPr>
          <w:pgSz w:w="12240" w:h="15840"/>
          <w:pgMar w:top="1360" w:bottom="280" w:left="1320" w:right="1320"/>
        </w:sectPr>
      </w:pPr>
      <w:rPr/>
    </w:p>
    <w:p>
      <w:pPr>
        <w:spacing w:before="69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Organiza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publikë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Shqip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Komitet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Olimpi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Kombëta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Shqiptar;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7276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derata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shoqata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sportive;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shoqërit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sportive;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klube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sportive.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90" w:after="0" w:line="240" w:lineRule="auto"/>
        <w:ind w:left="4402" w:right="438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12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395" w:right="3376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Qendr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Sportiv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Kombëtare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Qendr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Tiran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rçë.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5" w:firstLine="7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pronës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njësiv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qeveri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funksio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veprimtariv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tiv.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4402" w:right="438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13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132" w:right="311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Financim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organ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zatav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spor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57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mite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impi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Shqipt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finan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dhëna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xhe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x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burim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tjera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ligjshm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Mën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rdorimi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rcaktohe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udhëzi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përbashkë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Ministri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Financav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ministri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përgj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sportin.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rollo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Buxheti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gjith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ganizata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rfitua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fonde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publike.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6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40" w:lineRule="auto"/>
        <w:ind w:left="4402" w:right="438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14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2937" w:right="291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Komitet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Olimpi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Kombëta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Shqiptar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60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Oli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qipta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perso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juridik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organizohe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funksiono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zbati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Civi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Republikë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Shqip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organizata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jofitimprurës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primtarin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rpu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Kartë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Olimpik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stat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përpar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rkesë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istri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gjykatë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kompetente.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Lëvi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olimpik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bashkë-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endohe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Komitet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Oli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Kombëta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Shqiptar.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6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Ndryshim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statutor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ratoh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rgjegj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depozi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kalimi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atutor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konsid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mira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heshtj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përfundi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rys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statutor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gjistrohe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gjykatë.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Oli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Kombëta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Shqipta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mun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financoh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dhën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Buxhet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0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form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trans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erte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burim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ligjshme.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8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Ministri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përgjegjës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Komite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Olimpi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Kombëta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Shqipta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asnj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organizatë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mun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ushtroj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atribute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Komiteti.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60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Olimpi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Kombëta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Shqipta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fed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qiptare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organizat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tjera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sportiv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person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juridik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fizikë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cilë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plotëso</w:t>
      </w:r>
      <w:r>
        <w:rPr>
          <w:rFonts w:ascii="Garamond" w:hAnsi="Garamond" w:cs="Garamond" w:eastAsia="Garamond"/>
          <w:sz w:val="24"/>
          <w:szCs w:val="24"/>
          <w:spacing w:val="-3"/>
          <w:w w:val="98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kushte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përcaktuar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statuti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ëti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j</w:t>
      </w:r>
      <w:r>
        <w:rPr>
          <w:rFonts w:ascii="Garamond" w:hAnsi="Garamond" w:cs="Garamond" w:eastAsia="Garamond"/>
          <w:sz w:val="24"/>
          <w:szCs w:val="24"/>
          <w:spacing w:val="-16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Komiteti.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Komiteti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Olimpi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Kombëta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Shqipta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bëhe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publik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nëpërmj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dërgimi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zyrta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gjith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anëtarë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tij.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402" w:right="438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15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798" w:right="177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Pro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yes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tet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mbëta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Shqi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60" w:firstLine="284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Komitet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Olimpi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Kombëta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Shqipta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bashkërendo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fonde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qendro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vendor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zbati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programev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poshtë: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progra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eduki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impik;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lëvizje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oli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pgSz w:w="12240" w:h="15840"/>
          <w:pgMar w:top="1460" w:bottom="280" w:left="1320" w:right="1320"/>
        </w:sectPr>
      </w:pPr>
      <w:rPr/>
    </w:p>
    <w:p>
      <w:pPr>
        <w:spacing w:before="79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progra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zhvilli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oli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8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përgati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pjesëmarrje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sportistëv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Lojëra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gara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olimpike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402" w:right="438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16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881" w:right="385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Fede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or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tiv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54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Federat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shqiptar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rso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juridi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organi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nksiono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Civil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Republik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Shqipëris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zata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mprur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primtarin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ktu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rput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tuti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mira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</w:p>
    <w:p>
      <w:pPr>
        <w:spacing w:before="0" w:after="0" w:line="240" w:lineRule="auto"/>
        <w:ind w:left="120" w:right="6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ditëv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depoz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timit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përpar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regjistri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kompetente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kalimi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ide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miratua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heshtje.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titulli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përkatësis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shënojn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emërtimi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“Fede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shqiptare”.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5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përfitua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cakt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organizat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krijua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nism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personav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juridikë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klubev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atij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mërtimi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statu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përfu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statu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mira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regj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gjykatë.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60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Ministri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përgjegjë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feder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caktua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asnjë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organizat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mun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atribute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federate.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7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rk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98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person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ubev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anëtarësim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fed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rat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shq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rti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m</w:t>
      </w:r>
      <w:r>
        <w:rPr>
          <w:rFonts w:ascii="Garamond" w:hAnsi="Garamond" w:cs="Garamond" w:eastAsia="Garamond"/>
          <w:sz w:val="24"/>
          <w:szCs w:val="24"/>
          <w:spacing w:val="-17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org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nev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rkat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federatës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.</w:t>
      </w:r>
      <w:r>
        <w:rPr>
          <w:rFonts w:ascii="Garamond" w:hAnsi="Garamond" w:cs="Garamond" w:eastAsia="Garamond"/>
          <w:sz w:val="24"/>
          <w:szCs w:val="24"/>
          <w:spacing w:val="-10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gan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përkatës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federatë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arsyetuar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Kundë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anëtarësi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mun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paraqite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ankim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Këshilli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bitra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Sportiv.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5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Asnj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rso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pjes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veprimtar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anëta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miratoh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rgjegj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procedur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miratohe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statutit.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60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Federata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shqiptar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gëzojn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’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rësu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nivelit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lartë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brend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vendit.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vepri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mta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shqiptar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bëh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publik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rmjet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dërgimi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zyrta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gjith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anëtarë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saj.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8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ona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ftës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kufizu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nizohe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shoq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ëtar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sohen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federata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cila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eksklu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viteti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trajtim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gjith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çështjev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4402" w:right="438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17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232" w:right="321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Emërt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“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ederat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qipt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e”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57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delego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organi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villimi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imtariv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kombëtar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ndërkombëtar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federat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ortive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caktuar.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“Federat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shqiptare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caktua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jepe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rgj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opinioni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Komitet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Olimpi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Kombëta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Shqip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Komite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paraqe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opinionin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emërt</w:t>
      </w:r>
      <w:r>
        <w:rPr>
          <w:rFonts w:ascii="Garamond" w:hAnsi="Garamond" w:cs="Garamond" w:eastAsia="Garamond"/>
          <w:sz w:val="24"/>
          <w:szCs w:val="24"/>
          <w:spacing w:val="-3"/>
          <w:w w:val="98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98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“</w:t>
      </w:r>
      <w:r>
        <w:rPr>
          <w:rFonts w:ascii="Garamond" w:hAnsi="Garamond" w:cs="Garamond" w:eastAsia="Garamond"/>
          <w:sz w:val="24"/>
          <w:szCs w:val="24"/>
          <w:spacing w:val="-3"/>
          <w:w w:val="98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erat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shqiptare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”</w:t>
      </w:r>
      <w:r>
        <w:rPr>
          <w:rFonts w:ascii="Garamond" w:hAnsi="Garamond" w:cs="Garamond" w:eastAsia="Garamond"/>
          <w:sz w:val="24"/>
          <w:szCs w:val="24"/>
          <w:spacing w:val="-10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re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sportiv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ministri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përgjegjë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rko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gjykat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kompetent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heqje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emërt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“Federat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qiptare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nëse: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veprimtari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zhvillohe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përputhj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qëllime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objektiva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aktu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ut;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asa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përgjithsh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kundërsh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ligjin;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pusho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funksionar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zulta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pgSz w:w="12240" w:h="15840"/>
          <w:pgMar w:top="1360" w:bottom="280" w:left="1320" w:right="1320"/>
        </w:sectPr>
      </w:pPr>
      <w:rPr/>
    </w:p>
    <w:p>
      <w:pPr>
        <w:spacing w:before="79" w:after="0" w:line="240" w:lineRule="auto"/>
        <w:ind w:left="4402" w:right="438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18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785" w:right="376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de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802" w:right="68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Federat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shqiptar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caktuar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kraha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detyrav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statutore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detyra: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60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organi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drejtojë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kontrolloj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vëzhgoj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aktivitete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zyrtar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nivel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kombëtar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ullorev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miratuara;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7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     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nizoj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kampiona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kombëta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shpall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“Ka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kombët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kipin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kampio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kombëtar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përka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8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organi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Shqipëris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“fi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uesi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ërisë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përkatës;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parandalimi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luftoj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dhunën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ovoj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past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tolerancën;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     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përdor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simbole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federatë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autor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rdorimi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anëtar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lli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61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organizoj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ekipi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veprimtar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ndërkombëtar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autori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pjesëmarrje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anëtar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veprimtari;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8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      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organizoj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veprimtar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zyrtar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karakte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ndërkombëta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Republikë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Shqip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risë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miratimi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ministris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përgjegjës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sportin.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840" w:right="-20"/>
        <w:jc w:val="left"/>
        <w:tabs>
          <w:tab w:pos="156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licencoj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trajn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rka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anëtarë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saj.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Asnj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perso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juri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priva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blik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mun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htroj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asnj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mpetenca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ekskluzive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federatës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dhën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zyrtarish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saj.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402" w:right="438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19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917" w:right="389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Shoqa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spor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59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Shoqata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ëmarrj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veprimt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llimi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përputhj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legjislacioni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shqipta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fuqi.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6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Mën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a</w:t>
      </w:r>
      <w:r>
        <w:rPr>
          <w:rFonts w:ascii="Garamond" w:hAnsi="Garamond" w:cs="Garamond" w:eastAsia="Garamond"/>
          <w:sz w:val="24"/>
          <w:szCs w:val="24"/>
          <w:spacing w:val="-18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organizimi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funksionimi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jekt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ve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ris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tave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Civi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Repu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Shqipërisë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kuadr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organizatat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ganizat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rës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ligji.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8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Shoqata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kombëtar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mun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zhvillojn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veprimtar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pjes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federatë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shqipt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përkatës.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6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Shoqata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mun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përfitojn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financim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organe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pushteti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qendro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dispozitav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legjislacioni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shqipta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tjera.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402" w:right="438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20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884" w:right="386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Shoqër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ortive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59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Shoq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ëmarrj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ortiv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zhvil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përputhj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legjislacioni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shqipta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fuqi.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8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Mën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organizimi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funks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imtari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shoqëriv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legjislacioni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shoqërit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tregtare.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6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Shoqërit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mun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vill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pjes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qip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ushtrojnë.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6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Shoqërit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mun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përfitojn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financim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organe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pushteti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qendro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dispozitav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legjislacioni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shqipta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tjera.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both"/>
        <w:spacing w:after="0"/>
        <w:sectPr>
          <w:pgMar w:footer="1340" w:header="0" w:top="1360" w:bottom="1540" w:left="1320" w:right="1320"/>
          <w:footerReference w:type="default" r:id="rId5"/>
          <w:pgSz w:w="12240" w:h="15840"/>
        </w:sectPr>
      </w:pPr>
      <w:rPr/>
    </w:p>
    <w:p>
      <w:pPr>
        <w:spacing w:before="79" w:after="0" w:line="240" w:lineRule="auto"/>
        <w:ind w:left="4000" w:right="400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Klube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sportive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00" w:right="58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Klube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organizohe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funksionojn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gjisla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shoqërit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tregtar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organizata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jofitimprurëse.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00" w:right="59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organizatë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personalite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juridik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krijoj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klub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ortiv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shumë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sporteve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cila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personalite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themeluesi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organi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funksionojn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akti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themelue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gani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kriju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00" w:right="58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transformimi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klubev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realizohe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krijue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koho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hyrj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ligji.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00" w:right="60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4.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Klubet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sportive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mund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përfitojnë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finan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organet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ushtetit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qen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ror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ose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vendor,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zbatim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dispozitave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legjislacionit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shqiptar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fuqi,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nëpërmj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et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transfertave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burime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tjera.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382" w:right="438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22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901" w:right="390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Kapital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shtetëror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00" w:right="55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shoqërit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tregtar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objek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primt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kapitali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shtetëro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aks</w:t>
      </w:r>
      <w:r>
        <w:rPr>
          <w:rFonts w:ascii="Garamond" w:hAnsi="Garamond" w:cs="Garamond" w:eastAsia="Garamond"/>
          <w:sz w:val="24"/>
          <w:szCs w:val="24"/>
          <w:spacing w:val="-3"/>
          <w:w w:val="98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oneve/kuotav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zotëruar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privatizohe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nëp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rmje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nistrisë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përgj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privati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rpu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ull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gjislacioni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575" w:right="3578" w:firstLine="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DREJTËSI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ORTIVE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382" w:right="438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23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589" w:right="359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Shqyrtim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administrativ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00" w:right="60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Federata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krijojn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disiplinor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urav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rcak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statuti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tyre.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00" w:right="54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Organe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gjykimi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disipli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federatav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shqyrtojn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ndosi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ndëshku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pjesëmarrësv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veprimtaritë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gar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kryejn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shkelj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plinor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teknike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kund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e/os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rregullore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ratav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përkatëse.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8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organev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disiplin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federatav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mun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anki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Këshilli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Arbi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azhi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brend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pesëmbëdhjet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ditëv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ndarik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hpallj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382" w:right="438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24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310" w:right="331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Zgjidhj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mosmarrëveshjeve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8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jidhje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mosmarr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organi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funksiono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Këshill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0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Arbi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azhi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00" w:right="59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Këshill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bit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torizon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mbikëqy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rollo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jidhje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çështj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lidhur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panele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gjykimi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mosmarrëveshjeve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përbër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arbitra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mjetës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zgjedhu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arbitrav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ndërmjetësve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plotësojn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krit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rca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asamblej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Komiteti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Olimpi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Kombëta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pta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8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Kritere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arbitra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ndërmjetësi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miratohe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Asamb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Përgjithshm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Komitetit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Oli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shumic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cilësua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gjith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anëtarëv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Komiteti.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00" w:right="59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Këshill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bit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azhi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përbëhe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anëtarë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rvoj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dhjet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vjet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juris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rudenc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ekonomis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rfaq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sue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8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Komiteti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Olimpi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Kombëta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Shqipta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(katë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anëtarë);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8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Oli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anët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r);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pgMar w:footer="1340" w:header="0" w:top="1360" w:bottom="1540" w:left="1340" w:right="1320"/>
          <w:footerReference w:type="default" r:id="rId6"/>
          <w:pgSz w:w="12240" w:h="15840"/>
        </w:sectPr>
      </w:pPr>
      <w:rPr/>
    </w:p>
    <w:p>
      <w:pPr>
        <w:spacing w:before="79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Dhomë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Kombëtar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ërmjetësv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anëtar).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detyra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Këshilli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trazhi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përcaktohe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rregullore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cila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miratohe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Asamblen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Përgjithshm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Komiteti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limpi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Kombëta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Shqipta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shumic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cilësuar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anëtarëve.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Veprimtari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Këshilli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Arbi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azhi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bazohe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Arbi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azhi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3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nele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gjyki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arrëv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rgj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arrëv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lidhur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nyr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rmi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pan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lev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gjykimi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mos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rr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veshjev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rc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tohe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-17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Kodin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Arbitrazhi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ndërmjetës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gjyki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smarr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jnë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lla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proce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iku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Arbi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azh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misioni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Këshill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Arbitrazh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siguroj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fras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vojshm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gjitimite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panel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mosm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yrje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villimi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edura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çështjev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ekzekutimi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vendimeve.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arbi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mj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tësv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ankimohe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Këshilli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Arbitrazhit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brend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tridhjet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shpallje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vendimit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bitrazhi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shqyrton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ankimi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brend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tridhjet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ditëv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Këshilli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Arbitra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ankimohen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Gjykatë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trazhi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Lozan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Zvicrës.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5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gjith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organizata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ankimi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organ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ejtues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mosmarrëveshjet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përpar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Këshilli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bitrazhi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Sportiv.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4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Komitet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Olimpi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Kombëta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qiptar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federata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shqiptar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klube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shoqatat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shoqërit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titu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autorite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Arbi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azhi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tyri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statu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tyre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cila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ndryshohe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rfshirë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dispozit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brend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nënt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muajv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hyrj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parashikuar.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335" w:right="431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</w:p>
    <w:p>
      <w:pPr>
        <w:spacing w:before="0" w:after="0" w:line="240" w:lineRule="auto"/>
        <w:ind w:left="1116" w:right="109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ORTISTI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SP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402" w:right="438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25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356" w:right="433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Sporti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56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Sportist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zgjedh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shoqatë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shoqërin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klubi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dëshiro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anëtarësohet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varës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ushtron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përputhj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statute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tyre.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8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Pjesëmarrj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organizat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cedurav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përcaktua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statu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legjislacioni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rregullo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marrëdhë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punës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Sportist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zbatoj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gjith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detyrime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rrjed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punës.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Transferim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klu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tjetër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brend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bëhe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përputhj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gullor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veprimtariv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ëtar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402" w:right="438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26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618" w:right="360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Kategori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spor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ëve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120" w:right="59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Sportistë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ndahe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amator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profesi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nistë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kusht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përcaktuar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statute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rregullore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federatav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61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Sportist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amator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ortistë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praktikojn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tyr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ndonj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klu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oqatë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Sportistë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profesionis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person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praktikojn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ofesio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fitojn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ardhur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nënshkrimi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shoq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klube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cilat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anët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rë.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both"/>
        <w:spacing w:after="0"/>
        <w:sectPr>
          <w:pgMar w:footer="1340" w:header="0" w:top="1360" w:bottom="1540" w:left="1320" w:right="1320"/>
          <w:footerReference w:type="default" r:id="rId7"/>
          <w:pgSz w:w="12240" w:h="15840"/>
        </w:sectPr>
      </w:pPr>
      <w:rPr/>
    </w:p>
    <w:p>
      <w:pPr>
        <w:spacing w:before="79" w:after="0" w:line="240" w:lineRule="auto"/>
        <w:ind w:left="2629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Sport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status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sport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sti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niv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lartë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120" w:right="56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Sportistët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përfitojn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statusi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niveli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lartë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klasifi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rezultatev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lart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sportive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veprimtarit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ndërkombëtar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zyrta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oli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botëro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“rekor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europ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Lojëra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Oli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pike”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“vend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gjashti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kampi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botërore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“vend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treti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kampionat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europiane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“vend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jëra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hetar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veprimtar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kombëtar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rtare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“sportist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“vend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kampionatin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kombëtar”.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61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-18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njësit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qeverisje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gur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tes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-17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rbli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gri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siste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socia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profesiona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sportistë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niveli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lartë.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8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Kritere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nyr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rbli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rfi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trajtimi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përgatitje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ortiv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sportistëv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përfi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tusi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niveli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shilli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rave.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6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uci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jtj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gur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jnë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kryerje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studimev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sportistët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cilë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plotësojn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kritere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përfi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statu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sportisti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niveli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onku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dual.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388" w:right="4369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28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352" w:right="433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Trajneri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120" w:right="59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1.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Klubet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sportive,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shoqatat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ëritë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spo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tive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duhet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unësojnë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trajnerë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lice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cuar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federata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shqiptare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sportit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përkatës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nënshkruajnë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kontratë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punësimi,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përputhje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Kodin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Punës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Republ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kës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Shqipërisë.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2.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Klubet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sportive,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shoqatat,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shoqëritë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sportive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federatat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shqiptare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sporteve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përkatë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kanë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përgjegjësi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kualifikimin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trajnimin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ëtejshëm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tyre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bashkëpunim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institucione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fushës.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40" w:lineRule="auto"/>
        <w:ind w:left="4388" w:right="4369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29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030" w:right="3009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Detyrim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sportistit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dhe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trajnerit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6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40" w:lineRule="auto"/>
        <w:ind w:left="120" w:right="58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1.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Sportisti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duhet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respektojë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egullat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federatës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katëse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ëtare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asaj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ndërkombëtare,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parimet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etike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tit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fair-play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-t,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kushtet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nventës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Ndër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mbëtare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Antidopingut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rregulloret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veprimtarisë.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Trajnerët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respektojnë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rregullat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fair-play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-t,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parimet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Kodit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tikës,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Konventën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Ndërkombëtare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tidopingut,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rregulloret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federatave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kombëtare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ërkatëse.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125" w:right="3106" w:firstLine="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KREU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INFRASTRUKTURA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SPORTIVE</w:t>
      </w:r>
    </w:p>
    <w:p>
      <w:pPr>
        <w:spacing w:before="90" w:after="0" w:line="240" w:lineRule="auto"/>
        <w:ind w:left="4388" w:right="4369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30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886" w:right="386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Objektet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sportive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Objektet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sportive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janë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publike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ose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private.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8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2.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Objektet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sportive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publike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janë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pronë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si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pushtetit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qendror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ose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atij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vendor,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sipas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juridiksionit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tyre.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përgjegjës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mirëmbajtjen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rikonstruksionin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tyre.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3.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Objektet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sportive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ngrihen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rëmbah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en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krijimin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kushteve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ushtrimin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veprimtarive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sportive.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90" w:after="0" w:line="240" w:lineRule="auto"/>
        <w:ind w:left="4388" w:right="4369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31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279" w:right="3259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Ndërtimi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objekteve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sportive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90" w:after="0" w:line="240" w:lineRule="auto"/>
        <w:ind w:left="120" w:right="58" w:firstLine="7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Objektet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portive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zhvillimin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veprimtarive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sportive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zyrtare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ndërtohen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përputhje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standardet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kushtet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teknike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miratuara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federatat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ndër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mbëtare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sportit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përkatës.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2.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Administratorët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frytëzuesit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mjedise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sportive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garantojnë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rregullat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teknike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pgMar w:footer="0" w:header="0" w:top="1360" w:bottom="280" w:left="1320" w:right="1320"/>
          <w:footerReference w:type="default" r:id="rId8"/>
          <w:pgSz w:w="12240" w:h="15840"/>
        </w:sectPr>
      </w:pPr>
      <w:rPr/>
    </w:p>
    <w:p>
      <w:pPr>
        <w:spacing w:before="79" w:after="0" w:line="240" w:lineRule="auto"/>
        <w:ind w:left="120" w:right="6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sigurisë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ato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higjieno-shëndetë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ore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shfrytë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imin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frekuentimin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rregullt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normal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mjediseve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388" w:right="4369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32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240" w:right="322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Përdorimi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objekteve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sportive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59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1.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Organet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shtetërore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organizatat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sportive,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kanë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ësi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ose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përdorim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objekte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sportive,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duhet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ëjnë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herë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vit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verifikimi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paraprak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kushteve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rcaktuara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ligj.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2.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rastet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kur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konstatohet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kushtet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nuk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janë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plotësuar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sipas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standardeve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miratuara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organizatat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ndërkombëtare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sporte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përkatëse,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organet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shtetërore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ose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organizatat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sportive,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kanë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pronësi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ose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përdorim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obj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ekte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sportive,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marrin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masa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ndalimin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zhvillimit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veprimtarive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sportive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deri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përmbushjen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tyre.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90" w:after="0" w:line="240" w:lineRule="auto"/>
        <w:ind w:left="4388" w:right="4369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33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170" w:right="315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Shfrytëzimi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objekteve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sportive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60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1.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drejta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shfrytëzimit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objektit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sportiv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takon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personit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fizik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apo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juridik,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ka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administrim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objektin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sportiv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apo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kujtdo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tjetër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cilit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fundit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jep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drejtën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shfrytëzimit.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7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2.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drejta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shfrytëzimit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veprimtarisë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sporti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ve,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zhvillohet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objektin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sportiv,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përket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organizatorit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kësaj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veprimtarie.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3.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Marrëdhëniet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ndërmjet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pronarit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ose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administrat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rit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organizatorëve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veprimtarisë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ose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shfrytëzuesit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objektit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sportiv,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qëllim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veprimtarisë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sportive,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rregullohen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nëpërmjet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marrëdhënieve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kontraktore.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4.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Zotëruesi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drejtës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shfrytëzimit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primtarie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portive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nuk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mund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t’u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vërë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sportistëve,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pjesëmarrës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këtë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veprimtari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sport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asnjë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dety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cenon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lirinë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tyre,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qoftë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atë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shprehurit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apo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çdo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lloj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lirie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tjetër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individuale.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388" w:right="4369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34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2303" w:right="228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Destinacioni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dhe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privatizimi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objekteve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sportive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120" w:right="58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Destinacioni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objekteve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sportive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nuk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mund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ryshojë,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pavarësisht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pronësia,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subjekti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administrues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apo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dhënia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koncesion.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238" w:right="4219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KREU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VII</w:t>
      </w:r>
    </w:p>
    <w:p>
      <w:pPr>
        <w:spacing w:before="0" w:after="0" w:line="240" w:lineRule="auto"/>
        <w:ind w:left="1202" w:right="118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DREJTA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TRANSMETIMIT,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EKLAMAT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SPONSORIZIMET</w:t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388" w:right="4369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35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495" w:right="347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drejt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transmetimit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58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1.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Organizatorët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veprimtarive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sportive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janë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pronar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transmetimi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kësaj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veprimtarie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mun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shesi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brend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territo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Republikë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Shqipëris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publ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3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rrëdh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ridik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-civil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operatorë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televiziv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përcak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kontrata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veç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lëv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hartuar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Civi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Republikë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qip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çësht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402" w:right="438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36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009" w:right="298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Transmetim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2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ve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imtariv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sportive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54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transmetimi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audiovizi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veprimtariv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kombëtar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ndërkombëtar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ekipev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kombëtar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Repu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Shqi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rrug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ajr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llo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mënyr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transmeti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gullohe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legjisl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met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risë.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both"/>
        <w:spacing w:after="0"/>
        <w:sectPr>
          <w:pgMar w:footer="0" w:header="0" w:top="1360" w:bottom="280" w:left="1320" w:right="1320"/>
          <w:footerReference w:type="default" r:id="rId9"/>
          <w:pgSz w:w="12240" w:h="15840"/>
        </w:sectPr>
      </w:pPr>
      <w:rPr/>
    </w:p>
    <w:p>
      <w:pPr>
        <w:spacing w:before="79" w:after="0" w:line="240" w:lineRule="auto"/>
        <w:ind w:left="120" w:right="60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përfitu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sme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kalojn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organizatorëv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veprimtaris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ntëdhjet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qind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dhjet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kalo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Buxheti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Shtetit.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sme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acio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audiovi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bëhe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përputhj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legjisla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ansmetime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dioviziv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Republik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Shqip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402" w:right="438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37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217" w:right="419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Re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57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tar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ortiv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gëzojn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ejtë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përdori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përfaqe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dukshm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mjedisev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zhvilloj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primtarin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klamim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persona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fizik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juridik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ktues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402" w:right="438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38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116" w:right="409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Sponsor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zimi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57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ube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tistët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dividu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derat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përkatës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ndosi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uniforma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zhvilli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risë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emri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shoqëris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sponsorizuese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shoqëris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klubi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gjith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përputhje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kushte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përcaktua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kontratë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sponsori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ndërmje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klubit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federatë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sportistëve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sponsorizuesi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rtoh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rputhj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Civi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qip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sipas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stand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ndërkombëtare.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60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Madhësi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form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mbishk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rimev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rpu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norma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ullore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federatë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përkatës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akte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fuqi.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594" w:right="3574" w:firstLine="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VIII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NANCIM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ORTIT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402" w:right="438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39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254" w:right="323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Financim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buxhet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shtetit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Fonde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Buxheti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rcaktohe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Buxhe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vjeto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Shtetit.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financimi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rfshihe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burime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financiar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pushtet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organi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tat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federata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ndërkomb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baste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donacionet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sponsorizime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televizive,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reklam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ndonj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buri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ligjshëm.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402" w:right="438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40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2910" w:right="289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Fond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Kombëta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Zhvillimi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Sportit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58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ministris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përgjegjës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krijohe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Zhvilli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ardhurat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siguro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lojëra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fatit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gji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lojëra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fatit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Kritere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rnd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rdorimi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Kombëta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Zhvillimi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Ministr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402" w:right="438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41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084" w:right="306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Organizim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2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vepri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spo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55" w:firstLine="284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zue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njoftoj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njësit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qever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territori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adminis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llohe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8" w:firstLine="7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verisj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kalendari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villi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veprimtarisë.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402" w:right="438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42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82" w:right="356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Organizim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2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lojërav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ol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pik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rajo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fi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tëror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mpi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nate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europ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botërore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center"/>
        <w:spacing w:after="0"/>
        <w:sectPr>
          <w:pgMar w:footer="0" w:header="0" w:top="1360" w:bottom="280" w:left="1320" w:right="1320"/>
          <w:footerReference w:type="default" r:id="rId10"/>
          <w:pgSz w:w="12240" w:h="15840"/>
        </w:sectPr>
      </w:pPr>
      <w:rPr/>
    </w:p>
    <w:p>
      <w:pPr>
        <w:spacing w:before="7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Lojëra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olimpik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vepr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mtarit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rakt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oli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nizoh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Komite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impik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Kombët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qipt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7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Gara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botëror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mpionat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europia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botëro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Republikë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Shqipërisë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organizohe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federata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ortiv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strukturav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përgjegjës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ministrinë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përgjegjës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sportet.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ganiz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botëror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mpionati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europia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kampiona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botëro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plotës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kërkesa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Komiteti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Olimpi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Ndërkombëta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federatave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ndërkombëtare.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61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Sportistë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ekipe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përfaq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Republikë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Shqipëris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gara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ndërkombëtare,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rpu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udhëzim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fed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ratav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rdori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simboli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kombët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365" w:right="3345" w:firstLine="-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IX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ANTID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PING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U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SPORT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402" w:right="438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43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2494" w:right="247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subs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metodav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doping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54" w:firstLine="284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procesi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stërvito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veprimtarit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ndalu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bst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ncav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metod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60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List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substancav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metod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dopin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ndaluar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Republi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Shqipëris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njëjtë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miratuar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nci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Botëror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tidopingut.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6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rdorim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substanc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metodav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doping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nxi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përdorimi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tyr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norm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kombët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derata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rkat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402" w:right="438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44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060" w:right="304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Organizat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Kombëtar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Antidoping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56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Veprimt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kund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dopingu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Republi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Shqip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Organizat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Kombëtare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Antidoping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Organizat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Kombëtar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Antidopin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organizat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jofitimprurëse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theme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federat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shqiptar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oli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ganizi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ombëta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Antidopin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bëhe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statuti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miratua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nistr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përgjegjë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gjykat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kompetente.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3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Ndryshim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statu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miratoh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përgjegj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brend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ditëv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depozi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dokumen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ndryshime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përkatëse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kali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rys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statut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konsiderohe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miratuar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heshtje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përfundimi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procedure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ndryshime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statutore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regjis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atë.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60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Organizat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Kombëtar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fin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ncohe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fond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dhën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Buxhet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Shtetit,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organizma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ndërkombëtar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cila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aderon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federata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shqiptar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burim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ligjshm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61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Ministri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përgjegjës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sporti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nje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vetë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ganizat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Kombëtar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dopin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asnjë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organizat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tjetë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mun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ushtroj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bute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saj.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8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Organizat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Kombët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masa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nevojshme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Konvent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Europiane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Antidoping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kontrolli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antidopin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sportistëv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masa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shiku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person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përdori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nxisi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5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Federata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shqiptar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pranojn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autoriteti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Organ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Antidopin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kontrolli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sportistëve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anëtar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tyre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dënimi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përdoruesv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ngut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detyri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përcaktohet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federat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2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Organizat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Kombëtar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Antid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detyruar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resp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pingu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timev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dispozita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Konventë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Ndërkombëtar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Kundër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Dopingu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2005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ratifikua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Republik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Shqip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9623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16.10.200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</w:p>
    <w:p>
      <w:pPr>
        <w:jc w:val="both"/>
        <w:spacing w:after="0"/>
        <w:sectPr>
          <w:pgMar w:footer="0" w:header="0" w:top="1480" w:bottom="280" w:left="1320" w:right="1320"/>
          <w:footerReference w:type="default" r:id="rId11"/>
          <w:pgSz w:w="12240" w:h="15840"/>
        </w:sectPr>
      </w:pPr>
      <w:rPr/>
    </w:p>
    <w:p>
      <w:pPr>
        <w:spacing w:before="79" w:after="0" w:line="240" w:lineRule="auto"/>
        <w:ind w:left="100" w:right="8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aderimi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Republikë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Shqipër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Konventë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Ndërkombëtar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opingu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2005”,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entë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tif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nr.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9242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17.6.2004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ratifikimi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Konventë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Eur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332" w:right="431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X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977" w:right="1959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KONTROL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EKËSO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KËRKIM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SHKENCOR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4402" w:right="438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45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436" w:right="3416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Kontr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ekës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ort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60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Asnj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mun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anët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rësohe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federat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pjes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nizu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paraqitu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vërtetimi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mjekëso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lejo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ushtroj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ur.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Sportistë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anëtarësua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pajise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kartel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mje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vetjake.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8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mjek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ortist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bëhe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mjek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licencuar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pakt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gjasht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muaj,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matje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parametrav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jetësorë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veçanta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natyrë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veçant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tyre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parashikojn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gullore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funksioni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kontro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mjekësor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shpeshta.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20" w:right="53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mjek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kategorit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ekipev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kombëtar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bëhe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struktur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përgj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ekës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rehabili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Qen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Shërbimi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atitje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ipeve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Kombëtare.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5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gani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taris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mbaj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rgj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nistr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vizi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sportistëv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rtel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mjekësor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402" w:right="438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46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114" w:right="309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Sigurim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ëndetëso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2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sportistëve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59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Organizata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anëtar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federatav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përkatëse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përgjegjës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sigurimi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shëndetësor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pje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veprimtarit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sportive.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Sigurim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shëndetëso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përballo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gjith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shpenzim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mjekimi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dëmtimev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mun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t’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ndodhi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primtaris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8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Organizat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anëtar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federatav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lejojn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pjesëmarrj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sportistëv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pasigurua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shëndetësore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paguaj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gjith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nzime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habili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tisti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dëm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primt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përputhj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60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Federata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përkatës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përgjegjës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sigurimi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ëndetëso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ekipeve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kombëtar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grumbullimev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stërvitor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pjesëmarrje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veprimtarit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ndërkombëtare.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402" w:right="438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47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2696" w:right="2676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Kërkim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shkenco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kualifikim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sport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financo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kërkimi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shkenco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port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Kualifikim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realizohen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uci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ken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ara.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2814" w:right="2795" w:firstLine="-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XI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PARAND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DHUNË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SPORT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402" w:right="438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48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2360" w:right="233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pr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sjelljev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pa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56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tar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tyr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mjedis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zhvillohe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ndalohe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kar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raci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fet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x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itje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urrej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dhun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pjesëm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rësv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veprim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dhe/os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spektatorëve.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both"/>
        <w:spacing w:after="0"/>
        <w:sectPr>
          <w:pgMar w:footer="0" w:header="0" w:top="1360" w:bottom="280" w:left="1320" w:right="1320"/>
          <w:footerReference w:type="default" r:id="rId12"/>
          <w:pgSz w:w="12240" w:h="15840"/>
        </w:sectPr>
      </w:pPr>
      <w:rPr/>
    </w:p>
    <w:p>
      <w:pPr>
        <w:spacing w:before="79" w:after="0" w:line="240" w:lineRule="auto"/>
        <w:ind w:left="120" w:right="62" w:firstLine="7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tar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tyr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mjedis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zhvillohe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ndalohe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sjellje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palejua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mëposhtme: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7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sulm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fizi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ëma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pjesëmarrë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drejtpërdrejt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shiku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sendev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terreni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lojë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tribuna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tifozëve;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60" w:firstLine="7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shfaqj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materialev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propagan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uese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cila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fyh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ndjenja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ndjenja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tjera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shoqë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nor;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prim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x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mun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dhun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sulm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fizike;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3" w:lineRule="exact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dëm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mje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pajisjev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</w:p>
    <w:p>
      <w:pPr>
        <w:spacing w:before="7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tiv;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4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veprime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pengohe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pjesëm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edisi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pengi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zhvilli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ktim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port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ëma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apo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persona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tjerë;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hyrj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torizu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hapësira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edisi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terreni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sportiv;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5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torizu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hapësira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zyr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caktohe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tifo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ekipi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mik;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60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djegi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rekuizitave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shenjav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identifikues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shteteve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klubev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sendev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mjedisin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tiv;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përdorim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maskav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sende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qëlli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fshehje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identiteti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fshehje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fytyrës;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truki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rezultat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veprimtariv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sportive.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8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zato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taris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detyrua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ndërmarr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gjith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masa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veprimet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nevojshm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siguri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primt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veçanti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kujdese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marrj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alues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faqje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sjelljev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palejuara.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402" w:right="438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49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2234" w:right="220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Sende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lejuar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mjedise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sporti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57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Ndalohe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mbajtj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objekte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edise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zhvillimi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lënd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roteknik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sendev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fort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rre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shme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shëndeti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pjesëmarrësve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armëv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gjith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llojeve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përdo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tregtim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pijeve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alkoolik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veprimtariv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rsona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përfaq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su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federatave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gjyqtarëv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vëzhguesve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paprekshëm.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402" w:right="438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50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2693" w:right="267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Detyrim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njo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Policis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Shtetit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59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etyrua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njoft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lenda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llimi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saj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qëlli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gjith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masa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nevojshm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siguris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organizatorë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përcaktojn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edhe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shërbimi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priva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siguris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(SHPSF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kontraktua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masav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siguris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mjediset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tive.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67" w:after="0" w:line="240" w:lineRule="auto"/>
        <w:ind w:left="4402" w:right="438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51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2913" w:right="289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Ruajtj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rendi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siguris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publike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60" w:firstLine="7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Ruajtj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siguris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publik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mjedise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detyr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ins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itucional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organeve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Policis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Shtetit.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5" w:firstLine="7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Administratorë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objektev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mjedisev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shkëpuni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klube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nëpër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shoqëriv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priv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siguris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masa: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pgMar w:footer="0" w:header="0" w:top="1360" w:bottom="280" w:left="1320" w:right="1320"/>
          <w:footerReference w:type="default" r:id="rId13"/>
          <w:pgSz w:w="12240" w:h="15840"/>
        </w:sectPr>
      </w:pPr>
      <w:rPr/>
    </w:p>
    <w:p>
      <w:pPr>
        <w:spacing w:before="79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kryejn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kontrol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rigoro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tifozëv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porta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hyrjev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edisi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sportiv;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kryejn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sigurimi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limev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publik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mjedisi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kryejn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ejtimi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98"/>
        </w:rPr>
        <w:t>spektatorëv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ulëse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mjedisi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sporti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mbajtje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tyr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kontroll;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802" w:right="91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kryejn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sigurimi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jtj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lojt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tifozëv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tiv.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60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Administratorë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mjedisev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ortiv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caktimi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ambie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përshtatshëm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situ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publi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6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40" w:lineRule="auto"/>
        <w:ind w:left="4402" w:right="438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52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603" w:right="358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Rol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oficeri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sig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risë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120" w:right="59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veprimtarit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federata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shqiptar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marrin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sigurin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ipev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kombëtar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nëpërmje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kontaktim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oficeri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sigurisë.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7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Oficer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siguris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niveli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drejtue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licin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përvoj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organizi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naxhimi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siguris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veprimt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shjev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gatishmërin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punua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aut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ritete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publik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Policis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Shtetit.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6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Oficer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siguris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kontakt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autoritete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policore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shërbime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urg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encë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përfaqësuesit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tifozëve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përgj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erë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ndeshjev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futbollit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sigurin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veprimtaris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7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ic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-18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guris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ht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rgj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gj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r</w:t>
      </w:r>
      <w:r>
        <w:rPr>
          <w:rFonts w:ascii="Garamond" w:hAnsi="Garamond" w:cs="Garamond" w:eastAsia="Garamond"/>
          <w:sz w:val="24"/>
          <w:szCs w:val="24"/>
          <w:spacing w:val="-17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vlerës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98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adresimi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rreziqev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masave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koordini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policinë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shërbim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emergjencës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autoritete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publik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subjek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përfshirë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x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402" w:right="438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53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2969" w:right="294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Ndal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edise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sport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59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alohe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hyrj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mjedise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personav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cilëv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batuar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dispozita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parashiku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49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her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5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hyrj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ise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person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cilëv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dispozita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parashiku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49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shum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her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ndalimi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hyrje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mje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ise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qyr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Kundërvajtjev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Adminis</w:t>
      </w:r>
      <w:r>
        <w:rPr>
          <w:rFonts w:ascii="Garamond" w:hAnsi="Garamond" w:cs="Garamond" w:eastAsia="Garamond"/>
          <w:sz w:val="24"/>
          <w:szCs w:val="24"/>
          <w:spacing w:val="-6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rativ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komisariati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Policis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tetit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juridiksioni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zhvillohet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konstatua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kundërvajtja.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Mën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ngri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funksionimi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Komis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Kundërvajtjeve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Administrativ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përcaktohe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urdhë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Drejtori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licis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Shtetit.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60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Ko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ria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licis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personin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deratë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shqiptare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përkatë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personi.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5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Kund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ndim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Komisioni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rtim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Kundërvajtje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sariati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licis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sanksion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shikuar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bëhe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ankim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brend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ditëv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dispozit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kundërvajtje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adminis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rative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Shqyrtimi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ete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Shqyr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Ankes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rcak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urdhë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Drejtori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Poli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402" w:right="438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54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2931" w:right="291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Komision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Kombëta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Kundë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Dhunës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54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Komisio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Kombët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-15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Kund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këshillimo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komisio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politik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dhunë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tar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Përbërja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funksionimi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mpetenca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mënyr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shpërblimi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anëtarëv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komisioni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toh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Kund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gjith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nizata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pgMar w:footer="0" w:header="0" w:top="1360" w:bottom="280" w:left="1320" w:right="1320"/>
          <w:footerReference w:type="default" r:id="rId14"/>
          <w:pgSz w:w="12240" w:h="15840"/>
        </w:sectPr>
      </w:pPr>
      <w:rPr/>
    </w:p>
    <w:p>
      <w:pPr>
        <w:spacing w:before="79" w:after="0" w:line="240" w:lineRule="auto"/>
        <w:ind w:left="120" w:right="59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veprimtarin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kundë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dhunë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Shqipëri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respektojn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dispozita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Konventë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Europian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Kundë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Dhunës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adero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publik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Shqipërisë.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2809" w:right="2788" w:firstLine="-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X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KUNDËRVAJTJE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402" w:right="438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55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Shkelj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dispozitav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detyrues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kund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jtj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ministrativ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dënohe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gjobë.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8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kundërv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dënohe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gjob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burgi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vje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3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Shkelj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49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kund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adminis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dënohe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gjob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dhjet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pesëdhjet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vendose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Komision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Shqyr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Kundërvajtjeve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Administrativ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komisariati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licis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vendor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bazua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ons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Shtetit.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402" w:right="438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56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2756" w:right="2736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Shqyrtim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kundërvajt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administrative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55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qyr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kund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vaj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rative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ekz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vendimev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Procedurav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Administrative.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arkëtu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vjelj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gjobav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derdhe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njëqi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Buxheti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Shtetit.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402" w:right="438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57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460" w:right="444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Masat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56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Dënohe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gjob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shumë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ëq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zata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anëtarë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tyr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se: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kryejn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veprimtar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lqimi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përkatëse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cilë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anëtarësuar;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nizojn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bëjn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gand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poli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fetar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4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Gjoba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vendose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komisione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zata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rdh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njëqin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buxheti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fed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përkatës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Dëni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gjob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shoq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ndalimit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ushtri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primt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riudh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kohor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gjasht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shoq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sione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plinor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federatav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përkatëse.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211" w:right="419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XIII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2519" w:right="2499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DISPO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KALIMT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FUNDIT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402" w:right="438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58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2524" w:right="250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shi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sta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ute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organizatav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sportive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58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Statute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organizatav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sportiv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cila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vijn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ndërshti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përcaktime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ligji,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niza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raqite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enda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ligji.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402" w:right="438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59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416" w:right="339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xj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akt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nligjore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59" w:firstLine="7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arkohe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brend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muajv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hyrj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nxjerrë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akte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nënligjor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zbati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54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ligji.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60" w:firstLine="7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Ngarkoh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ministra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përgj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brend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muajv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nxjerrin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akte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nënligjor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zbati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40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ligji.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pgMar w:footer="0" w:header="0" w:top="1360" w:bottom="280" w:left="1320" w:right="1320"/>
          <w:footerReference w:type="default" r:id="rId15"/>
          <w:pgSz w:w="12240" w:h="15840"/>
        </w:sectPr>
      </w:pPr>
      <w:rPr/>
    </w:p>
    <w:p>
      <w:pPr>
        <w:spacing w:before="79" w:after="0" w:line="240" w:lineRule="auto"/>
        <w:ind w:left="782" w:right="81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miratimi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aktev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nënligjore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akte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nënligjor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fuqi.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382" w:right="436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60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184" w:right="416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Shfuqizime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8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76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21.4.2005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ysh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zohet.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382" w:right="436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61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93" w:right="407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Hyrj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fuqi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379" w:lineRule="auto"/>
        <w:ind w:left="384" w:right="3473" w:firstLine="43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botimi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Fletore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Zyrtare.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Miratua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27.4.2017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60" w:right="4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Shpallu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dekreti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10333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dat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18.5.20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Presidenti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Repub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Shqipërisë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Bujar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Nishani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sectPr>
      <w:pgMar w:footer="0" w:header="0" w:top="1360" w:bottom="280" w:left="1340" w:right="1340"/>
      <w:footerReference w:type="default" r:id="rId16"/>
      <w:pgSz w:w="12240" w:h="158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87pt;margin-top:705.487183pt;width:37.960402pt;height:14pt;mso-position-horizontal-relative:page;mso-position-vertical-relative:page;z-index:-685" type="#_x0000_t202" filled="f" stroked="f">
          <v:textbox inset="0,0,0,0">
            <w:txbxContent>
              <w:p>
                <w:pPr>
                  <w:spacing w:before="0" w:after="0" w:line="267" w:lineRule="exact"/>
                  <w:ind w:left="20" w:right="-56"/>
                  <w:jc w:val="left"/>
                  <w:rPr>
                    <w:rFonts w:ascii="Garamond" w:hAnsi="Garamond" w:cs="Garamond" w:eastAsia="Garamond"/>
                    <w:sz w:val="24"/>
                    <w:szCs w:val="24"/>
                  </w:rPr>
                </w:pPr>
                <w:rPr/>
                <w:r>
                  <w:rPr>
                    <w:rFonts w:ascii="Garamond" w:hAnsi="Garamond" w:cs="Garamond" w:eastAsia="Garamond"/>
                    <w:sz w:val="24"/>
                    <w:szCs w:val="24"/>
                    <w:spacing w:val="-4"/>
                    <w:w w:val="100"/>
                    <w:position w:val="1"/>
                  </w:rPr>
                  <w:t>Nen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1"/>
                  </w:rPr>
                  <w:t>i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14"/>
                    <w:w w:val="100"/>
                    <w:position w:val="1"/>
                  </w:rPr>
                  <w:t> 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4"/>
                    <w:w w:val="100"/>
                    <w:position w:val="1"/>
                  </w:rPr>
                  <w:t>21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107pt;margin-top:702.127197pt;width:218.508947pt;height:14pt;mso-position-horizontal-relative:page;mso-position-vertical-relative:page;z-index:-684" type="#_x0000_t202" filled="f" stroked="f">
          <v:textbox inset="0,0,0,0">
            <w:txbxContent>
              <w:p>
                <w:pPr>
                  <w:spacing w:before="0" w:after="0" w:line="267" w:lineRule="exact"/>
                  <w:ind w:left="20" w:right="-56"/>
                  <w:jc w:val="left"/>
                  <w:rPr>
                    <w:rFonts w:ascii="Garamond" w:hAnsi="Garamond" w:cs="Garamond" w:eastAsia="Garamond"/>
                    <w:sz w:val="24"/>
                    <w:szCs w:val="24"/>
                  </w:rPr>
                </w:pPr>
                <w:rPr/>
                <w:r>
                  <w:rPr>
                    <w:rFonts w:ascii="Garamond" w:hAnsi="Garamond" w:cs="Garamond" w:eastAsia="Garamond"/>
                    <w:sz w:val="24"/>
                    <w:szCs w:val="24"/>
                    <w:spacing w:val="-4"/>
                    <w:w w:val="100"/>
                    <w:position w:val="1"/>
                  </w:rPr>
                  <w:t>c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1"/>
                  </w:rPr>
                  <w:t>)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9"/>
                    <w:w w:val="100"/>
                    <w:position w:val="1"/>
                  </w:rPr>
                  <w:t> 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4"/>
                    <w:w w:val="100"/>
                    <w:position w:val="1"/>
                  </w:rPr>
                  <w:t>Dhomë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1"/>
                  </w:rPr>
                  <w:t>s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15"/>
                    <w:w w:val="100"/>
                    <w:position w:val="1"/>
                  </w:rPr>
                  <w:t> 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4"/>
                    <w:w w:val="100"/>
                    <w:position w:val="1"/>
                  </w:rPr>
                  <w:t>Kombëtar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1"/>
                  </w:rPr>
                  <w:t>e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18"/>
                    <w:w w:val="100"/>
                    <w:position w:val="1"/>
                  </w:rPr>
                  <w:t> 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4"/>
                    <w:w w:val="100"/>
                    <w:position w:val="1"/>
                  </w:rPr>
                  <w:t>t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1"/>
                  </w:rPr>
                  <w:t>ë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12"/>
                    <w:w w:val="100"/>
                    <w:position w:val="1"/>
                  </w:rPr>
                  <w:t> 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4"/>
                    <w:w w:val="100"/>
                    <w:position w:val="1"/>
                  </w:rPr>
                  <w:t>Avokatis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1"/>
                  </w:rPr>
                  <w:t>ë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16"/>
                    <w:w w:val="100"/>
                    <w:position w:val="1"/>
                  </w:rPr>
                  <w:t> 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4"/>
                    <w:w w:val="100"/>
                    <w:position w:val="1"/>
                  </w:rPr>
                  <w:t>(nj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1"/>
                  </w:rPr>
                  <w:t>ë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11"/>
                    <w:w w:val="100"/>
                    <w:position w:val="1"/>
                  </w:rPr>
                  <w:t> 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4"/>
                    <w:w w:val="100"/>
                    <w:position w:val="1"/>
                  </w:rPr>
                  <w:t>anëtar);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87pt;margin-top:706.627197pt;width:37.960402pt;height:14pt;mso-position-horizontal-relative:page;mso-position-vertical-relative:page;z-index:-683" type="#_x0000_t202" filled="f" stroked="f">
          <v:textbox inset="0,0,0,0">
            <w:txbxContent>
              <w:p>
                <w:pPr>
                  <w:spacing w:before="0" w:after="0" w:line="267" w:lineRule="exact"/>
                  <w:ind w:left="20" w:right="-56"/>
                  <w:jc w:val="left"/>
                  <w:rPr>
                    <w:rFonts w:ascii="Garamond" w:hAnsi="Garamond" w:cs="Garamond" w:eastAsia="Garamond"/>
                    <w:sz w:val="24"/>
                    <w:szCs w:val="24"/>
                  </w:rPr>
                </w:pPr>
                <w:rPr/>
                <w:r>
                  <w:rPr>
                    <w:rFonts w:ascii="Garamond" w:hAnsi="Garamond" w:cs="Garamond" w:eastAsia="Garamond"/>
                    <w:sz w:val="24"/>
                    <w:szCs w:val="24"/>
                    <w:spacing w:val="-4"/>
                    <w:w w:val="100"/>
                    <w:position w:val="1"/>
                  </w:rPr>
                  <w:t>Nen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1"/>
                  </w:rPr>
                  <w:t>i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14"/>
                    <w:w w:val="100"/>
                    <w:position w:val="1"/>
                  </w:rPr>
                  <w:t> 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4"/>
                    <w:w w:val="100"/>
                    <w:position w:val="1"/>
                  </w:rPr>
                  <w:t>27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oter" Target="footer4.xml"/><Relationship Id="rId9" Type="http://schemas.openxmlformats.org/officeDocument/2006/relationships/footer" Target="footer5.xml"/><Relationship Id="rId10" Type="http://schemas.openxmlformats.org/officeDocument/2006/relationships/footer" Target="footer6.xml"/><Relationship Id="rId11" Type="http://schemas.openxmlformats.org/officeDocument/2006/relationships/footer" Target="footer7.xml"/><Relationship Id="rId12" Type="http://schemas.openxmlformats.org/officeDocument/2006/relationships/footer" Target="footer8.xml"/><Relationship Id="rId13" Type="http://schemas.openxmlformats.org/officeDocument/2006/relationships/footer" Target="footer9.xml"/><Relationship Id="rId14" Type="http://schemas.openxmlformats.org/officeDocument/2006/relationships/footer" Target="footer10.xml"/><Relationship Id="rId15" Type="http://schemas.openxmlformats.org/officeDocument/2006/relationships/footer" Target="footer11.xml"/><Relationship Id="rId16" Type="http://schemas.openxmlformats.org/officeDocument/2006/relationships/footer" Target="footer12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GLEDIS.BLUSHI</dc:creator>
  <dc:title>Microsoft Word - LIGJ nr. 79, date 27.4.2017.docx</dc:title>
  <dcterms:created xsi:type="dcterms:W3CDTF">2017-12-18T09:04:31Z</dcterms:created>
  <dcterms:modified xsi:type="dcterms:W3CDTF">2017-12-18T09:04:31Z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2017-05-23T00:00:00Z</vt:filetime>
  </property>
  <property fmtid="{D5CDD505-2E9C-101B-9397-08002B2CF9AE}" pid="3" name="LastSaved">
    <vt:filetime>2017-12-18T00:00:00Z</vt:filetime>
  </property>
</Properties>
</file>