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0" w:lineRule="exact"/>
        <w:ind w:left="236" w:right="218"/>
        <w:jc w:val="center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64/2012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SHKIMIN”,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9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319" w:lineRule="auto"/>
        <w:ind w:left="4494" w:right="886" w:firstLine="-36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“joak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RAP-it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6" w:space="532"/>
            <w:col w:w="5212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çfarëd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4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2pt;margin-top:-4.958347pt;width:144pt;height:.1pt;mso-position-horizontal-relative:page;mso-position-vertical-relative:paragraph;z-index:-175" coordorigin="1440,-99" coordsize="2880,2">
            <v:shape style="position:absolute;left:1440;top:-99;width:2880;height:2" coordorigin="1440,-99" coordsize="2880,0" path="m1440,-99l4320,-99e" filled="f" stroked="t" strokeweight=".8200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position w:val="6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spacing w:val="12"/>
          <w:w w:val="100"/>
          <w:i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spacing w:val="-9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9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9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  <w:position w:val="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position w:val="0"/>
        </w:rPr>
      </w:r>
    </w:p>
    <w:p>
      <w:pPr>
        <w:spacing w:before="0" w:after="0" w:line="240" w:lineRule="auto"/>
        <w:ind w:left="120" w:right="66" w:firstLine="720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2009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nj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omunita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rol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sigu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ektimi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rreg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llav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olitikë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Rreg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lore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7/9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6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2,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1/20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8/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5/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216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134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Rre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ullo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7/9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16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7/9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19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6/2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06”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ysh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”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num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CE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320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9R12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Fletorj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rtar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shkimi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Euro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09,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1" w:after="0" w:line="208" w:lineRule="exact"/>
        <w:ind w:left="120" w:right="67" w:firstLine="7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eg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llo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38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ropia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shi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li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dat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dhj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2013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“Mb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poli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rbashkët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mi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ndr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regu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lor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shi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(K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1954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(K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1224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uq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zo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gul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04" w:lineRule="exact"/>
        <w:ind w:left="1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2371/200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(KE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639/200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Vendi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Këshilli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2004/585/KE”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yshuar”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Num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CE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X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32013R138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Fleto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ja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Zyrtar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Bas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opia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35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8.1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22-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06" w:lineRule="exact"/>
        <w:ind w:left="84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ullo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5/21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ëshillit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teto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dry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ullo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6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4" w:after="0" w:line="206" w:lineRule="exact"/>
        <w:ind w:left="120" w:right="6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134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spo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pes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arrëves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isio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Pë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gjit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Pes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un</w:t>
      </w:r>
      <w:r>
        <w:rPr>
          <w:rFonts w:ascii="Times New Roman" w:hAnsi="Times New Roman" w:cs="Times New Roman" w:eastAsia="Times New Roman"/>
          <w:sz w:val="18"/>
          <w:szCs w:val="18"/>
          <w:spacing w:val="-6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Numr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X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Fletorj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rtar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shkimi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Eur</w:t>
      </w:r>
      <w:r>
        <w:rPr>
          <w:rFonts w:ascii="Times New Roman" w:hAnsi="Times New Roman" w:cs="Times New Roman" w:eastAsia="Times New Roman"/>
          <w:sz w:val="18"/>
          <w:szCs w:val="18"/>
          <w:spacing w:val="-6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pia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dat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5.1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fa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q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-1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05" w:lineRule="exact"/>
        <w:ind w:left="84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Ven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imi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sio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/1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korri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”Pë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mi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pr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gram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umëvjeça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06" w:lineRule="exact"/>
        <w:ind w:left="1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Bas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umb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x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ër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ki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kultu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riud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ë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2019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”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umr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ELEX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016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12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Zyrt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Bashkimit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Europian,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ria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nr.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20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datë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8.2016,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faqe</w:t>
      </w:r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11</w:t>
      </w:r>
      <w:r>
        <w:rPr>
          <w:rFonts w:ascii="Times New Roman" w:hAnsi="Times New Roman" w:cs="Times New Roman" w:eastAsia="Times New Roman"/>
          <w:sz w:val="18"/>
          <w:szCs w:val="18"/>
          <w:spacing w:val="-1"/>
          <w:w w:val="100"/>
          <w:i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i/>
        </w:rPr>
        <w:t>-177.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Salm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nic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(C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ora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spp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troft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trutt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grostigma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marmoratu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blinjt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Acipense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sturio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Acipense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nacca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maximu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rcharodo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carcharias;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Mob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bular;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gurëshpues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(dateri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oph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sfungjerë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(sp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ae);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(bale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delfinë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fokat);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Carrett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carretta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myda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Dermoc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ely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eacea);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Emy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orbic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Mauremy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caspic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zogjt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rrezikuara.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Kapitenë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peshk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zogjt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ënyr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ekzemplarë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“h”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sidental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dëmtu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Kapitenë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ecie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spektorat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61" w:space="373"/>
            <w:col w:w="5266"/>
          </w:cols>
        </w:sectPr>
      </w:pPr>
      <w:rPr/>
    </w:p>
    <w:p>
      <w:pPr>
        <w:spacing w:before="7" w:after="0" w:line="240" w:lineRule="auto"/>
        <w:ind w:left="3015" w:right="29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Aut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02" w:right="8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yej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nënproduktev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mpetenca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433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10.6.2011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manuali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shqetësim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magazinimin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zënieve.”;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QNOD-in,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22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2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61" w:space="373"/>
            <w:col w:w="5266"/>
          </w:cols>
        </w:sectPr>
      </w:pPr>
      <w:rPr/>
    </w:p>
    <w:p>
      <w:pPr>
        <w:spacing w:before="7" w:after="0" w:line="240" w:lineRule="auto"/>
        <w:ind w:left="3351" w:right="33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Vëzhguesi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monitoruesit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tregojë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pitenëv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eshkimit.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zënien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biologji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grumbulloj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peshkuara;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“ç”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shfrytëzimi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621" w:space="219"/>
            <w:col w:w="8760"/>
          </w:cols>
        </w:sectPr>
      </w:pPr>
      <w:rPr/>
    </w:p>
    <w:p>
      <w:pPr>
        <w:spacing w:before="7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tokësore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lokalev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atje;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akomodi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vëzhguesi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Monitoruesi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Mesdheun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intervistojn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peshkatarë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Monitoruesi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konfidencialitetit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" w:after="0" w:line="240" w:lineRule="auto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left="361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273" w:right="4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456" w:space="364"/>
            <w:col w:w="8760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4.5.2017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10334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18.5.20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80, date 27.4.2017.docx</dc:title>
  <dcterms:created xsi:type="dcterms:W3CDTF">2017-12-18T09:04:42Z</dcterms:created>
  <dcterms:modified xsi:type="dcterms:W3CDTF">2017-12-18T09:04:42Z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2017-12-18T00:00:00Z</vt:filetime>
  </property>
</Properties>
</file>